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97CD7" w:rsidRDefault="00A97CD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C4E7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7383848" r:id="rId6"/>
        </w:object>
      </w:r>
    </w:p>
    <w:p w:rsidR="00A97CD7" w:rsidRDefault="00A97CD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97CD7" w:rsidRDefault="00A97CD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97CD7" w:rsidRDefault="00A97CD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97CD7" w:rsidRDefault="00A97CD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97CD7" w:rsidRDefault="00A97CD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97CD7" w:rsidRDefault="00A97CD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A97CD7" w:rsidRDefault="00A97CD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97CD7" w:rsidRDefault="00A97CD7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A97CD7" w:rsidRDefault="00A97CD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  №_______</w:t>
      </w:r>
    </w:p>
    <w:p w:rsidR="00A97CD7" w:rsidRDefault="00A97CD7" w:rsidP="008D785D">
      <w:pPr>
        <w:rPr>
          <w:sz w:val="24"/>
          <w:lang w:val="uk-UA"/>
        </w:rPr>
      </w:pPr>
    </w:p>
    <w:p w:rsidR="00A97CD7" w:rsidRDefault="00A97CD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A97CD7" w:rsidRPr="003B408E" w:rsidRDefault="00A97CD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Деревенку Івану Івановичу</w:t>
      </w:r>
    </w:p>
    <w:p w:rsidR="00A97CD7" w:rsidRDefault="00A97CD7" w:rsidP="008D785D">
      <w:pPr>
        <w:jc w:val="both"/>
        <w:rPr>
          <w:b/>
          <w:sz w:val="24"/>
          <w:szCs w:val="24"/>
          <w:lang w:val="uk-UA"/>
        </w:rPr>
      </w:pPr>
    </w:p>
    <w:p w:rsidR="00A97CD7" w:rsidRDefault="00A97CD7" w:rsidP="008D785D">
      <w:pPr>
        <w:jc w:val="both"/>
        <w:rPr>
          <w:b/>
          <w:sz w:val="24"/>
          <w:szCs w:val="24"/>
          <w:lang w:val="uk-UA"/>
        </w:rPr>
      </w:pPr>
    </w:p>
    <w:p w:rsidR="00A97CD7" w:rsidRDefault="00A97CD7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</w:t>
      </w:r>
      <w:r w:rsidRPr="007B4068">
        <w:rPr>
          <w:sz w:val="24"/>
          <w:szCs w:val="24"/>
          <w:lang w:val="uk-UA"/>
        </w:rPr>
        <w:t>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953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гр.Деревенка Івана Івановича,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витяг з реєстру ТГ, копія посвідчення учасника бойових дій, копія військового білета,  копія постанови №3945 Гарнізонної ВЛК військової частини А, м.Чернівці від 21.08.2024р., копія виписки 8307/573 із медичної карти амбулаторного хворого,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97CD7" w:rsidRDefault="00A97CD7" w:rsidP="00E16479">
      <w:pPr>
        <w:jc w:val="both"/>
        <w:rPr>
          <w:bCs/>
          <w:sz w:val="24"/>
          <w:szCs w:val="24"/>
          <w:lang w:val="uk-UA"/>
        </w:rPr>
      </w:pPr>
    </w:p>
    <w:p w:rsidR="00A97CD7" w:rsidRDefault="00A97CD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97CD7" w:rsidRDefault="00A97CD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97CD7" w:rsidRPr="0084440D" w:rsidRDefault="00A97CD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Деревенку Івану Івановичу, який прожива</w:t>
      </w:r>
      <w:r w:rsidRPr="0084440D">
        <w:rPr>
          <w:rFonts w:ascii="Times New Roman" w:hAnsi="Times New Roman"/>
          <w:szCs w:val="24"/>
        </w:rPr>
        <w:t>є за адресою:</w:t>
      </w:r>
      <w:r>
        <w:rPr>
          <w:rFonts w:ascii="Times New Roman" w:hAnsi="Times New Roman"/>
          <w:szCs w:val="24"/>
        </w:rPr>
        <w:t xml:space="preserve"> АДРЕСА 1,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сумі ______ грн. (___________ гривень).</w:t>
      </w:r>
    </w:p>
    <w:p w:rsidR="00A97CD7" w:rsidRPr="0084440D" w:rsidRDefault="00A97CD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A97CD7" w:rsidRPr="0084440D" w:rsidRDefault="00A97CD7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97CD7" w:rsidRPr="008B124A" w:rsidRDefault="00A97CD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97CD7" w:rsidRDefault="00A97CD7" w:rsidP="00AE462C">
      <w:pPr>
        <w:ind w:firstLine="600"/>
        <w:jc w:val="both"/>
        <w:rPr>
          <w:sz w:val="24"/>
          <w:szCs w:val="24"/>
          <w:lang w:val="uk-UA"/>
        </w:rPr>
      </w:pPr>
    </w:p>
    <w:p w:rsidR="00A97CD7" w:rsidRDefault="00A97CD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97CD7" w:rsidRDefault="00A97CD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97CD7" w:rsidRDefault="00A97CD7" w:rsidP="00702DCA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A97CD7" w:rsidRDefault="00A97C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97CD7" w:rsidRDefault="00A97C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97CD7" w:rsidRDefault="00A97CD7" w:rsidP="00AE462C">
      <w:pPr>
        <w:rPr>
          <w:b/>
          <w:sz w:val="24"/>
          <w:szCs w:val="24"/>
          <w:lang w:val="uk-UA"/>
        </w:rPr>
      </w:pPr>
    </w:p>
    <w:p w:rsidR="00A97CD7" w:rsidRDefault="00A97CD7" w:rsidP="00AE462C">
      <w:pPr>
        <w:rPr>
          <w:b/>
          <w:sz w:val="24"/>
          <w:szCs w:val="24"/>
          <w:lang w:val="uk-UA"/>
        </w:rPr>
      </w:pPr>
    </w:p>
    <w:p w:rsidR="00A97CD7" w:rsidRDefault="00A97CD7" w:rsidP="00AE462C">
      <w:pPr>
        <w:rPr>
          <w:b/>
          <w:sz w:val="24"/>
          <w:szCs w:val="24"/>
          <w:lang w:val="uk-UA"/>
        </w:rPr>
      </w:pPr>
    </w:p>
    <w:p w:rsidR="00A97CD7" w:rsidRDefault="00A97C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97CD7" w:rsidSect="001D1B4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3F1A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1B49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2737F"/>
    <w:rsid w:val="00247B3A"/>
    <w:rsid w:val="002500AC"/>
    <w:rsid w:val="00270C5F"/>
    <w:rsid w:val="00286C0E"/>
    <w:rsid w:val="00297BFA"/>
    <w:rsid w:val="002A2EF6"/>
    <w:rsid w:val="002A4963"/>
    <w:rsid w:val="002C5570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427F5"/>
    <w:rsid w:val="00354461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3E59A0"/>
    <w:rsid w:val="004027F1"/>
    <w:rsid w:val="004045D7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15BB1"/>
    <w:rsid w:val="00515E7C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27AB"/>
    <w:rsid w:val="00624F8F"/>
    <w:rsid w:val="00627773"/>
    <w:rsid w:val="00670D76"/>
    <w:rsid w:val="006854E4"/>
    <w:rsid w:val="006B5D2D"/>
    <w:rsid w:val="006C1661"/>
    <w:rsid w:val="006C2211"/>
    <w:rsid w:val="006F59AB"/>
    <w:rsid w:val="00702DCA"/>
    <w:rsid w:val="00714523"/>
    <w:rsid w:val="00747D8D"/>
    <w:rsid w:val="007514B5"/>
    <w:rsid w:val="0076044B"/>
    <w:rsid w:val="00783C9D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7F2438"/>
    <w:rsid w:val="00807E59"/>
    <w:rsid w:val="008124A6"/>
    <w:rsid w:val="00823044"/>
    <w:rsid w:val="008309F1"/>
    <w:rsid w:val="0084440D"/>
    <w:rsid w:val="00875068"/>
    <w:rsid w:val="00881527"/>
    <w:rsid w:val="008824CD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25610"/>
    <w:rsid w:val="009550E3"/>
    <w:rsid w:val="0096203B"/>
    <w:rsid w:val="00964A2F"/>
    <w:rsid w:val="00967B68"/>
    <w:rsid w:val="00984307"/>
    <w:rsid w:val="00984EA7"/>
    <w:rsid w:val="00991095"/>
    <w:rsid w:val="009B4260"/>
    <w:rsid w:val="009C2EA7"/>
    <w:rsid w:val="009C4DC3"/>
    <w:rsid w:val="009D206C"/>
    <w:rsid w:val="009E182A"/>
    <w:rsid w:val="009E70CF"/>
    <w:rsid w:val="009F0E92"/>
    <w:rsid w:val="009F2C26"/>
    <w:rsid w:val="009F3EB0"/>
    <w:rsid w:val="009F7227"/>
    <w:rsid w:val="009F758B"/>
    <w:rsid w:val="00A07A22"/>
    <w:rsid w:val="00A21464"/>
    <w:rsid w:val="00A23999"/>
    <w:rsid w:val="00A27CBC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870C5"/>
    <w:rsid w:val="00A9723A"/>
    <w:rsid w:val="00A97CD7"/>
    <w:rsid w:val="00A97CE7"/>
    <w:rsid w:val="00AA0DBE"/>
    <w:rsid w:val="00AB23AD"/>
    <w:rsid w:val="00AC6A48"/>
    <w:rsid w:val="00AD446E"/>
    <w:rsid w:val="00AE12F9"/>
    <w:rsid w:val="00AE462C"/>
    <w:rsid w:val="00B01D6B"/>
    <w:rsid w:val="00B01FD5"/>
    <w:rsid w:val="00B03A66"/>
    <w:rsid w:val="00B117E5"/>
    <w:rsid w:val="00B21FA0"/>
    <w:rsid w:val="00B44C07"/>
    <w:rsid w:val="00B501A5"/>
    <w:rsid w:val="00B56E3B"/>
    <w:rsid w:val="00B61329"/>
    <w:rsid w:val="00B61F95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4464"/>
    <w:rsid w:val="00BF62BA"/>
    <w:rsid w:val="00C03935"/>
    <w:rsid w:val="00C12642"/>
    <w:rsid w:val="00C14777"/>
    <w:rsid w:val="00C22E30"/>
    <w:rsid w:val="00C23162"/>
    <w:rsid w:val="00C27D3F"/>
    <w:rsid w:val="00C37466"/>
    <w:rsid w:val="00C43892"/>
    <w:rsid w:val="00C45C07"/>
    <w:rsid w:val="00C60070"/>
    <w:rsid w:val="00C67803"/>
    <w:rsid w:val="00C72835"/>
    <w:rsid w:val="00C73B3E"/>
    <w:rsid w:val="00C861BE"/>
    <w:rsid w:val="00C87189"/>
    <w:rsid w:val="00C87C6E"/>
    <w:rsid w:val="00CA4DB2"/>
    <w:rsid w:val="00CB2830"/>
    <w:rsid w:val="00CC31A6"/>
    <w:rsid w:val="00CD1B5C"/>
    <w:rsid w:val="00CF1477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1B17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13D01"/>
    <w:rsid w:val="00F22816"/>
    <w:rsid w:val="00F279D3"/>
    <w:rsid w:val="00F3130E"/>
    <w:rsid w:val="00F501F3"/>
    <w:rsid w:val="00F8000F"/>
    <w:rsid w:val="00F81391"/>
    <w:rsid w:val="00F83BD4"/>
    <w:rsid w:val="00F91293"/>
    <w:rsid w:val="00FA0211"/>
    <w:rsid w:val="00FC4E7C"/>
    <w:rsid w:val="00FD2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12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350</Words>
  <Characters>1997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2025-09-05T11:40:00Z</cp:lastPrinted>
  <dcterms:created xsi:type="dcterms:W3CDTF">2025-12-15T15:27:00Z</dcterms:created>
  <dcterms:modified xsi:type="dcterms:W3CDTF">2025-12-16T07:51:00Z</dcterms:modified>
</cp:coreProperties>
</file>