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4A67F5" w:rsidRDefault="004A67F5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665FDF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aint.Picture" ShapeID="_x0000_i1025" DrawAspect="Content" ObjectID="_1827383913" r:id="rId6"/>
        </w:object>
      </w:r>
    </w:p>
    <w:p w:rsidR="004A67F5" w:rsidRDefault="004A67F5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4A67F5" w:rsidRDefault="004A67F5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4A67F5" w:rsidRDefault="004A67F5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4A67F5" w:rsidRDefault="004A67F5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4A67F5" w:rsidRDefault="004A67F5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4A67F5" w:rsidRDefault="004A67F5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4A67F5" w:rsidRDefault="004A67F5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4A67F5" w:rsidRDefault="004A67F5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4A67F5" w:rsidRDefault="004A67F5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___________2025                                     м. Кіцмань                                                   №_______</w:t>
      </w:r>
    </w:p>
    <w:p w:rsidR="004A67F5" w:rsidRDefault="004A67F5" w:rsidP="008D785D">
      <w:pPr>
        <w:rPr>
          <w:sz w:val="24"/>
          <w:lang w:val="uk-UA"/>
        </w:rPr>
      </w:pPr>
    </w:p>
    <w:p w:rsidR="004A67F5" w:rsidRDefault="004A67F5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:rsidR="004A67F5" w:rsidRPr="003B408E" w:rsidRDefault="004A67F5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Страчуку Павлу Миколайовичу</w:t>
      </w:r>
    </w:p>
    <w:p w:rsidR="004A67F5" w:rsidRDefault="004A67F5" w:rsidP="008D785D">
      <w:pPr>
        <w:jc w:val="both"/>
        <w:rPr>
          <w:b/>
          <w:sz w:val="24"/>
          <w:szCs w:val="24"/>
          <w:lang w:val="uk-UA"/>
        </w:rPr>
      </w:pPr>
    </w:p>
    <w:p w:rsidR="004A67F5" w:rsidRDefault="004A67F5" w:rsidP="008D785D">
      <w:pPr>
        <w:jc w:val="both"/>
        <w:rPr>
          <w:b/>
          <w:sz w:val="24"/>
          <w:szCs w:val="24"/>
          <w:lang w:val="uk-UA"/>
        </w:rPr>
      </w:pPr>
    </w:p>
    <w:p w:rsidR="004A67F5" w:rsidRDefault="004A67F5" w:rsidP="00670D76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949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19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11.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гр.Страчука Павла Миколайовича, 19**р.н.,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r>
        <w:rPr>
          <w:sz w:val="24"/>
          <w:szCs w:val="24"/>
          <w:lang w:val="uk-UA"/>
        </w:rPr>
        <w:t>АДРЕСА 1</w:t>
      </w:r>
      <w:bookmarkEnd w:id="1"/>
      <w:bookmarkEnd w:id="2"/>
      <w:bookmarkEnd w:id="3"/>
      <w:bookmarkEnd w:id="4"/>
      <w:bookmarkEnd w:id="5"/>
      <w:r>
        <w:rPr>
          <w:sz w:val="24"/>
          <w:szCs w:val="24"/>
          <w:lang w:val="uk-UA"/>
        </w:rPr>
        <w:t xml:space="preserve">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особи-платника податків, витяг з реєстру ТГ, копія посвідчення учасника бойових дій, копія консультаційного висновку видана військовою частиною А1028, копія витягу з медичної карти стаціонарного хворого 7339/1242 видана КНП «Кіцманська БЛІЛ», копія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A423BB">
        <w:rPr>
          <w:bCs/>
          <w:sz w:val="24"/>
          <w:szCs w:val="24"/>
          <w:lang w:val="en-US"/>
        </w:rPr>
        <w:t>XXXIX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стану здоров’я  учасника бойових дій,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4A67F5" w:rsidRDefault="004A67F5" w:rsidP="00E16479">
      <w:pPr>
        <w:jc w:val="both"/>
        <w:rPr>
          <w:bCs/>
          <w:sz w:val="24"/>
          <w:szCs w:val="24"/>
          <w:lang w:val="uk-UA"/>
        </w:rPr>
      </w:pPr>
    </w:p>
    <w:p w:rsidR="004A67F5" w:rsidRDefault="004A67F5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4A67F5" w:rsidRDefault="004A67F5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4A67F5" w:rsidRPr="0084440D" w:rsidRDefault="004A67F5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Страчуку Павлу Миколайовичу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</w:t>
      </w:r>
      <w:r>
        <w:rPr>
          <w:rFonts w:ascii="Times New Roman" w:hAnsi="Times New Roman"/>
          <w:szCs w:val="24"/>
        </w:rPr>
        <w:t xml:space="preserve"> АДРЕСА 1,  на лікування 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:rsidR="004A67F5" w:rsidRPr="0084440D" w:rsidRDefault="004A67F5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4A67F5" w:rsidRPr="0084440D" w:rsidRDefault="004A67F5" w:rsidP="00324303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4A67F5" w:rsidRPr="008B124A" w:rsidRDefault="004A67F5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4A67F5" w:rsidRDefault="004A67F5" w:rsidP="00AE462C">
      <w:pPr>
        <w:ind w:firstLine="600"/>
        <w:jc w:val="both"/>
        <w:rPr>
          <w:sz w:val="24"/>
          <w:szCs w:val="24"/>
          <w:lang w:val="uk-UA"/>
        </w:rPr>
      </w:pPr>
    </w:p>
    <w:p w:rsidR="004A67F5" w:rsidRDefault="004A67F5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4A67F5" w:rsidRDefault="004A67F5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4A67F5" w:rsidRDefault="004A67F5" w:rsidP="00617B13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 Секретар міської ради            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p w:rsidR="004A67F5" w:rsidRDefault="004A67F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4A67F5" w:rsidRDefault="004A67F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4A67F5" w:rsidRDefault="004A67F5" w:rsidP="00AE462C">
      <w:pPr>
        <w:rPr>
          <w:b/>
          <w:sz w:val="24"/>
          <w:szCs w:val="24"/>
          <w:lang w:val="uk-UA"/>
        </w:rPr>
      </w:pPr>
    </w:p>
    <w:p w:rsidR="004A67F5" w:rsidRDefault="004A67F5" w:rsidP="00AE462C">
      <w:pPr>
        <w:rPr>
          <w:b/>
          <w:sz w:val="24"/>
          <w:szCs w:val="24"/>
          <w:lang w:val="uk-UA"/>
        </w:rPr>
      </w:pPr>
    </w:p>
    <w:p w:rsidR="004A67F5" w:rsidRDefault="004A67F5" w:rsidP="00AE462C">
      <w:pPr>
        <w:rPr>
          <w:b/>
          <w:sz w:val="24"/>
          <w:szCs w:val="24"/>
          <w:lang w:val="uk-UA"/>
        </w:rPr>
      </w:pPr>
    </w:p>
    <w:p w:rsidR="004A67F5" w:rsidRDefault="004A67F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4A67F5" w:rsidSect="00617B13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0637F"/>
    <w:rsid w:val="00024FF0"/>
    <w:rsid w:val="00043F1A"/>
    <w:rsid w:val="00044E0D"/>
    <w:rsid w:val="00055EAF"/>
    <w:rsid w:val="00066865"/>
    <w:rsid w:val="000679EF"/>
    <w:rsid w:val="0008599E"/>
    <w:rsid w:val="000C419B"/>
    <w:rsid w:val="000D5A0A"/>
    <w:rsid w:val="000E69AD"/>
    <w:rsid w:val="000F22EC"/>
    <w:rsid w:val="001113B2"/>
    <w:rsid w:val="001124EA"/>
    <w:rsid w:val="00133B8C"/>
    <w:rsid w:val="00150E2F"/>
    <w:rsid w:val="00161E14"/>
    <w:rsid w:val="00177FE9"/>
    <w:rsid w:val="00184A4F"/>
    <w:rsid w:val="001B3A56"/>
    <w:rsid w:val="001B6DCD"/>
    <w:rsid w:val="001C17F2"/>
    <w:rsid w:val="001C487D"/>
    <w:rsid w:val="001C6A3B"/>
    <w:rsid w:val="001C7BC1"/>
    <w:rsid w:val="001D6B4D"/>
    <w:rsid w:val="001E0925"/>
    <w:rsid w:val="001E5421"/>
    <w:rsid w:val="001F1A69"/>
    <w:rsid w:val="0020052A"/>
    <w:rsid w:val="00210848"/>
    <w:rsid w:val="00211057"/>
    <w:rsid w:val="00220BBD"/>
    <w:rsid w:val="00226103"/>
    <w:rsid w:val="00247B3A"/>
    <w:rsid w:val="002500AC"/>
    <w:rsid w:val="00270C5F"/>
    <w:rsid w:val="00286C0E"/>
    <w:rsid w:val="0029330B"/>
    <w:rsid w:val="00297BFA"/>
    <w:rsid w:val="002A2EF6"/>
    <w:rsid w:val="002A4963"/>
    <w:rsid w:val="002C5570"/>
    <w:rsid w:val="002D074D"/>
    <w:rsid w:val="002D0DC7"/>
    <w:rsid w:val="003110A1"/>
    <w:rsid w:val="003111EE"/>
    <w:rsid w:val="00312BB9"/>
    <w:rsid w:val="00324303"/>
    <w:rsid w:val="0034077A"/>
    <w:rsid w:val="00340AAA"/>
    <w:rsid w:val="00342115"/>
    <w:rsid w:val="00354461"/>
    <w:rsid w:val="003624E0"/>
    <w:rsid w:val="00374D5B"/>
    <w:rsid w:val="00394A76"/>
    <w:rsid w:val="003A1A4E"/>
    <w:rsid w:val="003B03C5"/>
    <w:rsid w:val="003B408E"/>
    <w:rsid w:val="003B7E56"/>
    <w:rsid w:val="003D5879"/>
    <w:rsid w:val="003E3B39"/>
    <w:rsid w:val="003E59A0"/>
    <w:rsid w:val="004027F1"/>
    <w:rsid w:val="00406D68"/>
    <w:rsid w:val="004101EF"/>
    <w:rsid w:val="0043295D"/>
    <w:rsid w:val="004532F4"/>
    <w:rsid w:val="0046113B"/>
    <w:rsid w:val="004618C3"/>
    <w:rsid w:val="00464F8F"/>
    <w:rsid w:val="004659A9"/>
    <w:rsid w:val="00474991"/>
    <w:rsid w:val="004A1752"/>
    <w:rsid w:val="004A67F5"/>
    <w:rsid w:val="004C1C9F"/>
    <w:rsid w:val="004C2CE8"/>
    <w:rsid w:val="004C6681"/>
    <w:rsid w:val="004C6A93"/>
    <w:rsid w:val="004E0E3D"/>
    <w:rsid w:val="00501130"/>
    <w:rsid w:val="00501226"/>
    <w:rsid w:val="00503636"/>
    <w:rsid w:val="00504454"/>
    <w:rsid w:val="00505C85"/>
    <w:rsid w:val="00515BB1"/>
    <w:rsid w:val="005221A2"/>
    <w:rsid w:val="00524679"/>
    <w:rsid w:val="005376B1"/>
    <w:rsid w:val="00540335"/>
    <w:rsid w:val="00551335"/>
    <w:rsid w:val="00571A4A"/>
    <w:rsid w:val="00571BDE"/>
    <w:rsid w:val="00581DAF"/>
    <w:rsid w:val="005825EA"/>
    <w:rsid w:val="005867DE"/>
    <w:rsid w:val="005A2D68"/>
    <w:rsid w:val="005A6186"/>
    <w:rsid w:val="005D0ADD"/>
    <w:rsid w:val="005D39DA"/>
    <w:rsid w:val="005D51C2"/>
    <w:rsid w:val="005F35ED"/>
    <w:rsid w:val="00617B13"/>
    <w:rsid w:val="0062246B"/>
    <w:rsid w:val="00624F8F"/>
    <w:rsid w:val="00627773"/>
    <w:rsid w:val="00665FDF"/>
    <w:rsid w:val="00670D76"/>
    <w:rsid w:val="006854E4"/>
    <w:rsid w:val="006B5D2D"/>
    <w:rsid w:val="006C1661"/>
    <w:rsid w:val="006C2211"/>
    <w:rsid w:val="006F59AB"/>
    <w:rsid w:val="00714523"/>
    <w:rsid w:val="00720F0F"/>
    <w:rsid w:val="00747D8D"/>
    <w:rsid w:val="007514B5"/>
    <w:rsid w:val="0076044B"/>
    <w:rsid w:val="00783C9D"/>
    <w:rsid w:val="0079236C"/>
    <w:rsid w:val="00794A6B"/>
    <w:rsid w:val="007B11CA"/>
    <w:rsid w:val="007B4068"/>
    <w:rsid w:val="007B7C9F"/>
    <w:rsid w:val="007D0E9D"/>
    <w:rsid w:val="007D3263"/>
    <w:rsid w:val="007E6F87"/>
    <w:rsid w:val="007F0112"/>
    <w:rsid w:val="00807E59"/>
    <w:rsid w:val="008124A6"/>
    <w:rsid w:val="00823044"/>
    <w:rsid w:val="008309F1"/>
    <w:rsid w:val="0084440D"/>
    <w:rsid w:val="00875068"/>
    <w:rsid w:val="00881527"/>
    <w:rsid w:val="00887EB7"/>
    <w:rsid w:val="00892585"/>
    <w:rsid w:val="008A035A"/>
    <w:rsid w:val="008A7FDA"/>
    <w:rsid w:val="008B124A"/>
    <w:rsid w:val="008D785D"/>
    <w:rsid w:val="008E0A45"/>
    <w:rsid w:val="008F17E7"/>
    <w:rsid w:val="008F66F5"/>
    <w:rsid w:val="0090752E"/>
    <w:rsid w:val="00917E9C"/>
    <w:rsid w:val="009550E3"/>
    <w:rsid w:val="0096203B"/>
    <w:rsid w:val="00962A13"/>
    <w:rsid w:val="00964A2F"/>
    <w:rsid w:val="00967B68"/>
    <w:rsid w:val="00984307"/>
    <w:rsid w:val="00984EA7"/>
    <w:rsid w:val="00991095"/>
    <w:rsid w:val="009C2EA7"/>
    <w:rsid w:val="009C4DC3"/>
    <w:rsid w:val="009D206C"/>
    <w:rsid w:val="009E182A"/>
    <w:rsid w:val="009F0E92"/>
    <w:rsid w:val="009F2C26"/>
    <w:rsid w:val="009F3EB0"/>
    <w:rsid w:val="009F7227"/>
    <w:rsid w:val="009F758B"/>
    <w:rsid w:val="00A07A22"/>
    <w:rsid w:val="00A21464"/>
    <w:rsid w:val="00A23999"/>
    <w:rsid w:val="00A27CBC"/>
    <w:rsid w:val="00A34E33"/>
    <w:rsid w:val="00A423BB"/>
    <w:rsid w:val="00A451C9"/>
    <w:rsid w:val="00A478F7"/>
    <w:rsid w:val="00A652E8"/>
    <w:rsid w:val="00A67AEB"/>
    <w:rsid w:val="00A747F5"/>
    <w:rsid w:val="00A75804"/>
    <w:rsid w:val="00A83486"/>
    <w:rsid w:val="00A97CE7"/>
    <w:rsid w:val="00AB23AD"/>
    <w:rsid w:val="00AC6A48"/>
    <w:rsid w:val="00AE12F9"/>
    <w:rsid w:val="00AE462C"/>
    <w:rsid w:val="00B01D6B"/>
    <w:rsid w:val="00B01FD5"/>
    <w:rsid w:val="00B03A66"/>
    <w:rsid w:val="00B117E5"/>
    <w:rsid w:val="00B44C07"/>
    <w:rsid w:val="00B501A5"/>
    <w:rsid w:val="00B56E3B"/>
    <w:rsid w:val="00B61329"/>
    <w:rsid w:val="00B61F95"/>
    <w:rsid w:val="00B85C91"/>
    <w:rsid w:val="00B96261"/>
    <w:rsid w:val="00BA14E3"/>
    <w:rsid w:val="00BA5636"/>
    <w:rsid w:val="00BD19F3"/>
    <w:rsid w:val="00BD2EA9"/>
    <w:rsid w:val="00BD3741"/>
    <w:rsid w:val="00BE1F2C"/>
    <w:rsid w:val="00BE3C69"/>
    <w:rsid w:val="00BE6276"/>
    <w:rsid w:val="00BF0945"/>
    <w:rsid w:val="00BF4464"/>
    <w:rsid w:val="00BF62BA"/>
    <w:rsid w:val="00C03935"/>
    <w:rsid w:val="00C12642"/>
    <w:rsid w:val="00C22E30"/>
    <w:rsid w:val="00C23162"/>
    <w:rsid w:val="00C27D3F"/>
    <w:rsid w:val="00C37466"/>
    <w:rsid w:val="00C43892"/>
    <w:rsid w:val="00C60070"/>
    <w:rsid w:val="00C67803"/>
    <w:rsid w:val="00C72835"/>
    <w:rsid w:val="00C861BE"/>
    <w:rsid w:val="00C87189"/>
    <w:rsid w:val="00CA4DB2"/>
    <w:rsid w:val="00CB2830"/>
    <w:rsid w:val="00CC31A6"/>
    <w:rsid w:val="00CF1477"/>
    <w:rsid w:val="00CF4702"/>
    <w:rsid w:val="00D00FD7"/>
    <w:rsid w:val="00D07A16"/>
    <w:rsid w:val="00D17D02"/>
    <w:rsid w:val="00D378A2"/>
    <w:rsid w:val="00D41A9D"/>
    <w:rsid w:val="00D4201D"/>
    <w:rsid w:val="00D534D4"/>
    <w:rsid w:val="00D71375"/>
    <w:rsid w:val="00D754BB"/>
    <w:rsid w:val="00D80924"/>
    <w:rsid w:val="00D81B17"/>
    <w:rsid w:val="00D86378"/>
    <w:rsid w:val="00D869BE"/>
    <w:rsid w:val="00D930A7"/>
    <w:rsid w:val="00D97178"/>
    <w:rsid w:val="00DA1936"/>
    <w:rsid w:val="00DA412D"/>
    <w:rsid w:val="00DB5AF0"/>
    <w:rsid w:val="00DB7264"/>
    <w:rsid w:val="00DC4989"/>
    <w:rsid w:val="00DD228B"/>
    <w:rsid w:val="00E00D22"/>
    <w:rsid w:val="00E0725A"/>
    <w:rsid w:val="00E136C1"/>
    <w:rsid w:val="00E16479"/>
    <w:rsid w:val="00E20870"/>
    <w:rsid w:val="00E44729"/>
    <w:rsid w:val="00E53F40"/>
    <w:rsid w:val="00E53FBC"/>
    <w:rsid w:val="00E543F5"/>
    <w:rsid w:val="00E56772"/>
    <w:rsid w:val="00E641D1"/>
    <w:rsid w:val="00E7431A"/>
    <w:rsid w:val="00E75335"/>
    <w:rsid w:val="00E80D53"/>
    <w:rsid w:val="00E83F84"/>
    <w:rsid w:val="00E9187D"/>
    <w:rsid w:val="00EA2C51"/>
    <w:rsid w:val="00ED75AF"/>
    <w:rsid w:val="00EF6825"/>
    <w:rsid w:val="00F03B78"/>
    <w:rsid w:val="00F22816"/>
    <w:rsid w:val="00F279D3"/>
    <w:rsid w:val="00F501F3"/>
    <w:rsid w:val="00F83BD4"/>
    <w:rsid w:val="00F91293"/>
    <w:rsid w:val="00FA0211"/>
    <w:rsid w:val="00FD2AAC"/>
    <w:rsid w:val="00FF76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9536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536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536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536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536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350</Words>
  <Characters>1995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2025-09-05T11:40:00Z</cp:lastPrinted>
  <dcterms:created xsi:type="dcterms:W3CDTF">2025-12-15T15:28:00Z</dcterms:created>
  <dcterms:modified xsi:type="dcterms:W3CDTF">2025-12-16T07:52:00Z</dcterms:modified>
</cp:coreProperties>
</file>