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AB" w:rsidRDefault="003822A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633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7384231" r:id="rId8"/>
        </w:object>
      </w:r>
    </w:p>
    <w:p w:rsidR="003822AB" w:rsidRDefault="003822A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822AB" w:rsidRDefault="003822A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822AB" w:rsidRDefault="003822A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822AB" w:rsidRDefault="003822A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822AB" w:rsidRDefault="003822A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822AB" w:rsidRDefault="003822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822AB" w:rsidRDefault="003822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822AB" w:rsidRDefault="003822AB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3822AB" w:rsidRDefault="003822A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№_______</w:t>
      </w:r>
    </w:p>
    <w:p w:rsidR="003822AB" w:rsidRPr="00A461C0" w:rsidRDefault="003822AB" w:rsidP="00EE1455">
      <w:pPr>
        <w:pStyle w:val="Normal2"/>
        <w:rPr>
          <w:rFonts w:ascii="Times New Roman" w:hAnsi="Times New Roman"/>
          <w:b/>
          <w:szCs w:val="24"/>
        </w:rPr>
      </w:pPr>
    </w:p>
    <w:p w:rsidR="003822AB" w:rsidRDefault="003822A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3822AB" w:rsidRDefault="003822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3822AB" w:rsidRDefault="003822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3822AB" w:rsidRPr="00014663" w:rsidRDefault="003822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3822AB" w:rsidRPr="00A461C0" w:rsidRDefault="003822A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822AB" w:rsidRDefault="003822A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№995 від 21.11.2025р. гр.ОСОБА 1 про доцільність призначення її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3822AB" w:rsidRPr="00D90582" w:rsidRDefault="003822A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3822AB" w:rsidRDefault="003822AB" w:rsidP="00E0239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822AB" w:rsidRPr="00FF39D7" w:rsidRDefault="003822AB" w:rsidP="00E0239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інвалідом Ігр., «А»  у випадку визнання його судом недієздатним.</w:t>
      </w:r>
    </w:p>
    <w:p w:rsidR="003822AB" w:rsidRDefault="003822AB" w:rsidP="00E0239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3822AB" w:rsidRPr="00FF39D7" w:rsidRDefault="003822A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3822AB" w:rsidRDefault="003822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3822AB" w:rsidRPr="006E1E18" w:rsidRDefault="003822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822AB" w:rsidRDefault="003822A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p w:rsidR="003822AB" w:rsidRDefault="003822AB">
      <w:pPr>
        <w:rPr>
          <w:lang w:val="uk-UA"/>
        </w:rPr>
      </w:pPr>
    </w:p>
    <w:sectPr w:rsidR="003822AB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2AB" w:rsidRDefault="003822AB" w:rsidP="00EE1455">
      <w:pPr>
        <w:spacing w:after="0" w:line="240" w:lineRule="auto"/>
      </w:pPr>
      <w:r>
        <w:separator/>
      </w:r>
    </w:p>
  </w:endnote>
  <w:endnote w:type="continuationSeparator" w:id="0">
    <w:p w:rsidR="003822AB" w:rsidRDefault="003822A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2AB" w:rsidRDefault="003822AB" w:rsidP="00EE1455">
      <w:pPr>
        <w:spacing w:after="0" w:line="240" w:lineRule="auto"/>
      </w:pPr>
      <w:r>
        <w:separator/>
      </w:r>
    </w:p>
  </w:footnote>
  <w:footnote w:type="continuationSeparator" w:id="0">
    <w:p w:rsidR="003822AB" w:rsidRDefault="003822A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45010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29D9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8745E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2C2D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063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6338"/>
    <w:rsid w:val="00317427"/>
    <w:rsid w:val="00322060"/>
    <w:rsid w:val="0032457C"/>
    <w:rsid w:val="0032767E"/>
    <w:rsid w:val="00354E5A"/>
    <w:rsid w:val="00357582"/>
    <w:rsid w:val="00360414"/>
    <w:rsid w:val="00360BB1"/>
    <w:rsid w:val="00362BA7"/>
    <w:rsid w:val="003653C2"/>
    <w:rsid w:val="00381C9A"/>
    <w:rsid w:val="003822AB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1E8D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30A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5E7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67D31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60D0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3C81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639D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086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A28D2"/>
    <w:rsid w:val="00CB0FE9"/>
    <w:rsid w:val="00CB1AD3"/>
    <w:rsid w:val="00CB2A42"/>
    <w:rsid w:val="00CB4695"/>
    <w:rsid w:val="00CB4E9C"/>
    <w:rsid w:val="00CB60EA"/>
    <w:rsid w:val="00CC07A8"/>
    <w:rsid w:val="00CC4C17"/>
    <w:rsid w:val="00CC6049"/>
    <w:rsid w:val="00CD1368"/>
    <w:rsid w:val="00CD57BE"/>
    <w:rsid w:val="00CE73D1"/>
    <w:rsid w:val="00CF0B1D"/>
    <w:rsid w:val="00D039DC"/>
    <w:rsid w:val="00D03BA6"/>
    <w:rsid w:val="00D05CCE"/>
    <w:rsid w:val="00D061C6"/>
    <w:rsid w:val="00D106D7"/>
    <w:rsid w:val="00D20C56"/>
    <w:rsid w:val="00D20D38"/>
    <w:rsid w:val="00D3158F"/>
    <w:rsid w:val="00D34AEB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02392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3954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7A7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0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381</Words>
  <Characters>2173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2025-12-11T08:25:00Z</dcterms:created>
  <dcterms:modified xsi:type="dcterms:W3CDTF">2025-12-16T07:57:00Z</dcterms:modified>
</cp:coreProperties>
</file>