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96" w:rsidRDefault="004C369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220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7384353" r:id="rId8"/>
        </w:object>
      </w:r>
    </w:p>
    <w:p w:rsidR="004C3696" w:rsidRDefault="004C369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C3696" w:rsidRDefault="004C369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C3696" w:rsidRDefault="004C369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C3696" w:rsidRDefault="004C369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C3696" w:rsidRDefault="004C369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C3696" w:rsidRDefault="004C369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C3696" w:rsidRDefault="004C369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C3696" w:rsidRDefault="004C3696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4C3696" w:rsidRDefault="004C369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№_______</w:t>
      </w:r>
    </w:p>
    <w:p w:rsidR="004C3696" w:rsidRPr="00A461C0" w:rsidRDefault="004C3696" w:rsidP="00EE1455">
      <w:pPr>
        <w:pStyle w:val="Normal2"/>
        <w:rPr>
          <w:rFonts w:ascii="Times New Roman" w:hAnsi="Times New Roman"/>
          <w:b/>
          <w:szCs w:val="24"/>
        </w:rPr>
      </w:pPr>
    </w:p>
    <w:p w:rsidR="004C3696" w:rsidRDefault="004C369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4C3696" w:rsidRDefault="004C369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4C3696" w:rsidRDefault="004C369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4C3696" w:rsidRPr="00014663" w:rsidRDefault="004C369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4C3696" w:rsidRPr="00A461C0" w:rsidRDefault="004C369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C3696" w:rsidRDefault="004C369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№997 від 02.12.2025р.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4C3696" w:rsidRPr="00D90582" w:rsidRDefault="004C369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4C3696" w:rsidRDefault="004C3696" w:rsidP="0041798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4C3696" w:rsidRPr="00FF39D7" w:rsidRDefault="004C3696" w:rsidP="00417981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:rsidR="004C3696" w:rsidRDefault="004C3696" w:rsidP="00417981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4C3696" w:rsidRPr="00FF39D7" w:rsidRDefault="004C369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4C3696" w:rsidRDefault="004C369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:rsidR="004C3696" w:rsidRPr="006E1E18" w:rsidRDefault="004C369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C3696" w:rsidRDefault="004C369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C3696" w:rsidRPr="00AB1F9E" w:rsidRDefault="004C369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C3696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696" w:rsidRDefault="004C3696" w:rsidP="00EE1455">
      <w:pPr>
        <w:spacing w:after="0" w:line="240" w:lineRule="auto"/>
      </w:pPr>
      <w:r>
        <w:separator/>
      </w:r>
    </w:p>
  </w:endnote>
  <w:endnote w:type="continuationSeparator" w:id="0">
    <w:p w:rsidR="004C3696" w:rsidRDefault="004C369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696" w:rsidRDefault="004C3696" w:rsidP="00EE1455">
      <w:pPr>
        <w:spacing w:after="0" w:line="240" w:lineRule="auto"/>
      </w:pPr>
      <w:r>
        <w:separator/>
      </w:r>
    </w:p>
  </w:footnote>
  <w:footnote w:type="continuationSeparator" w:id="0">
    <w:p w:rsidR="004C3696" w:rsidRDefault="004C369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153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220C"/>
    <w:rsid w:val="00317427"/>
    <w:rsid w:val="00322060"/>
    <w:rsid w:val="0032457C"/>
    <w:rsid w:val="0032767E"/>
    <w:rsid w:val="00330A8A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7981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22A8"/>
    <w:rsid w:val="0049467A"/>
    <w:rsid w:val="0049519A"/>
    <w:rsid w:val="004A1839"/>
    <w:rsid w:val="004A28F2"/>
    <w:rsid w:val="004A39A7"/>
    <w:rsid w:val="004B464F"/>
    <w:rsid w:val="004B527B"/>
    <w:rsid w:val="004C0E55"/>
    <w:rsid w:val="004C2D83"/>
    <w:rsid w:val="004C3696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130A"/>
    <w:rsid w:val="005021EC"/>
    <w:rsid w:val="00502E1F"/>
    <w:rsid w:val="005118E8"/>
    <w:rsid w:val="00521205"/>
    <w:rsid w:val="00521509"/>
    <w:rsid w:val="00531E79"/>
    <w:rsid w:val="00533200"/>
    <w:rsid w:val="00533ACC"/>
    <w:rsid w:val="005345AE"/>
    <w:rsid w:val="0053602C"/>
    <w:rsid w:val="00541894"/>
    <w:rsid w:val="005441DF"/>
    <w:rsid w:val="00546C2E"/>
    <w:rsid w:val="005479F0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0463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23FE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26AF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24CC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016"/>
    <w:rsid w:val="00DA7419"/>
    <w:rsid w:val="00DB0D15"/>
    <w:rsid w:val="00DC18D1"/>
    <w:rsid w:val="00DC27F0"/>
    <w:rsid w:val="00DC5A11"/>
    <w:rsid w:val="00DC78A5"/>
    <w:rsid w:val="00DE5FFE"/>
    <w:rsid w:val="00DF6D0E"/>
    <w:rsid w:val="00E01FD3"/>
    <w:rsid w:val="00E1168D"/>
    <w:rsid w:val="00E23762"/>
    <w:rsid w:val="00E23853"/>
    <w:rsid w:val="00E26648"/>
    <w:rsid w:val="00E32901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46CD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E6CFC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4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371</Words>
  <Characters>2121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2025-12-11T08:25:00Z</dcterms:created>
  <dcterms:modified xsi:type="dcterms:W3CDTF">2025-12-16T07:59:00Z</dcterms:modified>
</cp:coreProperties>
</file>