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103" w:rsidRDefault="00FF3103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747524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7" o:title=""/>
          </v:shape>
          <o:OLEObject Type="Embed" ProgID="Paint.Picture" ShapeID="_x0000_i1025" DrawAspect="Content" ObjectID="_1827384516" r:id="rId8"/>
        </w:object>
      </w:r>
    </w:p>
    <w:p w:rsidR="00FF3103" w:rsidRDefault="00FF3103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FF3103" w:rsidRDefault="00FF3103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FF3103" w:rsidRDefault="00FF3103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FF3103" w:rsidRDefault="00FF3103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FF3103" w:rsidRDefault="00FF3103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FF3103" w:rsidRDefault="00FF3103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FF3103" w:rsidRDefault="00FF3103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FF3103" w:rsidRDefault="00FF3103" w:rsidP="007E0C62">
      <w:pPr>
        <w:pStyle w:val="Normal2"/>
        <w:jc w:val="center"/>
        <w:rPr>
          <w:rFonts w:ascii="Times New Roman" w:hAnsi="Times New Roman"/>
          <w:szCs w:val="24"/>
        </w:rPr>
      </w:pPr>
    </w:p>
    <w:p w:rsidR="00FF3103" w:rsidRDefault="00FF3103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    м. Кіцмань                                          №_______</w:t>
      </w:r>
    </w:p>
    <w:p w:rsidR="00FF3103" w:rsidRPr="00A461C0" w:rsidRDefault="00FF3103" w:rsidP="00EE1455">
      <w:pPr>
        <w:pStyle w:val="Normal2"/>
        <w:rPr>
          <w:rFonts w:ascii="Times New Roman" w:hAnsi="Times New Roman"/>
          <w:b/>
          <w:szCs w:val="24"/>
        </w:rPr>
      </w:pPr>
    </w:p>
    <w:p w:rsidR="00FF3103" w:rsidRDefault="00FF3103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:rsidR="00FF3103" w:rsidRDefault="00FF3103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:rsidR="00FF3103" w:rsidRDefault="00FF3103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гр.ОСОБА 1 опікуном</w:t>
      </w:r>
    </w:p>
    <w:p w:rsidR="00FF3103" w:rsidRPr="00014663" w:rsidRDefault="00FF3103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над гр.ОСОБА 2</w:t>
      </w:r>
    </w:p>
    <w:p w:rsidR="00FF3103" w:rsidRPr="00A461C0" w:rsidRDefault="00FF3103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FF3103" w:rsidRDefault="00FF3103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56-63,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розглянувши заяву №946 від 18.11.2025р. гр.ОСОБА 1 про доцільність призначення його опікуном над гр.ОСОБА 2,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02</w:t>
      </w:r>
      <w:r w:rsidRPr="00951D18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12</w:t>
      </w:r>
      <w:r w:rsidRPr="00951D18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951D18">
        <w:rPr>
          <w:rFonts w:ascii="Times New Roman" w:hAnsi="Times New Roman"/>
          <w:sz w:val="24"/>
          <w:szCs w:val="24"/>
          <w:lang w:val="uk-UA"/>
        </w:rPr>
        <w:t>р. №</w:t>
      </w:r>
      <w:r>
        <w:rPr>
          <w:rFonts w:ascii="Times New Roman" w:hAnsi="Times New Roman"/>
          <w:sz w:val="24"/>
          <w:szCs w:val="24"/>
          <w:lang w:val="uk-UA"/>
        </w:rPr>
        <w:t>10</w:t>
      </w:r>
      <w:r w:rsidRPr="00951D18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:rsidR="00FF3103" w:rsidRPr="00D90582" w:rsidRDefault="00FF3103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:rsidR="00FF3103" w:rsidRDefault="00FF3103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>
        <w:rPr>
          <w:rFonts w:ascii="Times New Roman" w:hAnsi="Times New Roman"/>
          <w:sz w:val="24"/>
          <w:szCs w:val="24"/>
          <w:lang w:val="uk-UA"/>
        </w:rPr>
        <w:t>гр.ОСОБА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1994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АДРЕСА 1, м.Кіцмань,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>
        <w:rPr>
          <w:rFonts w:ascii="Times New Roman" w:hAnsi="Times New Roman"/>
          <w:sz w:val="24"/>
          <w:szCs w:val="24"/>
          <w:lang w:val="uk-UA"/>
        </w:rPr>
        <w:t>гр.ОСОБА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1938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яка потребує постійного стороннього догляду,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АДРЕСА 1,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:rsidR="00FF3103" w:rsidRPr="00FF39D7" w:rsidRDefault="00FF3103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Направити подання до Кіцманського районного суду про доцільність призначення гр.ОСОБА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1994</w:t>
      </w:r>
      <w:r w:rsidRPr="001C5FAC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гр.ОСОБА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1938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 у випадку визнання її судом недієздатною.</w:t>
      </w:r>
    </w:p>
    <w:p w:rsidR="00FF3103" w:rsidRDefault="00FF3103" w:rsidP="00B10482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 .</w:t>
      </w:r>
    </w:p>
    <w:p w:rsidR="00FF3103" w:rsidRPr="00FF39D7" w:rsidRDefault="00FF3103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:rsidR="00FF3103" w:rsidRDefault="00FF3103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Секретар міської ради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Іван СЕМЕНЮК</w:t>
      </w:r>
    </w:p>
    <w:p w:rsidR="00FF3103" w:rsidRPr="006E1E18" w:rsidRDefault="00FF3103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FF3103" w:rsidRDefault="00FF3103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FF3103" w:rsidRPr="00AB1F9E" w:rsidRDefault="00FF3103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FF3103" w:rsidRPr="0049467A" w:rsidRDefault="00FF3103" w:rsidP="00EE1455">
      <w:pPr>
        <w:spacing w:after="0" w:line="240" w:lineRule="auto"/>
        <w:ind w:left="1843"/>
        <w:jc w:val="right"/>
        <w:rPr>
          <w:lang w:val="uk-UA"/>
        </w:rPr>
      </w:pPr>
    </w:p>
    <w:p w:rsidR="00FF3103" w:rsidRDefault="00FF3103">
      <w:pPr>
        <w:rPr>
          <w:lang w:val="uk-UA"/>
        </w:rPr>
      </w:pPr>
    </w:p>
    <w:p w:rsidR="00FF3103" w:rsidRDefault="00FF3103">
      <w:pPr>
        <w:rPr>
          <w:lang w:val="uk-UA"/>
        </w:rPr>
      </w:pPr>
    </w:p>
    <w:p w:rsidR="00FF3103" w:rsidRDefault="00FF3103">
      <w:pPr>
        <w:rPr>
          <w:lang w:val="uk-UA"/>
        </w:rPr>
      </w:pPr>
    </w:p>
    <w:p w:rsidR="00FF3103" w:rsidRDefault="00FF3103">
      <w:pPr>
        <w:rPr>
          <w:lang w:val="uk-UA"/>
        </w:rPr>
      </w:pPr>
    </w:p>
    <w:p w:rsidR="00FF3103" w:rsidRDefault="00FF3103">
      <w:pPr>
        <w:rPr>
          <w:lang w:val="uk-UA"/>
        </w:rPr>
      </w:pPr>
    </w:p>
    <w:p w:rsidR="00FF3103" w:rsidRDefault="00FF3103">
      <w:pPr>
        <w:rPr>
          <w:lang w:val="uk-UA"/>
        </w:rPr>
      </w:pPr>
    </w:p>
    <w:p w:rsidR="00FF3103" w:rsidRDefault="00FF3103">
      <w:pPr>
        <w:rPr>
          <w:lang w:val="uk-UA"/>
        </w:rPr>
      </w:pPr>
    </w:p>
    <w:p w:rsidR="00FF3103" w:rsidRDefault="00FF3103">
      <w:pPr>
        <w:rPr>
          <w:lang w:val="uk-UA"/>
        </w:rPr>
      </w:pPr>
    </w:p>
    <w:p w:rsidR="00FF3103" w:rsidRDefault="00FF3103">
      <w:pPr>
        <w:rPr>
          <w:lang w:val="uk-UA"/>
        </w:rPr>
      </w:pPr>
    </w:p>
    <w:p w:rsidR="00FF3103" w:rsidRDefault="00FF3103">
      <w:pPr>
        <w:rPr>
          <w:lang w:val="uk-UA"/>
        </w:rPr>
      </w:pPr>
    </w:p>
    <w:p w:rsidR="00FF3103" w:rsidRDefault="00FF3103">
      <w:pPr>
        <w:rPr>
          <w:lang w:val="uk-UA"/>
        </w:rPr>
      </w:pPr>
    </w:p>
    <w:p w:rsidR="00FF3103" w:rsidRDefault="00FF3103">
      <w:pPr>
        <w:rPr>
          <w:lang w:val="uk-UA"/>
        </w:rPr>
      </w:pPr>
    </w:p>
    <w:p w:rsidR="00FF3103" w:rsidRDefault="00FF3103">
      <w:pPr>
        <w:rPr>
          <w:lang w:val="uk-UA"/>
        </w:rPr>
      </w:pPr>
    </w:p>
    <w:p w:rsidR="00FF3103" w:rsidRDefault="00FF3103">
      <w:pPr>
        <w:rPr>
          <w:lang w:val="uk-UA"/>
        </w:rPr>
      </w:pPr>
    </w:p>
    <w:p w:rsidR="00FF3103" w:rsidRDefault="00FF3103">
      <w:pPr>
        <w:rPr>
          <w:lang w:val="uk-UA"/>
        </w:rPr>
      </w:pPr>
    </w:p>
    <w:sectPr w:rsidR="00FF3103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3103" w:rsidRDefault="00FF3103" w:rsidP="00EE1455">
      <w:pPr>
        <w:spacing w:after="0" w:line="240" w:lineRule="auto"/>
      </w:pPr>
      <w:r>
        <w:separator/>
      </w:r>
    </w:p>
  </w:endnote>
  <w:endnote w:type="continuationSeparator" w:id="0">
    <w:p w:rsidR="00FF3103" w:rsidRDefault="00FF3103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3103" w:rsidRDefault="00FF3103" w:rsidP="00EE1455">
      <w:pPr>
        <w:spacing w:after="0" w:line="240" w:lineRule="auto"/>
      </w:pPr>
      <w:r>
        <w:separator/>
      </w:r>
    </w:p>
  </w:footnote>
  <w:footnote w:type="continuationSeparator" w:id="0">
    <w:p w:rsidR="00FF3103" w:rsidRDefault="00FF3103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00E4A"/>
    <w:rsid w:val="000105B0"/>
    <w:rsid w:val="00012867"/>
    <w:rsid w:val="00012B86"/>
    <w:rsid w:val="00014663"/>
    <w:rsid w:val="000206A9"/>
    <w:rsid w:val="00021131"/>
    <w:rsid w:val="00021CF5"/>
    <w:rsid w:val="0002642F"/>
    <w:rsid w:val="00027C0C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76BDB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B5E"/>
    <w:rsid w:val="000C7C4A"/>
    <w:rsid w:val="000D4405"/>
    <w:rsid w:val="000E5091"/>
    <w:rsid w:val="000E5E89"/>
    <w:rsid w:val="000F2326"/>
    <w:rsid w:val="0010141C"/>
    <w:rsid w:val="00103286"/>
    <w:rsid w:val="00116300"/>
    <w:rsid w:val="001253C8"/>
    <w:rsid w:val="001274E1"/>
    <w:rsid w:val="001310B8"/>
    <w:rsid w:val="001318E9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86333"/>
    <w:rsid w:val="00195043"/>
    <w:rsid w:val="0019557F"/>
    <w:rsid w:val="001963EF"/>
    <w:rsid w:val="00196D86"/>
    <w:rsid w:val="001A00F5"/>
    <w:rsid w:val="001A0E06"/>
    <w:rsid w:val="001A48E4"/>
    <w:rsid w:val="001B3B53"/>
    <w:rsid w:val="001B7EEB"/>
    <w:rsid w:val="001C5FAC"/>
    <w:rsid w:val="001C66B5"/>
    <w:rsid w:val="001D0360"/>
    <w:rsid w:val="001D21C2"/>
    <w:rsid w:val="001D2C08"/>
    <w:rsid w:val="001D3C37"/>
    <w:rsid w:val="001D5B08"/>
    <w:rsid w:val="001E2755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3978"/>
    <w:rsid w:val="00236A63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74DA0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02B"/>
    <w:rsid w:val="002D6817"/>
    <w:rsid w:val="002E671A"/>
    <w:rsid w:val="002F13C3"/>
    <w:rsid w:val="0030495D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653C2"/>
    <w:rsid w:val="00381C9A"/>
    <w:rsid w:val="00385665"/>
    <w:rsid w:val="003905F6"/>
    <w:rsid w:val="00390733"/>
    <w:rsid w:val="003932AB"/>
    <w:rsid w:val="003A0BB9"/>
    <w:rsid w:val="003A3958"/>
    <w:rsid w:val="003B1A0F"/>
    <w:rsid w:val="003B252B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5464A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A39A7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3ACC"/>
    <w:rsid w:val="005345AE"/>
    <w:rsid w:val="0053602C"/>
    <w:rsid w:val="00541894"/>
    <w:rsid w:val="005441DF"/>
    <w:rsid w:val="00546C2E"/>
    <w:rsid w:val="00550836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57A6"/>
    <w:rsid w:val="005A7DAB"/>
    <w:rsid w:val="005B1381"/>
    <w:rsid w:val="005B7BDC"/>
    <w:rsid w:val="005C2DB9"/>
    <w:rsid w:val="005C5823"/>
    <w:rsid w:val="005C5A2D"/>
    <w:rsid w:val="005C74B0"/>
    <w:rsid w:val="005D40C1"/>
    <w:rsid w:val="005E17E6"/>
    <w:rsid w:val="005E571D"/>
    <w:rsid w:val="005E7849"/>
    <w:rsid w:val="005F4DDF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71AE6"/>
    <w:rsid w:val="00691820"/>
    <w:rsid w:val="006A2FB6"/>
    <w:rsid w:val="006B189E"/>
    <w:rsid w:val="006B4C9C"/>
    <w:rsid w:val="006B61A1"/>
    <w:rsid w:val="006C7B5B"/>
    <w:rsid w:val="006D565C"/>
    <w:rsid w:val="006E1809"/>
    <w:rsid w:val="006E1E18"/>
    <w:rsid w:val="006E207D"/>
    <w:rsid w:val="006F6DB6"/>
    <w:rsid w:val="00702055"/>
    <w:rsid w:val="00705BEC"/>
    <w:rsid w:val="00706BA5"/>
    <w:rsid w:val="007115E4"/>
    <w:rsid w:val="007204FA"/>
    <w:rsid w:val="00720EDA"/>
    <w:rsid w:val="00721B83"/>
    <w:rsid w:val="007325FA"/>
    <w:rsid w:val="00741EBB"/>
    <w:rsid w:val="00747478"/>
    <w:rsid w:val="00747524"/>
    <w:rsid w:val="0075364F"/>
    <w:rsid w:val="0075435B"/>
    <w:rsid w:val="00755005"/>
    <w:rsid w:val="00762B28"/>
    <w:rsid w:val="007714A7"/>
    <w:rsid w:val="007736C1"/>
    <w:rsid w:val="007750F9"/>
    <w:rsid w:val="00780864"/>
    <w:rsid w:val="00783DE3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C4BC0"/>
    <w:rsid w:val="007C4EA5"/>
    <w:rsid w:val="007D07E2"/>
    <w:rsid w:val="007D147B"/>
    <w:rsid w:val="007D16BE"/>
    <w:rsid w:val="007D19CE"/>
    <w:rsid w:val="007D3CFC"/>
    <w:rsid w:val="007D4B7D"/>
    <w:rsid w:val="007D64B6"/>
    <w:rsid w:val="007E0C62"/>
    <w:rsid w:val="007E3260"/>
    <w:rsid w:val="007E60DB"/>
    <w:rsid w:val="0080056E"/>
    <w:rsid w:val="00803DE7"/>
    <w:rsid w:val="008043C2"/>
    <w:rsid w:val="00816458"/>
    <w:rsid w:val="00822962"/>
    <w:rsid w:val="00825452"/>
    <w:rsid w:val="008331EE"/>
    <w:rsid w:val="008423E3"/>
    <w:rsid w:val="008432B1"/>
    <w:rsid w:val="00844C39"/>
    <w:rsid w:val="00854120"/>
    <w:rsid w:val="00864A03"/>
    <w:rsid w:val="008662EE"/>
    <w:rsid w:val="008679CC"/>
    <w:rsid w:val="00867E12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B4FB6"/>
    <w:rsid w:val="008B5D9A"/>
    <w:rsid w:val="008C30FE"/>
    <w:rsid w:val="008C74F0"/>
    <w:rsid w:val="008C75BF"/>
    <w:rsid w:val="008D4A5C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27424"/>
    <w:rsid w:val="009347C2"/>
    <w:rsid w:val="0093588E"/>
    <w:rsid w:val="009377E0"/>
    <w:rsid w:val="0094220C"/>
    <w:rsid w:val="0095041F"/>
    <w:rsid w:val="00951D18"/>
    <w:rsid w:val="00952FA8"/>
    <w:rsid w:val="00954219"/>
    <w:rsid w:val="00954462"/>
    <w:rsid w:val="00955944"/>
    <w:rsid w:val="00957B9A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2942"/>
    <w:rsid w:val="009E525A"/>
    <w:rsid w:val="009E6D0F"/>
    <w:rsid w:val="009E7976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23FE"/>
    <w:rsid w:val="00A33B72"/>
    <w:rsid w:val="00A33D61"/>
    <w:rsid w:val="00A373DA"/>
    <w:rsid w:val="00A3764C"/>
    <w:rsid w:val="00A4367F"/>
    <w:rsid w:val="00A461C0"/>
    <w:rsid w:val="00A53D48"/>
    <w:rsid w:val="00A6587A"/>
    <w:rsid w:val="00A660CE"/>
    <w:rsid w:val="00A67B49"/>
    <w:rsid w:val="00A717BD"/>
    <w:rsid w:val="00A726AF"/>
    <w:rsid w:val="00A74573"/>
    <w:rsid w:val="00A75070"/>
    <w:rsid w:val="00A84411"/>
    <w:rsid w:val="00A86035"/>
    <w:rsid w:val="00A91768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44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7C1"/>
    <w:rsid w:val="00B248FB"/>
    <w:rsid w:val="00B24C0C"/>
    <w:rsid w:val="00B4312C"/>
    <w:rsid w:val="00B43585"/>
    <w:rsid w:val="00B4377C"/>
    <w:rsid w:val="00B45543"/>
    <w:rsid w:val="00B45CBB"/>
    <w:rsid w:val="00B56DDB"/>
    <w:rsid w:val="00B61301"/>
    <w:rsid w:val="00B67C87"/>
    <w:rsid w:val="00B75A4B"/>
    <w:rsid w:val="00B76116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161E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47B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2C5B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507A6"/>
    <w:rsid w:val="00D67681"/>
    <w:rsid w:val="00D77255"/>
    <w:rsid w:val="00D77F08"/>
    <w:rsid w:val="00D877EF"/>
    <w:rsid w:val="00D90582"/>
    <w:rsid w:val="00D927B7"/>
    <w:rsid w:val="00DA7016"/>
    <w:rsid w:val="00DA7419"/>
    <w:rsid w:val="00DB0D15"/>
    <w:rsid w:val="00DC18D1"/>
    <w:rsid w:val="00DC27F0"/>
    <w:rsid w:val="00DC78A5"/>
    <w:rsid w:val="00DE5FFE"/>
    <w:rsid w:val="00E01FD3"/>
    <w:rsid w:val="00E1168D"/>
    <w:rsid w:val="00E23762"/>
    <w:rsid w:val="00E23853"/>
    <w:rsid w:val="00E26648"/>
    <w:rsid w:val="00E363EE"/>
    <w:rsid w:val="00E41228"/>
    <w:rsid w:val="00E4280D"/>
    <w:rsid w:val="00E42D65"/>
    <w:rsid w:val="00E4431B"/>
    <w:rsid w:val="00E613C6"/>
    <w:rsid w:val="00E7033E"/>
    <w:rsid w:val="00E736FB"/>
    <w:rsid w:val="00E756DD"/>
    <w:rsid w:val="00E80E58"/>
    <w:rsid w:val="00E812A3"/>
    <w:rsid w:val="00E84B2C"/>
    <w:rsid w:val="00E953B4"/>
    <w:rsid w:val="00EA07A2"/>
    <w:rsid w:val="00EA6322"/>
    <w:rsid w:val="00EB0603"/>
    <w:rsid w:val="00EB5990"/>
    <w:rsid w:val="00EB6CEC"/>
    <w:rsid w:val="00EC0E7D"/>
    <w:rsid w:val="00EC7D14"/>
    <w:rsid w:val="00ED7684"/>
    <w:rsid w:val="00EE1455"/>
    <w:rsid w:val="00EE483B"/>
    <w:rsid w:val="00EE4F51"/>
    <w:rsid w:val="00EF14AD"/>
    <w:rsid w:val="00EF2630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088A"/>
    <w:rsid w:val="00F42C37"/>
    <w:rsid w:val="00F431A0"/>
    <w:rsid w:val="00F45E04"/>
    <w:rsid w:val="00F503EB"/>
    <w:rsid w:val="00F54BF5"/>
    <w:rsid w:val="00F56645"/>
    <w:rsid w:val="00F66391"/>
    <w:rsid w:val="00F732FE"/>
    <w:rsid w:val="00F737B3"/>
    <w:rsid w:val="00F774B2"/>
    <w:rsid w:val="00F8056A"/>
    <w:rsid w:val="00F806CD"/>
    <w:rsid w:val="00F812B0"/>
    <w:rsid w:val="00F82EC9"/>
    <w:rsid w:val="00F85367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797A"/>
    <w:rsid w:val="00FE4F80"/>
    <w:rsid w:val="00FE5259"/>
    <w:rsid w:val="00FF2D84"/>
    <w:rsid w:val="00FF3103"/>
    <w:rsid w:val="00FF397B"/>
    <w:rsid w:val="00FF3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068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68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68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68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377</Words>
  <Characters>2153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2024-12-11T14:18:00Z</cp:lastPrinted>
  <dcterms:created xsi:type="dcterms:W3CDTF">2025-12-11T08:26:00Z</dcterms:created>
  <dcterms:modified xsi:type="dcterms:W3CDTF">2025-12-16T08:02:00Z</dcterms:modified>
</cp:coreProperties>
</file>