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C8D" w:rsidRDefault="00162C8D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76A1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7384654" r:id="rId8"/>
        </w:object>
      </w:r>
    </w:p>
    <w:p w:rsidR="00162C8D" w:rsidRDefault="00162C8D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62C8D" w:rsidRDefault="00162C8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62C8D" w:rsidRDefault="00162C8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62C8D" w:rsidRDefault="00162C8D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62C8D" w:rsidRDefault="00162C8D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62C8D" w:rsidRDefault="00162C8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162C8D" w:rsidRDefault="00162C8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62C8D" w:rsidRDefault="00162C8D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162C8D" w:rsidRDefault="00162C8D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№_______</w:t>
      </w:r>
    </w:p>
    <w:p w:rsidR="00162C8D" w:rsidRPr="00A461C0" w:rsidRDefault="00162C8D" w:rsidP="00EE1455">
      <w:pPr>
        <w:pStyle w:val="Normal2"/>
        <w:rPr>
          <w:rFonts w:ascii="Times New Roman" w:hAnsi="Times New Roman"/>
          <w:b/>
          <w:szCs w:val="24"/>
        </w:rPr>
      </w:pPr>
    </w:p>
    <w:p w:rsidR="00162C8D" w:rsidRDefault="00162C8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162C8D" w:rsidRDefault="00162C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162C8D" w:rsidRDefault="00162C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162C8D" w:rsidRPr="00014663" w:rsidRDefault="00162C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162C8D" w:rsidRPr="00A461C0" w:rsidRDefault="00162C8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62C8D" w:rsidRDefault="00162C8D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№996 від 19.11.2025р.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162C8D" w:rsidRPr="00D90582" w:rsidRDefault="00162C8D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162C8D" w:rsidRDefault="00162C8D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1977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 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 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162C8D" w:rsidRPr="00FF39D7" w:rsidRDefault="00162C8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1977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 у випадку визнання його судом недієздатним.</w:t>
      </w:r>
    </w:p>
    <w:p w:rsidR="00162C8D" w:rsidRDefault="00162C8D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162C8D" w:rsidRPr="00FF39D7" w:rsidRDefault="00162C8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162C8D" w:rsidRDefault="00162C8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:rsidR="00162C8D" w:rsidRPr="006E1E18" w:rsidRDefault="00162C8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62C8D" w:rsidRDefault="00162C8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62C8D" w:rsidRPr="00AB1F9E" w:rsidRDefault="00162C8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162C8D" w:rsidRPr="00AB1F9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C8D" w:rsidRDefault="00162C8D" w:rsidP="00EE1455">
      <w:pPr>
        <w:spacing w:after="0" w:line="240" w:lineRule="auto"/>
      </w:pPr>
      <w:r>
        <w:separator/>
      </w:r>
    </w:p>
  </w:endnote>
  <w:endnote w:type="continuationSeparator" w:id="0">
    <w:p w:rsidR="00162C8D" w:rsidRDefault="00162C8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C8D" w:rsidRDefault="00162C8D" w:rsidP="00EE1455">
      <w:pPr>
        <w:spacing w:after="0" w:line="240" w:lineRule="auto"/>
      </w:pPr>
      <w:r>
        <w:separator/>
      </w:r>
    </w:p>
  </w:footnote>
  <w:footnote w:type="continuationSeparator" w:id="0">
    <w:p w:rsidR="00162C8D" w:rsidRDefault="00162C8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29D9"/>
    <w:rsid w:val="000D4405"/>
    <w:rsid w:val="000E2974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25"/>
    <w:rsid w:val="001421CD"/>
    <w:rsid w:val="00142D11"/>
    <w:rsid w:val="00146D9B"/>
    <w:rsid w:val="00147A56"/>
    <w:rsid w:val="00147A60"/>
    <w:rsid w:val="001557F1"/>
    <w:rsid w:val="001567BF"/>
    <w:rsid w:val="0015746B"/>
    <w:rsid w:val="00162C8D"/>
    <w:rsid w:val="00162DE6"/>
    <w:rsid w:val="0016749F"/>
    <w:rsid w:val="00170069"/>
    <w:rsid w:val="001718E6"/>
    <w:rsid w:val="00177F8B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063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246E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0504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E7AD4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5511"/>
    <w:rsid w:val="00626DC1"/>
    <w:rsid w:val="00633797"/>
    <w:rsid w:val="006448BC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76A1C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8770E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61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4E92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0496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284C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587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4C17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7A7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2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375</Words>
  <Characters>2143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2025-12-11T08:28:00Z</dcterms:created>
  <dcterms:modified xsi:type="dcterms:W3CDTF">2025-12-16T08:05:00Z</dcterms:modified>
</cp:coreProperties>
</file>