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23A" w:rsidRDefault="0064423A" w:rsidP="00684D31">
      <w:pPr>
        <w:ind w:right="-2"/>
        <w:jc w:val="center"/>
        <w:rPr>
          <w:color w:val="000000"/>
          <w:lang w:val="uk-UA"/>
        </w:rPr>
      </w:pPr>
      <w:r w:rsidRPr="001C041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7562262" r:id="rId6"/>
        </w:object>
      </w:r>
    </w:p>
    <w:p w:rsidR="0064423A" w:rsidRPr="00B23CAC" w:rsidRDefault="0064423A" w:rsidP="00684D31">
      <w:pPr>
        <w:ind w:right="-2"/>
        <w:jc w:val="center"/>
        <w:rPr>
          <w:color w:val="000000"/>
          <w:lang w:val="uk-UA"/>
        </w:rPr>
      </w:pPr>
    </w:p>
    <w:p w:rsidR="0064423A" w:rsidRDefault="0064423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4423A" w:rsidRDefault="0064423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4423A" w:rsidRDefault="0064423A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4423A" w:rsidRDefault="0064423A" w:rsidP="00684D31">
      <w:pPr>
        <w:jc w:val="center"/>
        <w:rPr>
          <w:b/>
          <w:color w:val="000000"/>
        </w:rPr>
      </w:pPr>
    </w:p>
    <w:p w:rsidR="0064423A" w:rsidRPr="00B23CAC" w:rsidRDefault="0064423A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  <w:r w:rsidRPr="00B23CAC">
        <w:rPr>
          <w:b/>
          <w:color w:val="000000"/>
          <w:sz w:val="24"/>
          <w:szCs w:val="24"/>
        </w:rPr>
        <w:t>Проєкт</w:t>
      </w:r>
    </w:p>
    <w:p w:rsidR="0064423A" w:rsidRPr="00B23CAC" w:rsidRDefault="0064423A" w:rsidP="00684D31">
      <w:pPr>
        <w:jc w:val="center"/>
        <w:rPr>
          <w:b/>
          <w:color w:val="000000"/>
          <w:sz w:val="24"/>
          <w:szCs w:val="24"/>
        </w:rPr>
      </w:pPr>
      <w:r w:rsidRPr="00B23CAC">
        <w:rPr>
          <w:b/>
          <w:color w:val="000000"/>
          <w:sz w:val="24"/>
          <w:szCs w:val="24"/>
        </w:rPr>
        <w:t xml:space="preserve">Р І Ш Е Н Н Я </w:t>
      </w:r>
    </w:p>
    <w:p w:rsidR="0064423A" w:rsidRPr="00B23CAC" w:rsidRDefault="0064423A" w:rsidP="00684D31">
      <w:pPr>
        <w:jc w:val="center"/>
        <w:rPr>
          <w:color w:val="000000"/>
          <w:sz w:val="24"/>
          <w:szCs w:val="24"/>
        </w:rPr>
      </w:pPr>
    </w:p>
    <w:p w:rsidR="0064423A" w:rsidRPr="00B23CAC" w:rsidRDefault="0064423A" w:rsidP="00684D31">
      <w:pPr>
        <w:rPr>
          <w:color w:val="000000"/>
          <w:sz w:val="24"/>
          <w:szCs w:val="24"/>
        </w:rPr>
      </w:pPr>
      <w:r w:rsidRPr="00B23CAC">
        <w:rPr>
          <w:color w:val="000000"/>
          <w:sz w:val="24"/>
          <w:szCs w:val="24"/>
        </w:rPr>
        <w:t xml:space="preserve">   ___________202</w:t>
      </w:r>
      <w:r w:rsidRPr="00B23CAC">
        <w:rPr>
          <w:color w:val="000000"/>
          <w:sz w:val="24"/>
          <w:szCs w:val="24"/>
          <w:lang w:val="uk-UA"/>
        </w:rPr>
        <w:t>5</w:t>
      </w:r>
      <w:r w:rsidRPr="00B23CAC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B23CAC">
        <w:rPr>
          <w:color w:val="000000"/>
          <w:sz w:val="24"/>
          <w:szCs w:val="24"/>
        </w:rPr>
        <w:t xml:space="preserve">  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B23CAC">
        <w:rPr>
          <w:color w:val="000000"/>
          <w:sz w:val="24"/>
          <w:szCs w:val="24"/>
        </w:rPr>
        <w:t xml:space="preserve">  № ________</w:t>
      </w:r>
    </w:p>
    <w:p w:rsidR="0064423A" w:rsidRPr="00B527F3" w:rsidRDefault="0064423A" w:rsidP="00684D31">
      <w:pPr>
        <w:rPr>
          <w:b/>
          <w:color w:val="000000"/>
          <w:lang w:val="uk-UA"/>
        </w:rPr>
      </w:pPr>
    </w:p>
    <w:p w:rsidR="0064423A" w:rsidRPr="003D7AF6" w:rsidRDefault="0064423A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сім’</w:t>
      </w:r>
      <w:r>
        <w:rPr>
          <w:b/>
          <w:bCs/>
          <w:sz w:val="24"/>
          <w:szCs w:val="24"/>
          <w:lang w:val="uk-UA"/>
        </w:rPr>
        <w:t xml:space="preserve">ї Маковійчука Віктора Ілліча </w:t>
      </w:r>
    </w:p>
    <w:p w:rsidR="0064423A" w:rsidRDefault="0064423A" w:rsidP="0094230D">
      <w:pPr>
        <w:ind w:right="4153"/>
        <w:rPr>
          <w:b/>
          <w:sz w:val="24"/>
          <w:szCs w:val="24"/>
          <w:lang w:val="uk-UA"/>
        </w:rPr>
      </w:pPr>
    </w:p>
    <w:p w:rsidR="0064423A" w:rsidRPr="003D7AF6" w:rsidRDefault="0064423A" w:rsidP="0094230D">
      <w:pPr>
        <w:ind w:right="4153"/>
        <w:rPr>
          <w:b/>
          <w:sz w:val="24"/>
          <w:szCs w:val="24"/>
          <w:lang w:val="uk-UA"/>
        </w:rPr>
      </w:pPr>
    </w:p>
    <w:p w:rsidR="0064423A" w:rsidRPr="00870E54" w:rsidRDefault="0064423A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Маковійчука Віктора Ілліча від 03.12.2025 р, вх. № 26/3, який проживає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___.12.2025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64423A" w:rsidRDefault="0064423A" w:rsidP="004840AF">
      <w:pPr>
        <w:ind w:firstLine="567"/>
        <w:jc w:val="both"/>
        <w:rPr>
          <w:sz w:val="24"/>
          <w:szCs w:val="24"/>
          <w:lang w:val="uk-UA"/>
        </w:rPr>
      </w:pPr>
    </w:p>
    <w:p w:rsidR="0064423A" w:rsidRPr="00571C01" w:rsidRDefault="0064423A" w:rsidP="00B23CAC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64423A" w:rsidRDefault="0064423A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64423A" w:rsidRPr="00C0443F" w:rsidRDefault="0064423A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Маковійчука Віктора Ілліча </w:t>
      </w:r>
      <w:r w:rsidRPr="00CA4FF1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 xml:space="preserve">19**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Маковійчук Людмила Миколаївна 19** року народження.</w:t>
      </w:r>
    </w:p>
    <w:p w:rsidR="0064423A" w:rsidRDefault="0064423A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>сім’ї Маковійчука Віктора Ілліча 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64423A" w:rsidRDefault="0064423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64423A" w:rsidRDefault="0064423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64423A" w:rsidRDefault="0064423A" w:rsidP="006A799C">
      <w:pPr>
        <w:rPr>
          <w:b/>
          <w:sz w:val="24"/>
          <w:lang w:val="uk-UA"/>
        </w:rPr>
      </w:pPr>
    </w:p>
    <w:p w:rsidR="0064423A" w:rsidRDefault="0064423A" w:rsidP="006A799C">
      <w:pPr>
        <w:rPr>
          <w:b/>
          <w:sz w:val="24"/>
          <w:lang w:val="uk-UA"/>
        </w:rPr>
      </w:pPr>
    </w:p>
    <w:p w:rsidR="0064423A" w:rsidRPr="0042023F" w:rsidRDefault="0064423A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64423A" w:rsidRPr="00BC40F0" w:rsidRDefault="0064423A" w:rsidP="006A799C">
      <w:pPr>
        <w:ind w:left="660"/>
        <w:rPr>
          <w:b/>
        </w:rPr>
      </w:pPr>
    </w:p>
    <w:p w:rsidR="0064423A" w:rsidRPr="00BC40F0" w:rsidRDefault="0064423A" w:rsidP="006A799C">
      <w:pPr>
        <w:ind w:left="660"/>
        <w:rPr>
          <w:b/>
        </w:rPr>
      </w:pPr>
    </w:p>
    <w:p w:rsidR="0064423A" w:rsidRDefault="0064423A" w:rsidP="006A799C">
      <w:pPr>
        <w:ind w:left="660"/>
        <w:rPr>
          <w:b/>
        </w:rPr>
      </w:pPr>
    </w:p>
    <w:sectPr w:rsidR="0064423A" w:rsidSect="00B23CAC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96C68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C041B"/>
    <w:rsid w:val="001E5A6C"/>
    <w:rsid w:val="001F5BC3"/>
    <w:rsid w:val="00206C69"/>
    <w:rsid w:val="002157F5"/>
    <w:rsid w:val="00221755"/>
    <w:rsid w:val="002407DC"/>
    <w:rsid w:val="00251A7E"/>
    <w:rsid w:val="00254D67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62939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25F7E"/>
    <w:rsid w:val="004315B4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62E1"/>
    <w:rsid w:val="006074E8"/>
    <w:rsid w:val="0061450B"/>
    <w:rsid w:val="0061648E"/>
    <w:rsid w:val="00624B7C"/>
    <w:rsid w:val="006266C9"/>
    <w:rsid w:val="0063436A"/>
    <w:rsid w:val="00640810"/>
    <w:rsid w:val="0064423A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1205"/>
    <w:rsid w:val="007A482E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AE06F0"/>
    <w:rsid w:val="00B00E03"/>
    <w:rsid w:val="00B01166"/>
    <w:rsid w:val="00B23CAC"/>
    <w:rsid w:val="00B3011A"/>
    <w:rsid w:val="00B37577"/>
    <w:rsid w:val="00B41139"/>
    <w:rsid w:val="00B43A3F"/>
    <w:rsid w:val="00B527F3"/>
    <w:rsid w:val="00BA0FF5"/>
    <w:rsid w:val="00BA1BD3"/>
    <w:rsid w:val="00BB6FBA"/>
    <w:rsid w:val="00BC40F0"/>
    <w:rsid w:val="00BD433D"/>
    <w:rsid w:val="00BF4FD7"/>
    <w:rsid w:val="00C037CF"/>
    <w:rsid w:val="00C0443F"/>
    <w:rsid w:val="00C07EFB"/>
    <w:rsid w:val="00C214B7"/>
    <w:rsid w:val="00C23545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A325D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E2771"/>
    <w:rsid w:val="00EE72DE"/>
    <w:rsid w:val="00EF5CFE"/>
    <w:rsid w:val="00F26D3A"/>
    <w:rsid w:val="00F437BF"/>
    <w:rsid w:val="00F438A5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50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250</Words>
  <Characters>1428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2025-12-16T13:37:00Z</cp:lastPrinted>
  <dcterms:created xsi:type="dcterms:W3CDTF">2025-12-18T07:51:00Z</dcterms:created>
  <dcterms:modified xsi:type="dcterms:W3CDTF">2025-12-18T09:25:00Z</dcterms:modified>
</cp:coreProperties>
</file>