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A7D" w:rsidRDefault="00CA2A7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eastAsia="Times New Roman" w:hAnsi="Times New Roman" w:cs="Times New Roman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2334238" r:id="rId6"/>
        </w:object>
      </w:r>
    </w:p>
    <w:p w:rsidR="00CA2A7D" w:rsidRPr="005555FB" w:rsidRDefault="00CA2A7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CA2A7D" w:rsidRPr="005555FB" w:rsidRDefault="00CA2A7D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CA2A7D" w:rsidRPr="005555FB" w:rsidRDefault="00CA2A7D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CA2A7D" w:rsidRPr="005555FB" w:rsidRDefault="00CA2A7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CA2A7D" w:rsidRPr="005555FB" w:rsidRDefault="00CA2A7D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A7D" w:rsidRPr="005555FB" w:rsidRDefault="00CA2A7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2A7D" w:rsidRPr="005555FB" w:rsidRDefault="00CA2A7D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Проєкт</w:t>
      </w:r>
    </w:p>
    <w:p w:rsidR="00CA2A7D" w:rsidRPr="005555FB" w:rsidRDefault="00CA2A7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Р І Ш Е Н Н Я </w:t>
      </w:r>
    </w:p>
    <w:p w:rsidR="00CA2A7D" w:rsidRPr="005555FB" w:rsidRDefault="00CA2A7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A2A7D" w:rsidRPr="005555FB" w:rsidRDefault="00CA2A7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   ___________202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                                 м. Кіцмань                                              № ________</w:t>
      </w:r>
    </w:p>
    <w:p w:rsidR="00CA2A7D" w:rsidRPr="005555FB" w:rsidRDefault="00CA2A7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2A7D" w:rsidRPr="005555FB" w:rsidRDefault="00CA2A7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2A7D" w:rsidRPr="005555FB" w:rsidRDefault="00CA2A7D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5555FB">
        <w:rPr>
          <w:rFonts w:ascii="Times New Roman" w:hAnsi="Times New Roman" w:cs="Times New Roman"/>
          <w:b/>
          <w:sz w:val="24"/>
          <w:szCs w:val="24"/>
        </w:rPr>
        <w:t xml:space="preserve"> Кіцманської міської ради Чернівецького району Чернівецької області про присвоєння  адрес</w:t>
      </w:r>
      <w:r>
        <w:rPr>
          <w:rFonts w:ascii="Times New Roman" w:hAnsi="Times New Roman" w:cs="Times New Roman"/>
          <w:b/>
          <w:sz w:val="24"/>
          <w:szCs w:val="24"/>
        </w:rPr>
        <w:t>и</w:t>
      </w:r>
    </w:p>
    <w:p w:rsidR="00CA2A7D" w:rsidRPr="005555FB" w:rsidRDefault="00CA2A7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2A7D" w:rsidRPr="005555FB" w:rsidRDefault="00CA2A7D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2A7D" w:rsidRDefault="00CA2A7D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</w:t>
      </w:r>
      <w:r w:rsidRPr="00F63BC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5555FB">
        <w:rPr>
          <w:rFonts w:ascii="Times New Roman" w:hAnsi="Times New Roman" w:cs="Times New Roman"/>
          <w:sz w:val="24"/>
          <w:szCs w:val="24"/>
        </w:rPr>
        <w:t>-26</w:t>
      </w:r>
      <w:r w:rsidRPr="00F63BC1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5555FB">
        <w:rPr>
          <w:rFonts w:ascii="Times New Roman" w:hAnsi="Times New Roman" w:cs="Times New Roman"/>
          <w:sz w:val="24"/>
          <w:szCs w:val="24"/>
        </w:rPr>
        <w:t xml:space="preserve">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CA2A7D" w:rsidRPr="005555FB" w:rsidRDefault="00CA2A7D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A2A7D" w:rsidRDefault="00CA2A7D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CA2A7D" w:rsidRDefault="00CA2A7D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A7D" w:rsidRDefault="00CA2A7D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45420">
        <w:rPr>
          <w:rFonts w:ascii="Times New Roman" w:hAnsi="Times New Roman" w:cs="Times New Roman"/>
          <w:sz w:val="24"/>
          <w:szCs w:val="24"/>
        </w:rPr>
        <w:t>Затвердити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A2A7D" w:rsidRDefault="00CA2A7D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E4542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E45420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03.02.</w:t>
      </w:r>
      <w:r w:rsidRPr="00E45420">
        <w:rPr>
          <w:rFonts w:ascii="Times New Roman" w:hAnsi="Times New Roman" w:cs="Times New Roman"/>
          <w:sz w:val="24"/>
          <w:szCs w:val="24"/>
        </w:rPr>
        <w:t xml:space="preserve">2026 року «Про присвоєння поштової адреси»; </w:t>
      </w:r>
      <w:r w:rsidRPr="00E45420">
        <w:rPr>
          <w:rFonts w:ascii="Times New Roman" w:hAnsi="Times New Roman" w:cs="Times New Roman"/>
          <w:color w:val="FFFFFF"/>
          <w:sz w:val="24"/>
          <w:szCs w:val="24"/>
        </w:rPr>
        <w:t>(</w:t>
      </w:r>
    </w:p>
    <w:p w:rsidR="00CA2A7D" w:rsidRDefault="00CA2A7D" w:rsidP="00716488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E45420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E45420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03.02.</w:t>
      </w:r>
      <w:r w:rsidRPr="00E45420">
        <w:rPr>
          <w:rFonts w:ascii="Times New Roman" w:hAnsi="Times New Roman" w:cs="Times New Roman"/>
          <w:sz w:val="24"/>
          <w:szCs w:val="24"/>
        </w:rPr>
        <w:t>2026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2A7D" w:rsidRDefault="00CA2A7D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color w:val="FFFFFF"/>
          <w:sz w:val="24"/>
          <w:szCs w:val="24"/>
        </w:rPr>
      </w:pPr>
    </w:p>
    <w:p w:rsidR="00CA2A7D" w:rsidRPr="005555FB" w:rsidRDefault="00CA2A7D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5555FB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CA2A7D" w:rsidRPr="005555FB" w:rsidRDefault="00CA2A7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2A7D" w:rsidRPr="005555FB" w:rsidRDefault="00CA2A7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2A7D" w:rsidRPr="005555FB" w:rsidRDefault="00CA2A7D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2A7D" w:rsidRPr="005555FB" w:rsidRDefault="00CA2A7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p w:rsidR="00CA2A7D" w:rsidRPr="005555FB" w:rsidRDefault="00CA2A7D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2A7D" w:rsidRPr="005555FB" w:rsidRDefault="00CA2A7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CA2A7D" w:rsidRDefault="00CA2A7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CA2A7D" w:rsidRDefault="00CA2A7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CA2A7D" w:rsidRDefault="00CA2A7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CA2A7D" w:rsidRDefault="00CA2A7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sectPr w:rsidR="00CA2A7D" w:rsidSect="00DD64A4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F706E"/>
    <w:rsid w:val="00131A97"/>
    <w:rsid w:val="001722E8"/>
    <w:rsid w:val="0019109C"/>
    <w:rsid w:val="001D01B6"/>
    <w:rsid w:val="001D1B6B"/>
    <w:rsid w:val="001D4A35"/>
    <w:rsid w:val="001E139C"/>
    <w:rsid w:val="001F515B"/>
    <w:rsid w:val="0020665A"/>
    <w:rsid w:val="00212426"/>
    <w:rsid w:val="002267DB"/>
    <w:rsid w:val="00264A16"/>
    <w:rsid w:val="002673B8"/>
    <w:rsid w:val="002C566E"/>
    <w:rsid w:val="003177CD"/>
    <w:rsid w:val="00351C64"/>
    <w:rsid w:val="003B3E2D"/>
    <w:rsid w:val="004353B3"/>
    <w:rsid w:val="004546E1"/>
    <w:rsid w:val="004604C7"/>
    <w:rsid w:val="00460C77"/>
    <w:rsid w:val="00467FE2"/>
    <w:rsid w:val="00481852"/>
    <w:rsid w:val="004E36FE"/>
    <w:rsid w:val="004F3EFD"/>
    <w:rsid w:val="0050289F"/>
    <w:rsid w:val="005555FB"/>
    <w:rsid w:val="00580A57"/>
    <w:rsid w:val="005D1A6A"/>
    <w:rsid w:val="005E28CF"/>
    <w:rsid w:val="005F0A67"/>
    <w:rsid w:val="006104BF"/>
    <w:rsid w:val="00641690"/>
    <w:rsid w:val="00656DC4"/>
    <w:rsid w:val="006B745D"/>
    <w:rsid w:val="006C5C1B"/>
    <w:rsid w:val="006F2CFA"/>
    <w:rsid w:val="00716488"/>
    <w:rsid w:val="00732188"/>
    <w:rsid w:val="007F2ADE"/>
    <w:rsid w:val="008023D5"/>
    <w:rsid w:val="0082190B"/>
    <w:rsid w:val="00852EAB"/>
    <w:rsid w:val="00880044"/>
    <w:rsid w:val="00886C53"/>
    <w:rsid w:val="008C1936"/>
    <w:rsid w:val="008D6FE0"/>
    <w:rsid w:val="00901549"/>
    <w:rsid w:val="00905518"/>
    <w:rsid w:val="00971813"/>
    <w:rsid w:val="00977CAB"/>
    <w:rsid w:val="009B593F"/>
    <w:rsid w:val="009C0D30"/>
    <w:rsid w:val="00A0758A"/>
    <w:rsid w:val="00A13663"/>
    <w:rsid w:val="00A17494"/>
    <w:rsid w:val="00A24948"/>
    <w:rsid w:val="00B14967"/>
    <w:rsid w:val="00B25593"/>
    <w:rsid w:val="00B34730"/>
    <w:rsid w:val="00B54F7F"/>
    <w:rsid w:val="00C73872"/>
    <w:rsid w:val="00C919C0"/>
    <w:rsid w:val="00C9272E"/>
    <w:rsid w:val="00CA1C4C"/>
    <w:rsid w:val="00CA2A7D"/>
    <w:rsid w:val="00CD304E"/>
    <w:rsid w:val="00CE6621"/>
    <w:rsid w:val="00CF58AE"/>
    <w:rsid w:val="00CF66EC"/>
    <w:rsid w:val="00D15753"/>
    <w:rsid w:val="00D443DA"/>
    <w:rsid w:val="00D73BEA"/>
    <w:rsid w:val="00DA5607"/>
    <w:rsid w:val="00DC279B"/>
    <w:rsid w:val="00DD64A4"/>
    <w:rsid w:val="00DD74E5"/>
    <w:rsid w:val="00E345D2"/>
    <w:rsid w:val="00E45420"/>
    <w:rsid w:val="00E76B5C"/>
    <w:rsid w:val="00EB6DDD"/>
    <w:rsid w:val="00EC184D"/>
    <w:rsid w:val="00EC732A"/>
    <w:rsid w:val="00EE492D"/>
    <w:rsid w:val="00EF00DC"/>
    <w:rsid w:val="00EF76DC"/>
    <w:rsid w:val="00F2076E"/>
    <w:rsid w:val="00F62E86"/>
    <w:rsid w:val="00F63BC1"/>
    <w:rsid w:val="00F71D37"/>
    <w:rsid w:val="00FB4DF4"/>
    <w:rsid w:val="00FB7602"/>
    <w:rsid w:val="00FC2CA5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C184D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C184D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C184D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C184D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C184D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C184D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EC184D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C184D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76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230</Words>
  <Characters>1317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2026-02-06T11:52:00Z</cp:lastPrinted>
  <dcterms:created xsi:type="dcterms:W3CDTF">2026-02-09T09:28:00Z</dcterms:created>
  <dcterms:modified xsi:type="dcterms:W3CDTF">2026-02-11T14:58:00Z</dcterms:modified>
</cp:coreProperties>
</file>