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1BD" w:rsidRDefault="00EB71BD" w:rsidP="006C417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32831269" r:id="rId5"/>
        </w:object>
      </w:r>
    </w:p>
    <w:p w:rsidR="00EB71BD" w:rsidRPr="00F2214D" w:rsidRDefault="00EB71BD" w:rsidP="006C417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EB71BD" w:rsidRPr="00CA36B9" w:rsidRDefault="00EB71BD" w:rsidP="006C417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EB71BD" w:rsidRPr="00CA36B9" w:rsidRDefault="00EB71BD" w:rsidP="006C417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EB71BD" w:rsidRPr="00CA36B9" w:rsidRDefault="00EB71BD" w:rsidP="006C417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EB71BD" w:rsidRPr="00CA36B9" w:rsidRDefault="00EB71BD" w:rsidP="006C4175">
      <w:pPr>
        <w:spacing w:after="0" w:line="240" w:lineRule="auto"/>
        <w:jc w:val="right"/>
        <w:rPr>
          <w:rFonts w:ascii="Times New Roman" w:hAnsi="Times New Roman"/>
        </w:rPr>
      </w:pPr>
    </w:p>
    <w:p w:rsidR="00EB71BD" w:rsidRPr="00CA36B9" w:rsidRDefault="00EB71BD" w:rsidP="006C4175">
      <w:pPr>
        <w:spacing w:after="0" w:line="240" w:lineRule="auto"/>
        <w:jc w:val="right"/>
        <w:rPr>
          <w:rFonts w:ascii="Times New Roman" w:hAnsi="Times New Roman"/>
        </w:rPr>
      </w:pPr>
    </w:p>
    <w:p w:rsidR="00EB71BD" w:rsidRPr="00CA36B9" w:rsidRDefault="00EB71BD" w:rsidP="006C4175">
      <w:pPr>
        <w:spacing w:after="0" w:line="240" w:lineRule="auto"/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EB71BD" w:rsidRPr="00CA36B9" w:rsidRDefault="00EB71BD" w:rsidP="006C417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B71BD" w:rsidRPr="00CA36B9" w:rsidRDefault="00EB71BD" w:rsidP="006C4175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EB71BD" w:rsidRPr="00CA36B9" w:rsidRDefault="00EB71BD" w:rsidP="006C4175">
      <w:pPr>
        <w:spacing w:after="0" w:line="240" w:lineRule="auto"/>
        <w:rPr>
          <w:rFonts w:ascii="Times New Roman" w:hAnsi="Times New Roman"/>
          <w:b/>
        </w:rPr>
      </w:pPr>
    </w:p>
    <w:p w:rsidR="00EB71BD" w:rsidRDefault="00EB71BD" w:rsidP="006C4175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  м. Кіцмань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EB71BD" w:rsidRDefault="00EB71BD" w:rsidP="006C4175">
      <w:pPr>
        <w:spacing w:after="0" w:line="240" w:lineRule="auto"/>
        <w:rPr>
          <w:rFonts w:ascii="Times New Roman" w:hAnsi="Times New Roman"/>
          <w:b/>
        </w:rPr>
      </w:pPr>
    </w:p>
    <w:p w:rsidR="00EB71BD" w:rsidRPr="006E0627" w:rsidRDefault="00EB71BD" w:rsidP="006C4175">
      <w:pPr>
        <w:spacing w:after="0" w:line="240" w:lineRule="auto"/>
        <w:rPr>
          <w:rFonts w:ascii="Times New Roman" w:hAnsi="Times New Roman"/>
          <w:b/>
          <w:bCs/>
        </w:rPr>
      </w:pPr>
      <w:r w:rsidRPr="006E0627">
        <w:rPr>
          <w:rStyle w:val="a"/>
          <w:b/>
          <w:bCs/>
          <w:sz w:val="24"/>
          <w:szCs w:val="24"/>
        </w:rPr>
        <w:t xml:space="preserve">Про </w:t>
      </w:r>
      <w:r w:rsidRPr="006E0627">
        <w:rPr>
          <w:rFonts w:ascii="Times New Roman" w:hAnsi="Times New Roman"/>
          <w:b/>
          <w:bCs/>
        </w:rPr>
        <w:t xml:space="preserve">встановлення опіки над майном неповнолітньої </w:t>
      </w:r>
    </w:p>
    <w:p w:rsidR="00EB71BD" w:rsidRPr="006E0627" w:rsidRDefault="00EB71BD" w:rsidP="006C4175">
      <w:pPr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ОСОБА 1</w:t>
      </w:r>
      <w:r w:rsidRPr="006E0627">
        <w:rPr>
          <w:rFonts w:ascii="Times New Roman" w:hAnsi="Times New Roman"/>
          <w:b/>
          <w:bCs/>
        </w:rPr>
        <w:t>, 04 серпня 2011 року народження,</w:t>
      </w:r>
    </w:p>
    <w:p w:rsidR="00EB71BD" w:rsidRPr="006E0627" w:rsidRDefault="00EB71BD" w:rsidP="006C4175">
      <w:pPr>
        <w:spacing w:after="0" w:line="240" w:lineRule="auto"/>
        <w:rPr>
          <w:rFonts w:ascii="Times New Roman" w:hAnsi="Times New Roman"/>
          <w:b/>
          <w:bCs/>
          <w:color w:val="FF0000"/>
        </w:rPr>
      </w:pPr>
      <w:r w:rsidRPr="006E0627">
        <w:rPr>
          <w:rFonts w:ascii="Times New Roman" w:hAnsi="Times New Roman"/>
          <w:b/>
          <w:bCs/>
        </w:rPr>
        <w:t>мешканки м. Чернівці</w:t>
      </w:r>
    </w:p>
    <w:p w:rsidR="00EB71BD" w:rsidRDefault="00EB71BD" w:rsidP="006C417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71BD" w:rsidRPr="00D87650" w:rsidRDefault="00EB71BD" w:rsidP="006C4175">
      <w:pPr>
        <w:spacing w:after="0" w:line="240" w:lineRule="auto"/>
        <w:jc w:val="both"/>
        <w:rPr>
          <w:rFonts w:ascii="Times New Roman" w:hAnsi="Times New Roman"/>
        </w:rPr>
      </w:pPr>
      <w:r w:rsidRPr="00D87650">
        <w:rPr>
          <w:rFonts w:ascii="Times New Roman" w:hAnsi="Times New Roman"/>
          <w:b/>
          <w:shd w:val="clear" w:color="auto" w:fill="FFFFFF"/>
        </w:rPr>
        <w:t xml:space="preserve">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D87650">
        <w:rPr>
          <w:rFonts w:ascii="Times New Roman" w:hAnsi="Times New Roman"/>
          <w:color w:val="333333"/>
          <w:bdr w:val="none" w:sz="0" w:space="0" w:color="auto" w:frame="1"/>
        </w:rPr>
        <w:t>статтею 74 Цивільного кодексу України, пунктами 57-59 Порядку провадження органами опіки та піклування діяльності, пов’язаної із захистом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</w:t>
      </w:r>
      <w:r w:rsidRPr="00D87650">
        <w:rPr>
          <w:rStyle w:val="apple-converted-space"/>
          <w:rFonts w:ascii="Times New Roman" w:hAnsi="Times New Roman"/>
          <w:color w:val="333333"/>
          <w:bdr w:val="none" w:sz="0" w:space="0" w:color="auto" w:frame="1"/>
        </w:rPr>
        <w:t xml:space="preserve">, </w:t>
      </w:r>
      <w:r w:rsidRPr="000C0E8F">
        <w:rPr>
          <w:rStyle w:val="a"/>
          <w:sz w:val="24"/>
          <w:szCs w:val="24"/>
        </w:rPr>
        <w:t xml:space="preserve">розглянувши заяву </w:t>
      </w:r>
      <w:r w:rsidRPr="000C0E8F">
        <w:rPr>
          <w:rStyle w:val="a"/>
          <w:sz w:val="24"/>
          <w:szCs w:val="24"/>
          <w:lang w:eastAsia="ru-RU"/>
        </w:rPr>
        <w:t xml:space="preserve">гр. </w:t>
      </w:r>
      <w:r>
        <w:rPr>
          <w:rStyle w:val="a"/>
          <w:sz w:val="24"/>
          <w:szCs w:val="24"/>
          <w:lang w:eastAsia="ru-RU"/>
        </w:rPr>
        <w:t>ОСОБА 2</w:t>
      </w:r>
      <w:r>
        <w:rPr>
          <w:rStyle w:val="a"/>
          <w:sz w:val="24"/>
          <w:szCs w:val="24"/>
        </w:rPr>
        <w:t>,</w:t>
      </w:r>
      <w:r w:rsidRPr="000C0E8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10</w:t>
      </w:r>
      <w:r w:rsidRPr="000C0E8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серпня</w:t>
      </w:r>
      <w:r w:rsidRPr="000C0E8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1965</w:t>
      </w:r>
      <w:r w:rsidRPr="000C0E8F">
        <w:rPr>
          <w:rStyle w:val="a"/>
          <w:sz w:val="24"/>
          <w:szCs w:val="24"/>
        </w:rPr>
        <w:t xml:space="preserve"> року народження від </w:t>
      </w:r>
      <w:r>
        <w:rPr>
          <w:rStyle w:val="a"/>
          <w:sz w:val="24"/>
          <w:szCs w:val="24"/>
        </w:rPr>
        <w:t>03</w:t>
      </w:r>
      <w:r w:rsidRPr="000C0E8F">
        <w:rPr>
          <w:rStyle w:val="a"/>
          <w:sz w:val="24"/>
          <w:szCs w:val="24"/>
        </w:rPr>
        <w:t>.</w:t>
      </w:r>
      <w:r>
        <w:rPr>
          <w:rStyle w:val="a"/>
          <w:sz w:val="24"/>
          <w:szCs w:val="24"/>
        </w:rPr>
        <w:t>12</w:t>
      </w:r>
      <w:r w:rsidRPr="000C0E8F">
        <w:rPr>
          <w:rStyle w:val="a"/>
          <w:sz w:val="24"/>
          <w:szCs w:val="24"/>
        </w:rPr>
        <w:t>.2025</w:t>
      </w:r>
      <w:r>
        <w:rPr>
          <w:rStyle w:val="a"/>
          <w:sz w:val="24"/>
          <w:szCs w:val="24"/>
        </w:rPr>
        <w:t>, лист служби у справах дітей Чернівецької міської ради від 23.12.2025 № 2155</w:t>
      </w:r>
      <w:r w:rsidRPr="000C0E8F">
        <w:rPr>
          <w:rStyle w:val="a"/>
          <w:sz w:val="24"/>
          <w:szCs w:val="24"/>
        </w:rPr>
        <w:t xml:space="preserve">, враховуючи </w:t>
      </w:r>
      <w:r>
        <w:rPr>
          <w:rStyle w:val="a"/>
          <w:sz w:val="24"/>
          <w:szCs w:val="24"/>
        </w:rPr>
        <w:t>витяг з Державного реєстру речових прав  від 16.10.2025 № 447917509, акт обстеження від 12.01.2026, складений службою у справах дітей</w:t>
      </w:r>
      <w:r>
        <w:rPr>
          <w:rFonts w:ascii="Times New Roman" w:hAnsi="Times New Roman"/>
        </w:rPr>
        <w:t xml:space="preserve"> та </w:t>
      </w:r>
      <w:r w:rsidRPr="00D87650">
        <w:rPr>
          <w:rFonts w:ascii="Times New Roman" w:hAnsi="Times New Roman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/>
        </w:rPr>
        <w:t xml:space="preserve"> міської ради від 19.01.2026 № 1,</w:t>
      </w:r>
      <w:r w:rsidRPr="00D87650">
        <w:rPr>
          <w:rFonts w:ascii="Times New Roman" w:hAnsi="Times New Roman"/>
        </w:rPr>
        <w:t xml:space="preserve"> виконавчий  комітет  міської ради </w:t>
      </w:r>
    </w:p>
    <w:p w:rsidR="00EB71BD" w:rsidRPr="00D87650" w:rsidRDefault="00EB71BD" w:rsidP="006C4175">
      <w:pPr>
        <w:pStyle w:val="10"/>
        <w:jc w:val="both"/>
        <w:rPr>
          <w:rFonts w:ascii="Times New Roman" w:hAnsi="Times New Roman"/>
          <w:b/>
          <w:szCs w:val="24"/>
        </w:rPr>
      </w:pPr>
    </w:p>
    <w:p w:rsidR="00EB71BD" w:rsidRPr="00003498" w:rsidRDefault="00EB71BD" w:rsidP="006C4175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:rsidR="00EB71BD" w:rsidRPr="005D4662" w:rsidRDefault="00EB71BD" w:rsidP="006C4175">
      <w:pPr>
        <w:pStyle w:val="Caption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EB71BD" w:rsidRPr="00840D51" w:rsidRDefault="00EB71BD" w:rsidP="006C4175">
      <w:pPr>
        <w:spacing w:after="0" w:line="240" w:lineRule="auto"/>
        <w:jc w:val="both"/>
        <w:rPr>
          <w:rFonts w:ascii="Times New Roman" w:hAnsi="Times New Roman"/>
        </w:rPr>
      </w:pPr>
      <w:r w:rsidRPr="005D4662">
        <w:rPr>
          <w:rFonts w:ascii="Times New Roman" w:hAnsi="Times New Roman"/>
        </w:rPr>
        <w:t xml:space="preserve">           </w:t>
      </w:r>
      <w:r>
        <w:rPr>
          <w:rStyle w:val="a"/>
          <w:sz w:val="24"/>
          <w:szCs w:val="24"/>
        </w:rPr>
        <w:t xml:space="preserve">1. </w:t>
      </w:r>
      <w:r w:rsidRPr="00F73E45">
        <w:rPr>
          <w:rStyle w:val="a"/>
          <w:sz w:val="24"/>
          <w:szCs w:val="24"/>
        </w:rPr>
        <w:t xml:space="preserve">Встановити опіку над майном </w:t>
      </w:r>
      <w:r w:rsidRPr="00840D51">
        <w:rPr>
          <w:rFonts w:ascii="Times New Roman" w:hAnsi="Times New Roman"/>
        </w:rPr>
        <w:t xml:space="preserve">неповнолітньої </w:t>
      </w:r>
      <w:r>
        <w:rPr>
          <w:rFonts w:ascii="Times New Roman" w:hAnsi="Times New Roman"/>
        </w:rPr>
        <w:t>дитини - сироти – ОСОБА 1</w:t>
      </w:r>
      <w:r w:rsidRPr="00840D51">
        <w:rPr>
          <w:rFonts w:ascii="Times New Roman" w:hAnsi="Times New Roman"/>
        </w:rPr>
        <w:t>, 04</w:t>
      </w:r>
      <w:r>
        <w:rPr>
          <w:rFonts w:ascii="Times New Roman" w:hAnsi="Times New Roman"/>
        </w:rPr>
        <w:t xml:space="preserve"> серпня </w:t>
      </w:r>
      <w:r w:rsidRPr="00840D51">
        <w:rPr>
          <w:rFonts w:ascii="Times New Roman" w:hAnsi="Times New Roman"/>
        </w:rPr>
        <w:t>2011 року народження</w:t>
      </w:r>
      <w:r w:rsidRPr="00F73E4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що складається з ¼ частки житлового будинку, розташованого </w:t>
      </w:r>
      <w:r w:rsidRPr="00F73E45">
        <w:rPr>
          <w:rStyle w:val="a"/>
          <w:sz w:val="24"/>
          <w:szCs w:val="24"/>
        </w:rPr>
        <w:t xml:space="preserve">за адресою: вул. </w:t>
      </w:r>
      <w:r>
        <w:rPr>
          <w:rStyle w:val="a"/>
          <w:sz w:val="24"/>
          <w:szCs w:val="24"/>
        </w:rPr>
        <w:t>Буковинська,</w:t>
      </w:r>
      <w:r w:rsidRPr="00F73E4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15,</w:t>
      </w:r>
      <w:r w:rsidRPr="00F73E4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 xml:space="preserve">с. Валява. </w:t>
      </w:r>
    </w:p>
    <w:p w:rsidR="00EB71BD" w:rsidRDefault="00EB71BD" w:rsidP="006C4175">
      <w:pPr>
        <w:pStyle w:val="1"/>
        <w:tabs>
          <w:tab w:val="left" w:pos="955"/>
        </w:tabs>
        <w:spacing w:after="0"/>
        <w:jc w:val="both"/>
        <w:rPr>
          <w:rStyle w:val="a"/>
          <w:sz w:val="24"/>
          <w:szCs w:val="24"/>
        </w:rPr>
      </w:pPr>
    </w:p>
    <w:p w:rsidR="00EB71BD" w:rsidRPr="00F73E45" w:rsidRDefault="00EB71BD" w:rsidP="006C4175">
      <w:pPr>
        <w:spacing w:after="0" w:line="240" w:lineRule="auto"/>
        <w:jc w:val="both"/>
      </w:pPr>
      <w:r>
        <w:rPr>
          <w:rStyle w:val="a"/>
          <w:sz w:val="24"/>
          <w:szCs w:val="24"/>
        </w:rPr>
        <w:t xml:space="preserve">           2.  </w:t>
      </w:r>
      <w:r w:rsidRPr="00F73E45">
        <w:rPr>
          <w:rStyle w:val="a"/>
          <w:sz w:val="24"/>
          <w:szCs w:val="24"/>
        </w:rPr>
        <w:t xml:space="preserve">Призначити опікуном над майном, яке належить на праві </w:t>
      </w:r>
      <w:r>
        <w:rPr>
          <w:rStyle w:val="a"/>
          <w:sz w:val="24"/>
          <w:szCs w:val="24"/>
        </w:rPr>
        <w:t>спільної часткової власності</w:t>
      </w:r>
      <w:r w:rsidRPr="00F73E45">
        <w:rPr>
          <w:rStyle w:val="a"/>
          <w:sz w:val="24"/>
          <w:szCs w:val="24"/>
        </w:rPr>
        <w:t xml:space="preserve"> </w:t>
      </w:r>
      <w:r w:rsidRPr="00840D51">
        <w:rPr>
          <w:rFonts w:ascii="Times New Roman" w:hAnsi="Times New Roman"/>
        </w:rPr>
        <w:t xml:space="preserve">неповнолітній </w:t>
      </w:r>
      <w:r>
        <w:rPr>
          <w:rFonts w:ascii="Times New Roman" w:hAnsi="Times New Roman"/>
        </w:rPr>
        <w:t>ОСОБА 1</w:t>
      </w:r>
      <w:r w:rsidRPr="00840D51">
        <w:rPr>
          <w:rFonts w:ascii="Times New Roman" w:hAnsi="Times New Roman"/>
        </w:rPr>
        <w:t>, 04.08.2011 року народження, мешканці м. Чернівці</w:t>
      </w:r>
      <w:r w:rsidRPr="00576FA8">
        <w:rPr>
          <w:rFonts w:ascii="Times New Roman" w:hAnsi="Times New Roman"/>
          <w:b/>
          <w:bCs/>
        </w:rPr>
        <w:t xml:space="preserve"> </w:t>
      </w:r>
      <w:r>
        <w:rPr>
          <w:rStyle w:val="a"/>
          <w:sz w:val="24"/>
          <w:szCs w:val="24"/>
        </w:rPr>
        <w:t>тітку – ОСОБА 2,</w:t>
      </w:r>
      <w:r w:rsidRPr="000C0E8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10</w:t>
      </w:r>
      <w:r w:rsidRPr="000C0E8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серпня</w:t>
      </w:r>
      <w:r w:rsidRPr="000C0E8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1965</w:t>
      </w:r>
      <w:r w:rsidRPr="000C0E8F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>, мешканку м. Чернівці.</w:t>
      </w:r>
    </w:p>
    <w:p w:rsidR="00EB71BD" w:rsidRDefault="00EB71BD" w:rsidP="006C4175">
      <w:pPr>
        <w:pStyle w:val="1"/>
        <w:tabs>
          <w:tab w:val="left" w:pos="955"/>
        </w:tabs>
        <w:spacing w:after="0"/>
        <w:jc w:val="both"/>
        <w:rPr>
          <w:rStyle w:val="a"/>
          <w:sz w:val="24"/>
          <w:szCs w:val="24"/>
        </w:rPr>
      </w:pPr>
    </w:p>
    <w:p w:rsidR="00EB71BD" w:rsidRPr="000C0E8F" w:rsidRDefault="00EB71BD" w:rsidP="006C4175">
      <w:pPr>
        <w:pStyle w:val="1"/>
        <w:tabs>
          <w:tab w:val="left" w:pos="955"/>
        </w:tabs>
        <w:spacing w:after="0"/>
        <w:jc w:val="both"/>
      </w:pPr>
      <w:r>
        <w:rPr>
          <w:rStyle w:val="a"/>
          <w:sz w:val="24"/>
          <w:szCs w:val="24"/>
        </w:rPr>
        <w:t xml:space="preserve">           3. </w:t>
      </w:r>
      <w:r w:rsidRPr="000C0E8F">
        <w:rPr>
          <w:rStyle w:val="a"/>
          <w:sz w:val="24"/>
          <w:szCs w:val="24"/>
        </w:rPr>
        <w:t xml:space="preserve">Зобов'язати </w:t>
      </w:r>
      <w:r>
        <w:rPr>
          <w:rStyle w:val="a"/>
          <w:sz w:val="24"/>
          <w:szCs w:val="24"/>
        </w:rPr>
        <w:t>ОСОБА 2,</w:t>
      </w:r>
      <w:r w:rsidRPr="000C0E8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10</w:t>
      </w:r>
      <w:r w:rsidRPr="000C0E8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серпня</w:t>
      </w:r>
      <w:r w:rsidRPr="000C0E8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1965</w:t>
      </w:r>
      <w:r w:rsidRPr="000C0E8F">
        <w:rPr>
          <w:rStyle w:val="a"/>
          <w:sz w:val="24"/>
          <w:szCs w:val="24"/>
        </w:rPr>
        <w:t xml:space="preserve"> року народження забезпечити збереження та утримання у належному стані </w:t>
      </w:r>
      <w:r>
        <w:rPr>
          <w:rStyle w:val="a"/>
          <w:sz w:val="24"/>
          <w:szCs w:val="24"/>
        </w:rPr>
        <w:t xml:space="preserve">нерухомого </w:t>
      </w:r>
      <w:r w:rsidRPr="000C0E8F">
        <w:rPr>
          <w:rStyle w:val="a"/>
          <w:sz w:val="24"/>
          <w:szCs w:val="24"/>
        </w:rPr>
        <w:t>майна д</w:t>
      </w:r>
      <w:r>
        <w:rPr>
          <w:rStyle w:val="a"/>
          <w:sz w:val="24"/>
          <w:szCs w:val="24"/>
        </w:rPr>
        <w:t>итини</w:t>
      </w:r>
      <w:r w:rsidRPr="000C0E8F">
        <w:rPr>
          <w:rStyle w:val="a"/>
          <w:sz w:val="24"/>
          <w:szCs w:val="24"/>
        </w:rPr>
        <w:t xml:space="preserve"> до досягнення н</w:t>
      </w:r>
      <w:r>
        <w:rPr>
          <w:rStyle w:val="a"/>
          <w:sz w:val="24"/>
          <w:szCs w:val="24"/>
        </w:rPr>
        <w:t>ею</w:t>
      </w:r>
      <w:r w:rsidRPr="000C0E8F">
        <w:rPr>
          <w:rStyle w:val="a"/>
          <w:sz w:val="24"/>
          <w:szCs w:val="24"/>
        </w:rPr>
        <w:t xml:space="preserve"> повноліття.</w:t>
      </w:r>
    </w:p>
    <w:p w:rsidR="00EB71BD" w:rsidRDefault="00EB71BD" w:rsidP="006C4175">
      <w:pPr>
        <w:spacing w:after="0" w:line="240" w:lineRule="auto"/>
        <w:jc w:val="both"/>
        <w:rPr>
          <w:rFonts w:ascii="Times New Roman" w:hAnsi="Times New Roman"/>
        </w:rPr>
      </w:pPr>
    </w:p>
    <w:p w:rsidR="00EB71BD" w:rsidRPr="005D4662" w:rsidRDefault="00EB71BD" w:rsidP="006C4175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</w:t>
      </w:r>
      <w:r w:rsidRPr="005D4662">
        <w:rPr>
          <w:rFonts w:ascii="Times New Roman" w:hAnsi="Times New Roman"/>
        </w:rPr>
        <w:t>4. Контроль за виконанням цього рішення покласти на начальни</w:t>
      </w:r>
      <w:r>
        <w:rPr>
          <w:rFonts w:ascii="Times New Roman" w:hAnsi="Times New Roman"/>
        </w:rPr>
        <w:t>цю</w:t>
      </w:r>
      <w:r w:rsidRPr="005D4662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EB71BD" w:rsidRPr="005D4662" w:rsidRDefault="00EB71BD" w:rsidP="006C417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EB71BD" w:rsidRPr="009B67C2" w:rsidRDefault="00EB71BD" w:rsidP="006C417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</w:rPr>
      </w:pPr>
    </w:p>
    <w:p w:rsidR="00EB71BD" w:rsidRDefault="00EB71BD" w:rsidP="006C4175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EB71BD" w:rsidRPr="00146014" w:rsidRDefault="00EB71BD" w:rsidP="006C4175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p w:rsidR="00EB71BD" w:rsidRDefault="00EB71BD" w:rsidP="006C4175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EB71BD" w:rsidRDefault="00EB71BD" w:rsidP="006C4175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EB71BD" w:rsidRDefault="00EB71BD" w:rsidP="006C4175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sectPr w:rsidR="00EB71BD" w:rsidSect="00F2214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4B11"/>
    <w:rsid w:val="00000075"/>
    <w:rsid w:val="00003498"/>
    <w:rsid w:val="000C0E8F"/>
    <w:rsid w:val="00113D5E"/>
    <w:rsid w:val="00146014"/>
    <w:rsid w:val="001F0111"/>
    <w:rsid w:val="002D6F36"/>
    <w:rsid w:val="0036405B"/>
    <w:rsid w:val="003F2373"/>
    <w:rsid w:val="00473795"/>
    <w:rsid w:val="00576FA8"/>
    <w:rsid w:val="005D4662"/>
    <w:rsid w:val="0060272B"/>
    <w:rsid w:val="006C4175"/>
    <w:rsid w:val="006E0627"/>
    <w:rsid w:val="007C2FF7"/>
    <w:rsid w:val="007D66A4"/>
    <w:rsid w:val="007E40AC"/>
    <w:rsid w:val="00840D51"/>
    <w:rsid w:val="008A35FD"/>
    <w:rsid w:val="009B67C2"/>
    <w:rsid w:val="00A413DF"/>
    <w:rsid w:val="00B14E41"/>
    <w:rsid w:val="00B35CBE"/>
    <w:rsid w:val="00C2528C"/>
    <w:rsid w:val="00CA36B9"/>
    <w:rsid w:val="00D87650"/>
    <w:rsid w:val="00DD3B4C"/>
    <w:rsid w:val="00EA4B11"/>
    <w:rsid w:val="00EB71BD"/>
    <w:rsid w:val="00F14306"/>
    <w:rsid w:val="00F2214D"/>
    <w:rsid w:val="00F73E45"/>
    <w:rsid w:val="00F90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6C4175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A4B11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A4B11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A4B11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A4B11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A4B11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A4B11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A4B11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A4B11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A4B11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A4B11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A4B11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A4B11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A4B11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A4B11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A4B11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A4B11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A4B11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A4B11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EA4B11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EA4B11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EA4B11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A4B11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EA4B11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EA4B11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EA4B11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EA4B11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EA4B11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EA4B11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EA4B11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6C4175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6C4175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6C4175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6C4175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6C4175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3">
    <w:name w:val="Обычный3"/>
    <w:uiPriority w:val="99"/>
    <w:rsid w:val="006C4175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6C4175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6C4175"/>
    <w:rPr>
      <w:rFonts w:eastAsia="Times New Roman"/>
    </w:rPr>
  </w:style>
  <w:style w:type="character" w:customStyle="1" w:styleId="apple-converted-space">
    <w:name w:val="apple-converted-space"/>
    <w:basedOn w:val="DefaultParagraphFont"/>
    <w:uiPriority w:val="99"/>
    <w:rsid w:val="006C417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330</Words>
  <Characters>1885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пк</cp:lastModifiedBy>
  <cp:revision>4</cp:revision>
  <dcterms:created xsi:type="dcterms:W3CDTF">2026-02-04T12:21:00Z</dcterms:created>
  <dcterms:modified xsi:type="dcterms:W3CDTF">2026-02-17T09:01:00Z</dcterms:modified>
</cp:coreProperties>
</file>