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C96" w:rsidRDefault="00242C96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32832013" r:id="rId5"/>
        </w:object>
      </w:r>
    </w:p>
    <w:p w:rsidR="00242C96" w:rsidRPr="005575FE" w:rsidRDefault="00242C96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242C96" w:rsidRPr="00CA36B9" w:rsidRDefault="00242C96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242C96" w:rsidRPr="00CA36B9" w:rsidRDefault="00242C96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242C96" w:rsidRPr="00CA36B9" w:rsidRDefault="00242C96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42C96" w:rsidRPr="00CA36B9" w:rsidRDefault="00242C96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242C96" w:rsidRPr="00CA36B9" w:rsidRDefault="00242C96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242C96" w:rsidRPr="00CA36B9" w:rsidRDefault="00242C96" w:rsidP="00611F85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242C96" w:rsidRPr="00CA36B9" w:rsidRDefault="00242C96" w:rsidP="00611F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242C96" w:rsidRPr="00CA36B9" w:rsidRDefault="00242C96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242C96" w:rsidRPr="00CA36B9" w:rsidRDefault="00242C96" w:rsidP="00611F85">
      <w:pPr>
        <w:spacing w:after="0" w:line="240" w:lineRule="auto"/>
        <w:rPr>
          <w:rFonts w:ascii="Times New Roman" w:hAnsi="Times New Roman"/>
          <w:b/>
        </w:rPr>
      </w:pPr>
    </w:p>
    <w:p w:rsidR="00242C96" w:rsidRDefault="00242C96" w:rsidP="00611F85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242C96" w:rsidRPr="00611F85" w:rsidRDefault="00242C96" w:rsidP="00611F85">
      <w:pPr>
        <w:rPr>
          <w:b/>
          <w:iCs/>
          <w:lang w:val="ru-RU"/>
        </w:rPr>
      </w:pP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Про утворення міждисциплінарних 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команд для організації соціального 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захисту дітей, які перебувають у 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складних життєвих обставинах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та затвердження їх персонального складу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з числа суб’єктів організації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соціального захисту дітей даної категорії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611F85">
        <w:rPr>
          <w:rFonts w:ascii="Times New Roman" w:hAnsi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Pr="00611F85">
        <w:rPr>
          <w:rFonts w:ascii="Times New Roman" w:hAnsi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Pr="00611F85">
        <w:rPr>
          <w:rFonts w:ascii="Times New Roman" w:hAnsi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611F85">
        <w:rPr>
          <w:rFonts w:ascii="Times New Roman" w:hAnsi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          </w:t>
      </w:r>
    </w:p>
    <w:p w:rsidR="00242C96" w:rsidRPr="00611F85" w:rsidRDefault="00242C96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 И Р І Ш И В:</w:t>
      </w:r>
    </w:p>
    <w:p w:rsidR="00242C96" w:rsidRPr="00611F85" w:rsidRDefault="00242C96" w:rsidP="00611F85"/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242C96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4</w:t>
      </w:r>
      <w:r w:rsidRPr="00611F85">
        <w:rPr>
          <w:rFonts w:ascii="Times New Roman" w:hAnsi="Times New Roman"/>
          <w:lang w:val="ru-RU"/>
        </w:rPr>
        <w:t xml:space="preserve">. Контроль за виконанням </w:t>
      </w:r>
      <w:r w:rsidRPr="00611F85">
        <w:rPr>
          <w:rFonts w:ascii="Times New Roman" w:hAnsi="Times New Roman"/>
        </w:rPr>
        <w:t>цього</w:t>
      </w:r>
      <w:r w:rsidRPr="00611F85">
        <w:rPr>
          <w:rFonts w:ascii="Times New Roman" w:hAnsi="Times New Roman"/>
          <w:lang w:val="ru-RU"/>
        </w:rPr>
        <w:t xml:space="preserve"> рішення покласти на </w:t>
      </w:r>
      <w:r w:rsidRPr="00611F85">
        <w:rPr>
          <w:rFonts w:ascii="Times New Roman" w:hAnsi="Times New Roman"/>
        </w:rPr>
        <w:t>начальни</w:t>
      </w:r>
      <w:r>
        <w:rPr>
          <w:rFonts w:ascii="Times New Roman" w:hAnsi="Times New Roman"/>
        </w:rPr>
        <w:t>цю</w:t>
      </w:r>
      <w:r w:rsidRPr="00611F85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242C96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42C96" w:rsidRPr="00611F85" w:rsidRDefault="00242C96" w:rsidP="00611F85">
      <w:pPr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Секретар міської ради                                                                       </w:t>
      </w:r>
      <w:r w:rsidRPr="00470F43">
        <w:rPr>
          <w:rFonts w:ascii="Times New Roman" w:hAnsi="Times New Roman"/>
          <w:b/>
        </w:rPr>
        <w:t xml:space="preserve">       </w:t>
      </w:r>
      <w:r w:rsidRPr="00611F85">
        <w:rPr>
          <w:rFonts w:ascii="Times New Roman" w:hAnsi="Times New Roman"/>
          <w:b/>
        </w:rPr>
        <w:t xml:space="preserve">        Іван СЕМЕНЮК</w:t>
      </w:r>
    </w:p>
    <w:p w:rsidR="00242C96" w:rsidRPr="00611F85" w:rsidRDefault="00242C96" w:rsidP="00611F85">
      <w:pPr>
        <w:rPr>
          <w:b/>
        </w:rPr>
      </w:pPr>
    </w:p>
    <w:p w:rsidR="00242C96" w:rsidRPr="00611F85" w:rsidRDefault="00242C96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Додаток</w:t>
      </w:r>
    </w:p>
    <w:p w:rsidR="00242C96" w:rsidRPr="00611F85" w:rsidRDefault="00242C96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 рішення виконавчого комітету</w:t>
      </w:r>
    </w:p>
    <w:p w:rsidR="00242C96" w:rsidRPr="00611F85" w:rsidRDefault="00242C96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Кіцманської міської ради</w:t>
      </w:r>
    </w:p>
    <w:p w:rsidR="00242C96" w:rsidRPr="00611F85" w:rsidRDefault="00242C96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від __________202</w:t>
      </w:r>
      <w:r>
        <w:rPr>
          <w:rFonts w:ascii="Times New Roman" w:hAnsi="Times New Roman"/>
        </w:rPr>
        <w:t>6</w:t>
      </w:r>
      <w:r w:rsidRPr="00611F85">
        <w:rPr>
          <w:rFonts w:ascii="Times New Roman" w:hAnsi="Times New Roman"/>
        </w:rPr>
        <w:t xml:space="preserve"> р. № ____</w:t>
      </w: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</w:rPr>
      </w:pPr>
    </w:p>
    <w:p w:rsidR="00242C96" w:rsidRPr="00611F85" w:rsidRDefault="00242C9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ПЕРСОНАЛЬНИЙ СКЛАД</w:t>
      </w:r>
    </w:p>
    <w:p w:rsidR="00242C96" w:rsidRPr="00611F85" w:rsidRDefault="00242C9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міждисциплінарних команд з числа суб’єктів</w:t>
      </w:r>
    </w:p>
    <w:p w:rsidR="00242C96" w:rsidRPr="00611F85" w:rsidRDefault="00242C9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організації соціального захисту дітей,</w:t>
      </w:r>
    </w:p>
    <w:p w:rsidR="00242C96" w:rsidRPr="00611F85" w:rsidRDefault="00242C9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які перебувають у складних життєвих обставинах</w:t>
      </w: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</w:rPr>
      </w:pP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Cs/>
        </w:rPr>
        <w:t xml:space="preserve">1. </w:t>
      </w:r>
      <w:r w:rsidRPr="00611F85">
        <w:rPr>
          <w:rFonts w:ascii="Times New Roman" w:hAnsi="Times New Roman"/>
        </w:rPr>
        <w:t>Для організації соціального захисту малолітньо</w:t>
      </w:r>
      <w:r>
        <w:rPr>
          <w:rFonts w:ascii="Times New Roman" w:hAnsi="Times New Roman"/>
        </w:rPr>
        <w:t>ї ОСОБА 1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12</w:t>
      </w:r>
      <w:r w:rsidRPr="00611F85">
        <w:rPr>
          <w:rFonts w:ascii="Times New Roman" w:hAnsi="Times New Roman"/>
          <w:lang w:val="ru-RU"/>
        </w:rPr>
        <w:t>.0</w:t>
      </w:r>
      <w:r>
        <w:rPr>
          <w:rFonts w:ascii="Times New Roman" w:hAnsi="Times New Roman"/>
          <w:lang w:val="ru-RU"/>
        </w:rPr>
        <w:t>4</w:t>
      </w:r>
      <w:r w:rsidRPr="00611F85">
        <w:rPr>
          <w:rFonts w:ascii="Times New Roman" w:hAnsi="Times New Roman"/>
          <w:lang w:val="ru-RU"/>
        </w:rPr>
        <w:t>.202</w:t>
      </w:r>
      <w:r>
        <w:rPr>
          <w:rFonts w:ascii="Times New Roman" w:hAnsi="Times New Roman"/>
          <w:lang w:val="ru-RU"/>
        </w:rPr>
        <w:t>5</w:t>
      </w:r>
      <w:r w:rsidRPr="00611F85">
        <w:rPr>
          <w:rFonts w:ascii="Times New Roman" w:hAnsi="Times New Roman"/>
          <w:lang w:val="ru-RU"/>
        </w:rPr>
        <w:t xml:space="preserve"> року народження, мешкан</w:t>
      </w:r>
      <w:r>
        <w:rPr>
          <w:rFonts w:ascii="Times New Roman" w:hAnsi="Times New Roman"/>
          <w:lang w:val="ru-RU"/>
        </w:rPr>
        <w:t>ки</w:t>
      </w:r>
      <w:r w:rsidRPr="00611F85">
        <w:rPr>
          <w:rFonts w:ascii="Times New Roman" w:hAnsi="Times New Roman"/>
          <w:lang w:val="ru-RU"/>
        </w:rPr>
        <w:t xml:space="preserve"> с. </w:t>
      </w:r>
      <w:r>
        <w:rPr>
          <w:rFonts w:ascii="Times New Roman" w:hAnsi="Times New Roman"/>
          <w:lang w:val="ru-RU"/>
        </w:rPr>
        <w:t>Витилівка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АДРЕСА 1</w:t>
      </w:r>
      <w:r w:rsidRPr="00611F85">
        <w:rPr>
          <w:rFonts w:ascii="Times New Roman" w:hAnsi="Times New Roman"/>
        </w:rPr>
        <w:t>: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Наталія СЛИВКА</w:t>
      </w:r>
      <w:r w:rsidRPr="00611F85">
        <w:rPr>
          <w:rFonts w:ascii="Times New Roman" w:hAnsi="Times New Roman"/>
        </w:rPr>
        <w:t>- сімейний лікар КНП «Кіцманський ЦПМД»;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 ТАРНОВЕЦЬКИЙ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Лашківського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  <w:b/>
        </w:rPr>
      </w:pP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2.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11F85">
        <w:rPr>
          <w:rFonts w:ascii="Times New Roman" w:hAnsi="Times New Roman"/>
          <w:lang w:val="ru-RU"/>
        </w:rPr>
        <w:t xml:space="preserve">малолітнього </w:t>
      </w:r>
      <w:r>
        <w:rPr>
          <w:rFonts w:ascii="Times New Roman" w:hAnsi="Times New Roman"/>
          <w:lang w:val="ru-RU"/>
        </w:rPr>
        <w:t>ОСОБА 2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10</w:t>
      </w:r>
      <w:r w:rsidRPr="00611F85">
        <w:rPr>
          <w:rFonts w:ascii="Times New Roman" w:hAnsi="Times New Roman"/>
          <w:lang w:val="ru-RU"/>
        </w:rPr>
        <w:t>.0</w:t>
      </w:r>
      <w:r>
        <w:rPr>
          <w:rFonts w:ascii="Times New Roman" w:hAnsi="Times New Roman"/>
          <w:lang w:val="ru-RU"/>
        </w:rPr>
        <w:t>7</w:t>
      </w:r>
      <w:r w:rsidRPr="00611F85">
        <w:rPr>
          <w:rFonts w:ascii="Times New Roman" w:hAnsi="Times New Roman"/>
          <w:lang w:val="ru-RU"/>
        </w:rPr>
        <w:t>.201</w:t>
      </w:r>
      <w:r>
        <w:rPr>
          <w:rFonts w:ascii="Times New Roman" w:hAnsi="Times New Roman"/>
          <w:lang w:val="ru-RU"/>
        </w:rPr>
        <w:t>2</w:t>
      </w:r>
      <w:r w:rsidRPr="00611F85">
        <w:rPr>
          <w:rFonts w:ascii="Times New Roman" w:hAnsi="Times New Roman"/>
          <w:lang w:val="ru-RU"/>
        </w:rPr>
        <w:t xml:space="preserve"> року народження, мешканця с. </w:t>
      </w:r>
      <w:r>
        <w:rPr>
          <w:rFonts w:ascii="Times New Roman" w:hAnsi="Times New Roman"/>
          <w:lang w:val="ru-RU"/>
        </w:rPr>
        <w:t>Валява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АДРЕСА 2</w:t>
      </w:r>
      <w:r w:rsidRPr="00611F85">
        <w:rPr>
          <w:rFonts w:ascii="Times New Roman" w:hAnsi="Times New Roman"/>
        </w:rPr>
        <w:t>: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242C96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Наталія СЛИВКА</w:t>
      </w:r>
      <w:r w:rsidRPr="00611F85">
        <w:rPr>
          <w:rFonts w:ascii="Times New Roman" w:hAnsi="Times New Roman"/>
        </w:rPr>
        <w:t>- сімейний лікар КНП «Кіцманський ЦПМД»;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 w:rsidRPr="00470F43">
        <w:rPr>
          <w:rFonts w:ascii="Times New Roman" w:hAnsi="Times New Roman"/>
          <w:b/>
          <w:bCs/>
        </w:rPr>
        <w:t>Оксана МАРУСЯК</w:t>
      </w:r>
      <w:r w:rsidRPr="00611F85">
        <w:rPr>
          <w:rFonts w:ascii="Times New Roman" w:hAnsi="Times New Roman"/>
        </w:rPr>
        <w:t xml:space="preserve"> –директор </w:t>
      </w:r>
      <w:r>
        <w:rPr>
          <w:rFonts w:ascii="Times New Roman" w:hAnsi="Times New Roman"/>
        </w:rPr>
        <w:t>ОЗО Кіцманський ліцей</w:t>
      </w:r>
      <w:r w:rsidRPr="00611F85">
        <w:rPr>
          <w:rFonts w:ascii="Times New Roman" w:hAnsi="Times New Roman"/>
        </w:rPr>
        <w:t>;</w:t>
      </w:r>
    </w:p>
    <w:p w:rsidR="00242C96" w:rsidRPr="00611F85" w:rsidRDefault="00242C9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Яна ЛИСАК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Валявського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  <w:b/>
        </w:rPr>
      </w:pPr>
    </w:p>
    <w:p w:rsidR="00242C96" w:rsidRPr="00611F85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11F85">
        <w:rPr>
          <w:rFonts w:ascii="Times New Roman" w:hAnsi="Times New Roman"/>
          <w:lang w:val="ru-RU"/>
        </w:rPr>
        <w:t>малолітньо</w:t>
      </w:r>
      <w:r>
        <w:rPr>
          <w:rFonts w:ascii="Times New Roman" w:hAnsi="Times New Roman"/>
          <w:lang w:val="ru-RU"/>
        </w:rPr>
        <w:t>ї</w:t>
      </w:r>
      <w:r w:rsidRPr="00611F85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ОСОБА 3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14</w:t>
      </w:r>
      <w:r w:rsidRPr="00611F85">
        <w:rPr>
          <w:rFonts w:ascii="Times New Roman" w:hAnsi="Times New Roman"/>
          <w:lang w:val="ru-RU"/>
        </w:rPr>
        <w:t>.0</w:t>
      </w:r>
      <w:r>
        <w:rPr>
          <w:rFonts w:ascii="Times New Roman" w:hAnsi="Times New Roman"/>
          <w:lang w:val="ru-RU"/>
        </w:rPr>
        <w:t>5</w:t>
      </w:r>
      <w:r w:rsidRPr="00611F85">
        <w:rPr>
          <w:rFonts w:ascii="Times New Roman" w:hAnsi="Times New Roman"/>
          <w:lang w:val="ru-RU"/>
        </w:rPr>
        <w:t>.20</w:t>
      </w:r>
      <w:r>
        <w:rPr>
          <w:rFonts w:ascii="Times New Roman" w:hAnsi="Times New Roman"/>
          <w:lang w:val="ru-RU"/>
        </w:rPr>
        <w:t>20</w:t>
      </w:r>
      <w:r w:rsidRPr="00611F85">
        <w:rPr>
          <w:rFonts w:ascii="Times New Roman" w:hAnsi="Times New Roman"/>
          <w:lang w:val="ru-RU"/>
        </w:rPr>
        <w:t xml:space="preserve"> року народження, мешкан</w:t>
      </w:r>
      <w:r>
        <w:rPr>
          <w:rFonts w:ascii="Times New Roman" w:hAnsi="Times New Roman"/>
          <w:lang w:val="ru-RU"/>
        </w:rPr>
        <w:t>ки</w:t>
      </w:r>
      <w:r w:rsidRPr="00611F85">
        <w:rPr>
          <w:rFonts w:ascii="Times New Roman" w:hAnsi="Times New Roman"/>
          <w:lang w:val="ru-RU"/>
        </w:rPr>
        <w:t xml:space="preserve"> с. </w:t>
      </w:r>
      <w:r>
        <w:rPr>
          <w:rFonts w:ascii="Times New Roman" w:hAnsi="Times New Roman"/>
          <w:lang w:val="ru-RU"/>
        </w:rPr>
        <w:t>Валява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АДРЕСА 3</w:t>
      </w:r>
      <w:r w:rsidRPr="00611F85">
        <w:rPr>
          <w:rFonts w:ascii="Times New Roman" w:hAnsi="Times New Roman"/>
        </w:rPr>
        <w:t>:</w:t>
      </w:r>
    </w:p>
    <w:p w:rsidR="00242C96" w:rsidRPr="00611F85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242C96" w:rsidRPr="00611F85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242C96" w:rsidRPr="00611F85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242C96" w:rsidRPr="00611F85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242C96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Наталія СЛИВКА</w:t>
      </w:r>
      <w:r w:rsidRPr="00611F85">
        <w:rPr>
          <w:rFonts w:ascii="Times New Roman" w:hAnsi="Times New Roman"/>
        </w:rPr>
        <w:t>- сімейний лікар КНП «Кіцманський ЦПМД»;</w:t>
      </w:r>
    </w:p>
    <w:p w:rsidR="00242C96" w:rsidRPr="00611F85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Наталія МАМАЇВСЬКА</w:t>
      </w:r>
      <w:r w:rsidRPr="00611F85">
        <w:rPr>
          <w:rFonts w:ascii="Times New Roman" w:hAnsi="Times New Roman"/>
        </w:rPr>
        <w:t xml:space="preserve"> –директор </w:t>
      </w:r>
      <w:r>
        <w:rPr>
          <w:rFonts w:ascii="Times New Roman" w:hAnsi="Times New Roman"/>
        </w:rPr>
        <w:t>ЗДО</w:t>
      </w:r>
      <w:r w:rsidRPr="00611F85">
        <w:rPr>
          <w:rFonts w:ascii="Times New Roman" w:hAnsi="Times New Roman"/>
        </w:rPr>
        <w:t>;</w:t>
      </w:r>
    </w:p>
    <w:p w:rsidR="00242C96" w:rsidRPr="00611F85" w:rsidRDefault="00242C96" w:rsidP="008F29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Яна ЛИСАК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Валявського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242C96" w:rsidRDefault="00242C96" w:rsidP="00470F43">
      <w:pPr>
        <w:spacing w:after="0" w:line="240" w:lineRule="auto"/>
        <w:rPr>
          <w:rFonts w:ascii="Times New Roman" w:hAnsi="Times New Roman"/>
          <w:b/>
        </w:rPr>
      </w:pP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  <w:b/>
        </w:rPr>
      </w:pP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Керуюча справами (секретар)</w:t>
      </w: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виконавчого комітету міської  ради                                                  Ярослава  РАКОВІЦА</w:t>
      </w: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</w:rPr>
      </w:pP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</w:rPr>
      </w:pPr>
    </w:p>
    <w:p w:rsidR="00242C96" w:rsidRPr="00611F85" w:rsidRDefault="00242C96" w:rsidP="00470F43">
      <w:pPr>
        <w:spacing w:after="0" w:line="240" w:lineRule="auto"/>
        <w:rPr>
          <w:rFonts w:ascii="Times New Roman" w:hAnsi="Times New Roman"/>
        </w:rPr>
      </w:pPr>
    </w:p>
    <w:sectPr w:rsidR="00242C96" w:rsidRPr="00611F85" w:rsidSect="00C96373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2DF"/>
    <w:rsid w:val="001252DF"/>
    <w:rsid w:val="00146014"/>
    <w:rsid w:val="001B5BEC"/>
    <w:rsid w:val="00242C96"/>
    <w:rsid w:val="002D6F36"/>
    <w:rsid w:val="00470F43"/>
    <w:rsid w:val="004C6D4E"/>
    <w:rsid w:val="00503DA5"/>
    <w:rsid w:val="00514B1F"/>
    <w:rsid w:val="005575FE"/>
    <w:rsid w:val="00611F85"/>
    <w:rsid w:val="006556A6"/>
    <w:rsid w:val="00773A05"/>
    <w:rsid w:val="007C2FF7"/>
    <w:rsid w:val="007D788E"/>
    <w:rsid w:val="008A3394"/>
    <w:rsid w:val="008F2921"/>
    <w:rsid w:val="0096328F"/>
    <w:rsid w:val="009F6B5F"/>
    <w:rsid w:val="00A413DF"/>
    <w:rsid w:val="00A66D45"/>
    <w:rsid w:val="00B36CA3"/>
    <w:rsid w:val="00BD6841"/>
    <w:rsid w:val="00C96373"/>
    <w:rsid w:val="00C972E8"/>
    <w:rsid w:val="00CA36B9"/>
    <w:rsid w:val="00F05895"/>
    <w:rsid w:val="00F06455"/>
    <w:rsid w:val="00F97845"/>
    <w:rsid w:val="00FE3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E33E3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252D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252D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252D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252D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731</Words>
  <Characters>4169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5</cp:revision>
  <dcterms:created xsi:type="dcterms:W3CDTF">2026-02-04T12:21:00Z</dcterms:created>
  <dcterms:modified xsi:type="dcterms:W3CDTF">2026-02-17T09:14:00Z</dcterms:modified>
</cp:coreProperties>
</file>