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ED2" w:rsidRDefault="00D35ED2" w:rsidP="00757CFB">
      <w:pPr>
        <w:ind w:right="-2"/>
        <w:jc w:val="center"/>
        <w:rPr>
          <w:color w:val="000000"/>
          <w:lang w:val="uk-UA"/>
        </w:rPr>
      </w:pPr>
      <w:r w:rsidRPr="007A380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660115" r:id="rId6"/>
        </w:object>
      </w:r>
    </w:p>
    <w:p w:rsidR="00D35ED2" w:rsidRPr="00A3670B" w:rsidRDefault="00D35ED2" w:rsidP="00A3670B">
      <w:pPr>
        <w:ind w:right="-2"/>
        <w:jc w:val="center"/>
        <w:rPr>
          <w:color w:val="000000"/>
          <w:lang w:val="uk-UA"/>
        </w:rPr>
      </w:pPr>
    </w:p>
    <w:p w:rsidR="00D35ED2" w:rsidRDefault="00D35ED2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35ED2" w:rsidRDefault="00D35ED2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35ED2" w:rsidRDefault="00D35ED2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35ED2" w:rsidRDefault="00D35ED2" w:rsidP="00757CFB">
      <w:pPr>
        <w:ind w:right="-2"/>
        <w:jc w:val="center"/>
        <w:rPr>
          <w:b/>
          <w:color w:val="000000"/>
        </w:rPr>
      </w:pPr>
    </w:p>
    <w:p w:rsidR="00D35ED2" w:rsidRPr="00A3670B" w:rsidRDefault="00D35ED2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A3670B">
        <w:rPr>
          <w:b/>
          <w:color w:val="000000"/>
          <w:sz w:val="24"/>
          <w:szCs w:val="24"/>
        </w:rPr>
        <w:t>Проєкт</w:t>
      </w:r>
    </w:p>
    <w:p w:rsidR="00D35ED2" w:rsidRPr="00A3670B" w:rsidRDefault="00D35ED2" w:rsidP="00757CFB">
      <w:pPr>
        <w:jc w:val="center"/>
        <w:rPr>
          <w:b/>
          <w:color w:val="000000"/>
          <w:sz w:val="24"/>
          <w:szCs w:val="24"/>
        </w:rPr>
      </w:pPr>
      <w:r w:rsidRPr="00A3670B">
        <w:rPr>
          <w:b/>
          <w:color w:val="000000"/>
          <w:sz w:val="24"/>
          <w:szCs w:val="24"/>
        </w:rPr>
        <w:t xml:space="preserve">Р І Ш Е Н Н Я </w:t>
      </w:r>
    </w:p>
    <w:p w:rsidR="00D35ED2" w:rsidRPr="00A3670B" w:rsidRDefault="00D35ED2" w:rsidP="00757CFB">
      <w:pPr>
        <w:jc w:val="center"/>
        <w:rPr>
          <w:color w:val="000000"/>
          <w:sz w:val="24"/>
          <w:szCs w:val="24"/>
        </w:rPr>
      </w:pPr>
    </w:p>
    <w:p w:rsidR="00D35ED2" w:rsidRPr="00A3670B" w:rsidRDefault="00D35ED2" w:rsidP="00757CFB">
      <w:pPr>
        <w:rPr>
          <w:color w:val="000000"/>
          <w:sz w:val="24"/>
          <w:szCs w:val="24"/>
        </w:rPr>
      </w:pPr>
      <w:r w:rsidRPr="00A3670B">
        <w:rPr>
          <w:color w:val="000000"/>
          <w:sz w:val="24"/>
          <w:szCs w:val="24"/>
        </w:rPr>
        <w:t xml:space="preserve">   ___________202</w:t>
      </w:r>
      <w:r w:rsidRPr="00A3670B">
        <w:rPr>
          <w:color w:val="000000"/>
          <w:sz w:val="24"/>
          <w:szCs w:val="24"/>
          <w:lang w:val="uk-UA"/>
        </w:rPr>
        <w:t>6</w:t>
      </w:r>
      <w:r w:rsidRPr="00A3670B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3670B">
        <w:rPr>
          <w:color w:val="000000"/>
          <w:sz w:val="24"/>
          <w:szCs w:val="24"/>
        </w:rPr>
        <w:t xml:space="preserve">      м. Кіцмань        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A3670B">
        <w:rPr>
          <w:color w:val="000000"/>
          <w:sz w:val="24"/>
          <w:szCs w:val="24"/>
        </w:rPr>
        <w:t xml:space="preserve">   № ________</w:t>
      </w:r>
    </w:p>
    <w:p w:rsidR="00D35ED2" w:rsidRDefault="00D35ED2" w:rsidP="00757CFB">
      <w:pPr>
        <w:rPr>
          <w:b/>
          <w:color w:val="000000"/>
        </w:rPr>
      </w:pPr>
    </w:p>
    <w:p w:rsidR="00D35ED2" w:rsidRPr="00AF7A5E" w:rsidRDefault="00D35ED2" w:rsidP="00F36D1C">
      <w:pPr>
        <w:pStyle w:val="NoSpacing"/>
        <w:tabs>
          <w:tab w:val="left" w:pos="2268"/>
        </w:tabs>
        <w:ind w:right="5287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  <w:r>
        <w:rPr>
          <w:b/>
          <w:color w:val="000000"/>
          <w:sz w:val="24"/>
          <w:szCs w:val="24"/>
          <w:lang w:val="uk-UA"/>
        </w:rPr>
        <w:t>на території населених пунктів Кіцманської міської територіальної громади</w:t>
      </w:r>
    </w:p>
    <w:p w:rsidR="00D35ED2" w:rsidRPr="00AF7A5E" w:rsidRDefault="00D35ED2" w:rsidP="009026A9">
      <w:pPr>
        <w:pStyle w:val="NoSpacing"/>
        <w:rPr>
          <w:b/>
          <w:sz w:val="24"/>
          <w:lang w:val="uk-UA"/>
        </w:rPr>
      </w:pPr>
    </w:p>
    <w:p w:rsidR="00D35ED2" w:rsidRPr="00AF7A5E" w:rsidRDefault="00D35ED2" w:rsidP="009026A9">
      <w:pPr>
        <w:rPr>
          <w:b/>
          <w:sz w:val="24"/>
          <w:szCs w:val="24"/>
          <w:lang w:val="uk-UA"/>
        </w:rPr>
      </w:pPr>
    </w:p>
    <w:p w:rsidR="00D35ED2" w:rsidRDefault="00D35ED2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</w:t>
      </w:r>
    </w:p>
    <w:p w:rsidR="00D35ED2" w:rsidRDefault="00D35ED2" w:rsidP="009026A9">
      <w:pPr>
        <w:ind w:left="660"/>
        <w:rPr>
          <w:b/>
          <w:sz w:val="24"/>
          <w:szCs w:val="24"/>
          <w:lang w:val="uk-UA"/>
        </w:rPr>
      </w:pPr>
    </w:p>
    <w:p w:rsidR="00D35ED2" w:rsidRDefault="00D35ED2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D35ED2" w:rsidRDefault="00D35ED2" w:rsidP="00C76F47">
      <w:pPr>
        <w:ind w:left="660"/>
        <w:rPr>
          <w:b/>
          <w:sz w:val="24"/>
          <w:szCs w:val="24"/>
          <w:lang w:val="uk-UA"/>
        </w:rPr>
      </w:pPr>
    </w:p>
    <w:p w:rsidR="00D35ED2" w:rsidRDefault="00D35ED2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</w:t>
      </w:r>
      <w:r w:rsidRPr="001871CB">
        <w:rPr>
          <w:sz w:val="24"/>
          <w:szCs w:val="24"/>
          <w:lang w:val="uk-UA"/>
        </w:rPr>
        <w:t>з ___ березня до ___ квітня</w:t>
      </w:r>
      <w:r w:rsidRPr="00733F2B">
        <w:rPr>
          <w:sz w:val="24"/>
          <w:szCs w:val="24"/>
          <w:lang w:val="uk-UA"/>
        </w:rPr>
        <w:t xml:space="preserve"> та осінн</w:t>
      </w:r>
      <w:r>
        <w:rPr>
          <w:sz w:val="24"/>
          <w:szCs w:val="24"/>
          <w:lang w:val="uk-UA"/>
        </w:rPr>
        <w:t>ій</w:t>
      </w:r>
      <w:r w:rsidRPr="00733F2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– з 1 жовтня до                 1 листопада 2026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18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6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D35ED2" w:rsidRPr="00B17508" w:rsidRDefault="00D35ED2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населених пунктів Кіцманської міської територіальної громади, що додаються (Додаток 1).</w:t>
      </w:r>
    </w:p>
    <w:p w:rsidR="00D35ED2" w:rsidRDefault="00D35ED2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D35ED2" w:rsidRDefault="00D35ED2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травні 2026 року.</w:t>
      </w:r>
    </w:p>
    <w:p w:rsidR="00D35ED2" w:rsidRPr="005F4887" w:rsidRDefault="00D35ED2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2"/>
          <w:szCs w:val="24"/>
          <w:lang w:val="uk-UA"/>
        </w:rPr>
      </w:pPr>
      <w:r w:rsidRPr="005F4887">
        <w:rPr>
          <w:sz w:val="24"/>
          <w:lang w:val="uk-UA"/>
        </w:rPr>
        <w:t xml:space="preserve">Контроль за виконанням даного рішення покласти на </w:t>
      </w:r>
      <w:r>
        <w:rPr>
          <w:sz w:val="24"/>
          <w:lang w:val="uk-UA"/>
        </w:rPr>
        <w:t>першого заступника міського голови з питань діяльності виконавчих органів Олександра МАРУСЯКА</w:t>
      </w:r>
      <w:r w:rsidRPr="005F4887">
        <w:rPr>
          <w:sz w:val="22"/>
          <w:szCs w:val="24"/>
          <w:lang w:val="uk-UA"/>
        </w:rPr>
        <w:t>.</w:t>
      </w:r>
    </w:p>
    <w:p w:rsidR="00D35ED2" w:rsidRDefault="00D35ED2" w:rsidP="006454D1">
      <w:pPr>
        <w:jc w:val="both"/>
        <w:rPr>
          <w:sz w:val="24"/>
          <w:szCs w:val="24"/>
          <w:lang w:val="uk-UA"/>
        </w:rPr>
      </w:pPr>
    </w:p>
    <w:p w:rsidR="00D35ED2" w:rsidRDefault="00D35ED2" w:rsidP="006454D1">
      <w:pPr>
        <w:jc w:val="both"/>
        <w:rPr>
          <w:sz w:val="24"/>
          <w:szCs w:val="24"/>
          <w:lang w:val="uk-UA"/>
        </w:rPr>
      </w:pPr>
    </w:p>
    <w:p w:rsidR="00D35ED2" w:rsidRDefault="00D35ED2" w:rsidP="00B27FEC">
      <w:pPr>
        <w:rPr>
          <w:b/>
          <w:sz w:val="24"/>
          <w:szCs w:val="24"/>
          <w:lang w:val="uk-UA"/>
        </w:rPr>
      </w:pPr>
    </w:p>
    <w:p w:rsidR="00D35ED2" w:rsidRDefault="00D35ED2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Іван СЕМЕНЮК </w:t>
      </w:r>
    </w:p>
    <w:p w:rsidR="00D35ED2" w:rsidRDefault="00D35ED2" w:rsidP="00C76F47">
      <w:pPr>
        <w:ind w:left="660"/>
        <w:rPr>
          <w:b/>
          <w:sz w:val="24"/>
          <w:szCs w:val="24"/>
          <w:lang w:val="uk-UA"/>
        </w:rPr>
      </w:pPr>
    </w:p>
    <w:p w:rsidR="00D35ED2" w:rsidRDefault="00D35ED2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D35ED2" w:rsidRDefault="00D35ED2" w:rsidP="00DA0C07">
      <w:pPr>
        <w:ind w:left="660"/>
        <w:jc w:val="center"/>
        <w:rPr>
          <w:b/>
          <w:sz w:val="24"/>
          <w:szCs w:val="24"/>
          <w:lang w:val="uk-UA"/>
        </w:rPr>
        <w:sectPr w:rsidR="00D35ED2" w:rsidSect="00A3670B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D35ED2" w:rsidRPr="008A326F" w:rsidRDefault="00D35ED2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1</w:t>
      </w:r>
    </w:p>
    <w:p w:rsidR="00D35ED2" w:rsidRPr="00B27FEC" w:rsidRDefault="00D35ED2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D35ED2" w:rsidRPr="00B27FEC" w:rsidRDefault="00D35ED2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D35ED2" w:rsidRDefault="00D35ED2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_________2026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_____</w:t>
      </w:r>
    </w:p>
    <w:p w:rsidR="00D35ED2" w:rsidRDefault="00D35ED2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D35ED2" w:rsidRDefault="00D35ED2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D35ED2" w:rsidRPr="00B27FEC" w:rsidRDefault="00D35ED2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D35ED2" w:rsidRPr="00550462" w:rsidRDefault="00D35ED2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населених пунктів Кіцманської міської територіальної громади</w:t>
      </w:r>
    </w:p>
    <w:p w:rsidR="00D35ED2" w:rsidRDefault="00D35ED2" w:rsidP="00C76F47">
      <w:pPr>
        <w:ind w:left="660"/>
        <w:rPr>
          <w:b/>
          <w:sz w:val="24"/>
          <w:szCs w:val="24"/>
          <w:lang w:val="uk-UA"/>
        </w:rPr>
      </w:pPr>
    </w:p>
    <w:p w:rsidR="00D35ED2" w:rsidRDefault="00D35ED2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D35ED2" w:rsidRPr="00B27FEC" w:rsidTr="005E3439">
        <w:tc>
          <w:tcPr>
            <w:tcW w:w="708" w:type="dxa"/>
          </w:tcPr>
          <w:p w:rsidR="00D35ED2" w:rsidRPr="005E3439" w:rsidRDefault="00D35ED2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D35ED2" w:rsidRPr="005E3439" w:rsidRDefault="00D35ED2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D35ED2" w:rsidRPr="005E3439" w:rsidRDefault="00D35ED2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D35ED2" w:rsidRPr="005E3439" w:rsidRDefault="00D35ED2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D35ED2" w:rsidRPr="005E3439" w:rsidRDefault="00D35ED2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D35ED2" w:rsidRPr="00D06A3D" w:rsidTr="005E3439">
        <w:tc>
          <w:tcPr>
            <w:tcW w:w="708" w:type="dxa"/>
          </w:tcPr>
          <w:p w:rsidR="00D35ED2" w:rsidRPr="00B27FEC" w:rsidRDefault="00D35ED2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B27FEC" w:rsidRDefault="00D35ED2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D35ED2" w:rsidRPr="00B27FEC" w:rsidRDefault="00D35ED2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D35ED2" w:rsidRDefault="00D35ED2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D35ED2" w:rsidRPr="00B27FEC" w:rsidRDefault="00D35ED2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D35ED2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D35ED2" w:rsidRPr="00B27FEC" w:rsidRDefault="00D35ED2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D35ED2" w:rsidRDefault="00D35ED2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</w:t>
            </w:r>
            <w:r>
              <w:rPr>
                <w:sz w:val="24"/>
                <w:szCs w:val="24"/>
                <w:lang w:val="uk-UA"/>
              </w:rPr>
              <w:t>ї</w:t>
            </w:r>
            <w:r w:rsidRPr="00B27FEC">
              <w:rPr>
                <w:sz w:val="24"/>
                <w:szCs w:val="24"/>
                <w:lang w:val="uk-UA"/>
              </w:rPr>
              <w:t xml:space="preserve"> об’єктів комунальної власності, пам’ятник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обеліск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кладовищ</w:t>
            </w:r>
            <w:r>
              <w:rPr>
                <w:sz w:val="24"/>
                <w:szCs w:val="24"/>
                <w:lang w:val="uk-UA"/>
              </w:rPr>
              <w:t>а</w:t>
            </w:r>
            <w:r w:rsidRPr="00B27FEC">
              <w:rPr>
                <w:sz w:val="24"/>
                <w:szCs w:val="24"/>
                <w:lang w:val="uk-UA"/>
              </w:rPr>
              <w:t xml:space="preserve">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міської територіальної громади</w:t>
            </w:r>
          </w:p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старостинських округів  </w:t>
            </w:r>
          </w:p>
        </w:tc>
        <w:tc>
          <w:tcPr>
            <w:tcW w:w="2692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Керівники підприємств- утримувачі житлового фонду</w:t>
            </w:r>
          </w:p>
        </w:tc>
        <w:tc>
          <w:tcPr>
            <w:tcW w:w="2692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F05705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D35ED2" w:rsidRPr="00E07687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E07687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</w:t>
            </w:r>
          </w:p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громади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смітники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EB0AC5" w:rsidRDefault="00D35ED2" w:rsidP="00E1418E">
            <w:pPr>
              <w:jc w:val="center"/>
              <w:rPr>
                <w:sz w:val="24"/>
                <w:szCs w:val="24"/>
                <w:highlight w:val="yellow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D35ED2" w:rsidRPr="00936DDB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 та фінансування робіт щодо 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 А.В.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Козек Я.М.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09191E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A03BF">
        <w:trPr>
          <w:trHeight w:val="1569"/>
        </w:trPr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D35ED2" w:rsidRPr="00B46793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09191E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Привести в належний санітарний стан </w:t>
            </w:r>
            <w:r w:rsidRPr="00B27FEC">
              <w:rPr>
                <w:sz w:val="24"/>
                <w:szCs w:val="24"/>
              </w:rPr>
              <w:t xml:space="preserve"> дор</w:t>
            </w:r>
            <w:r>
              <w:rPr>
                <w:sz w:val="24"/>
                <w:szCs w:val="24"/>
                <w:lang w:val="uk-UA"/>
              </w:rPr>
              <w:t>оги</w:t>
            </w:r>
            <w:r w:rsidRPr="00B27F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та узбіччя доріг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09191E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D35ED2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09191E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D35ED2" w:rsidRPr="00B27FEC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Баєтул С.В.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Литвинюк О.В. Скорейко О.О.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Фівчук Д.І.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Косташик Є.П.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D35ED2" w:rsidRPr="00EB0AC5" w:rsidRDefault="00D35ED2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D35ED2" w:rsidRPr="00EB0AC5" w:rsidRDefault="00D35ED2" w:rsidP="00E1418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D35ED2" w:rsidRPr="00B27FEC" w:rsidRDefault="00D35ED2" w:rsidP="007C61B1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територіальної громади</w:t>
            </w:r>
          </w:p>
        </w:tc>
        <w:tc>
          <w:tcPr>
            <w:tcW w:w="2689" w:type="dxa"/>
          </w:tcPr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692" w:type="dxa"/>
          </w:tcPr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6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D35ED2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D35ED2" w:rsidRDefault="00D35ED2" w:rsidP="007E49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D35ED2" w:rsidRPr="0009191E" w:rsidRDefault="00D35ED2" w:rsidP="007E49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D35ED2" w:rsidRPr="00B92B0D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D35ED2" w:rsidRPr="00B27FEC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35ED2" w:rsidRPr="00B27FEC" w:rsidTr="005E3439">
        <w:tc>
          <w:tcPr>
            <w:tcW w:w="708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7077" w:type="dxa"/>
          </w:tcPr>
          <w:p w:rsidR="00D35ED2" w:rsidRDefault="00D35ED2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Вжити заходів щодо ремонту об’єктів зовнішнього освітлення </w:t>
            </w:r>
          </w:p>
        </w:tc>
        <w:tc>
          <w:tcPr>
            <w:tcW w:w="2689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</w:t>
            </w:r>
          </w:p>
        </w:tc>
        <w:tc>
          <w:tcPr>
            <w:tcW w:w="2692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D35ED2" w:rsidRPr="0009191E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 </w:t>
            </w:r>
            <w:r>
              <w:rPr>
                <w:sz w:val="24"/>
                <w:szCs w:val="24"/>
                <w:lang w:val="uk-UA"/>
              </w:rPr>
              <w:t xml:space="preserve">10 </w:t>
            </w:r>
            <w:r w:rsidRPr="00B92B0D">
              <w:rPr>
                <w:sz w:val="24"/>
                <w:szCs w:val="24"/>
                <w:lang w:val="uk-UA"/>
              </w:rPr>
              <w:t xml:space="preserve">квітня 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6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D35ED2" w:rsidRDefault="00D35ED2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D35ED2" w:rsidRDefault="00D35ED2" w:rsidP="0025551F">
      <w:pPr>
        <w:rPr>
          <w:b/>
          <w:sz w:val="24"/>
          <w:szCs w:val="24"/>
          <w:lang w:val="uk-UA"/>
        </w:rPr>
      </w:pPr>
    </w:p>
    <w:p w:rsidR="00D35ED2" w:rsidRDefault="00D35ED2" w:rsidP="0025551F">
      <w:pPr>
        <w:rPr>
          <w:b/>
          <w:sz w:val="24"/>
          <w:szCs w:val="24"/>
          <w:lang w:val="uk-UA"/>
        </w:rPr>
      </w:pPr>
    </w:p>
    <w:p w:rsidR="00D35ED2" w:rsidRDefault="00D35ED2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D35ED2" w:rsidRDefault="00D35ED2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D35ED2" w:rsidRDefault="00D35ED2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D35ED2" w:rsidRDefault="00D35ED2" w:rsidP="0025551F">
      <w:pPr>
        <w:rPr>
          <w:b/>
          <w:sz w:val="24"/>
          <w:szCs w:val="24"/>
          <w:lang w:val="uk-UA"/>
        </w:rPr>
      </w:pPr>
    </w:p>
    <w:p w:rsidR="00D35ED2" w:rsidRDefault="00D35ED2" w:rsidP="0025551F">
      <w:pPr>
        <w:rPr>
          <w:b/>
          <w:sz w:val="24"/>
          <w:szCs w:val="24"/>
          <w:lang w:val="uk-UA"/>
        </w:rPr>
      </w:pPr>
    </w:p>
    <w:p w:rsidR="00D35ED2" w:rsidRDefault="00D35ED2" w:rsidP="00C76F47">
      <w:pPr>
        <w:ind w:left="660"/>
        <w:rPr>
          <w:b/>
          <w:sz w:val="24"/>
          <w:szCs w:val="24"/>
          <w:lang w:val="uk-UA"/>
        </w:rPr>
        <w:sectPr w:rsidR="00D35ED2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D35ED2" w:rsidRDefault="00D35ED2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D35ED2" w:rsidRDefault="00D35ED2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D35ED2" w:rsidRDefault="00D35ED2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D35ED2" w:rsidRDefault="00D35ED2" w:rsidP="007E4965">
      <w:pPr>
        <w:ind w:left="660"/>
        <w:rPr>
          <w:b/>
        </w:rPr>
      </w:pPr>
    </w:p>
    <w:p w:rsidR="00D35ED2" w:rsidRPr="007E4965" w:rsidRDefault="00D35ED2" w:rsidP="007E4965">
      <w:pPr>
        <w:ind w:left="567"/>
        <w:rPr>
          <w:b/>
          <w:sz w:val="24"/>
          <w:szCs w:val="24"/>
        </w:rPr>
      </w:pPr>
    </w:p>
    <w:p w:rsidR="00D35ED2" w:rsidRPr="007E4965" w:rsidRDefault="00D35ED2" w:rsidP="007E4965">
      <w:pPr>
        <w:ind w:left="567"/>
        <w:rPr>
          <w:b/>
          <w:sz w:val="24"/>
          <w:szCs w:val="24"/>
        </w:rPr>
      </w:pPr>
    </w:p>
    <w:sectPr w:rsidR="00D35ED2" w:rsidRPr="007E4965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7607D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84F91"/>
    <w:rsid w:val="00185132"/>
    <w:rsid w:val="001862AE"/>
    <w:rsid w:val="001871CB"/>
    <w:rsid w:val="0019583A"/>
    <w:rsid w:val="001B3352"/>
    <w:rsid w:val="001D0FD5"/>
    <w:rsid w:val="001E7889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91B78"/>
    <w:rsid w:val="002C2139"/>
    <w:rsid w:val="002E5C16"/>
    <w:rsid w:val="0030371A"/>
    <w:rsid w:val="003220DC"/>
    <w:rsid w:val="00324BAE"/>
    <w:rsid w:val="0033059E"/>
    <w:rsid w:val="00343E3C"/>
    <w:rsid w:val="003452AD"/>
    <w:rsid w:val="00350ADA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368D3"/>
    <w:rsid w:val="004438B7"/>
    <w:rsid w:val="00464EE3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0462"/>
    <w:rsid w:val="005542AB"/>
    <w:rsid w:val="00567276"/>
    <w:rsid w:val="00582586"/>
    <w:rsid w:val="005A03BF"/>
    <w:rsid w:val="005A648A"/>
    <w:rsid w:val="005B0018"/>
    <w:rsid w:val="005B1D7B"/>
    <w:rsid w:val="005D1094"/>
    <w:rsid w:val="005E3439"/>
    <w:rsid w:val="005F4887"/>
    <w:rsid w:val="00604B63"/>
    <w:rsid w:val="006074E8"/>
    <w:rsid w:val="006266C9"/>
    <w:rsid w:val="00640810"/>
    <w:rsid w:val="006454D1"/>
    <w:rsid w:val="00645848"/>
    <w:rsid w:val="0066279B"/>
    <w:rsid w:val="00672128"/>
    <w:rsid w:val="006829A8"/>
    <w:rsid w:val="006845B5"/>
    <w:rsid w:val="006E4D4B"/>
    <w:rsid w:val="007325D9"/>
    <w:rsid w:val="00733F2B"/>
    <w:rsid w:val="00757CFB"/>
    <w:rsid w:val="007A09D0"/>
    <w:rsid w:val="007A2573"/>
    <w:rsid w:val="007A380A"/>
    <w:rsid w:val="007A58DC"/>
    <w:rsid w:val="007B57A6"/>
    <w:rsid w:val="007C61B1"/>
    <w:rsid w:val="007E4965"/>
    <w:rsid w:val="007F6E95"/>
    <w:rsid w:val="008051ED"/>
    <w:rsid w:val="008134C5"/>
    <w:rsid w:val="00827F9A"/>
    <w:rsid w:val="008405BB"/>
    <w:rsid w:val="0084449D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9F7417"/>
    <w:rsid w:val="00A26D31"/>
    <w:rsid w:val="00A305B8"/>
    <w:rsid w:val="00A3670B"/>
    <w:rsid w:val="00A448DD"/>
    <w:rsid w:val="00A54208"/>
    <w:rsid w:val="00A60BD1"/>
    <w:rsid w:val="00A93865"/>
    <w:rsid w:val="00AA2A50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347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42E4"/>
    <w:rsid w:val="00D146F1"/>
    <w:rsid w:val="00D164C9"/>
    <w:rsid w:val="00D204AE"/>
    <w:rsid w:val="00D35ED2"/>
    <w:rsid w:val="00D4223B"/>
    <w:rsid w:val="00D425DF"/>
    <w:rsid w:val="00D745E4"/>
    <w:rsid w:val="00D8055E"/>
    <w:rsid w:val="00D8311F"/>
    <w:rsid w:val="00D962CB"/>
    <w:rsid w:val="00DA0C07"/>
    <w:rsid w:val="00DC0BAA"/>
    <w:rsid w:val="00E07687"/>
    <w:rsid w:val="00E14043"/>
    <w:rsid w:val="00E1418E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6D3A"/>
    <w:rsid w:val="00F36D1C"/>
    <w:rsid w:val="00F43A4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01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7</Pages>
  <Words>1067</Words>
  <Characters>6082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2025-03-26T07:01:00Z</cp:lastPrinted>
  <dcterms:created xsi:type="dcterms:W3CDTF">2026-03-10T12:58:00Z</dcterms:created>
  <dcterms:modified xsi:type="dcterms:W3CDTF">2026-03-10T13:02:00Z</dcterms:modified>
</cp:coreProperties>
</file>