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53B" w:rsidRDefault="008B153B" w:rsidP="007C2C2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bookmarkStart w:id="0" w:name="_Hlk220920178"/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34831323" r:id="rId5"/>
        </w:object>
      </w:r>
    </w:p>
    <w:p w:rsidR="008B153B" w:rsidRPr="00EB53FE" w:rsidRDefault="008B153B" w:rsidP="007C2C2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8B153B" w:rsidRPr="00CA36B9" w:rsidRDefault="008B153B" w:rsidP="007C2C2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8B153B" w:rsidRPr="00CA36B9" w:rsidRDefault="008B153B" w:rsidP="007C2C2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8B153B" w:rsidRPr="00CA36B9" w:rsidRDefault="008B153B" w:rsidP="007C2C2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8B153B" w:rsidRPr="00CA36B9" w:rsidRDefault="008B153B" w:rsidP="007C2C2F">
      <w:pPr>
        <w:spacing w:after="0" w:line="240" w:lineRule="auto"/>
        <w:jc w:val="right"/>
        <w:rPr>
          <w:rFonts w:ascii="Times New Roman" w:hAnsi="Times New Roman"/>
        </w:rPr>
      </w:pPr>
    </w:p>
    <w:p w:rsidR="008B153B" w:rsidRPr="00CA36B9" w:rsidRDefault="008B153B" w:rsidP="007C2C2F">
      <w:pPr>
        <w:spacing w:after="0" w:line="240" w:lineRule="auto"/>
        <w:jc w:val="right"/>
        <w:rPr>
          <w:rFonts w:ascii="Times New Roman" w:hAnsi="Times New Roman"/>
        </w:rPr>
      </w:pPr>
    </w:p>
    <w:p w:rsidR="008B153B" w:rsidRPr="00CA36B9" w:rsidRDefault="008B153B" w:rsidP="007C2C2F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8B153B" w:rsidRPr="00CA36B9" w:rsidRDefault="008B153B" w:rsidP="007C2C2F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B153B" w:rsidRPr="00CA36B9" w:rsidRDefault="008B153B" w:rsidP="007C2C2F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8B153B" w:rsidRPr="00CA36B9" w:rsidRDefault="008B153B" w:rsidP="007C2C2F">
      <w:pPr>
        <w:spacing w:after="0" w:line="240" w:lineRule="auto"/>
        <w:rPr>
          <w:rFonts w:ascii="Times New Roman" w:hAnsi="Times New Roman"/>
          <w:b/>
        </w:rPr>
      </w:pPr>
    </w:p>
    <w:p w:rsidR="008B153B" w:rsidRDefault="008B153B" w:rsidP="007C2C2F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8B153B" w:rsidRDefault="008B153B" w:rsidP="007C2C2F">
      <w:pPr>
        <w:spacing w:after="0" w:line="240" w:lineRule="auto"/>
        <w:rPr>
          <w:rFonts w:ascii="Times New Roman" w:hAnsi="Times New Roman"/>
          <w:b/>
        </w:rPr>
      </w:pPr>
    </w:p>
    <w:p w:rsidR="008B153B" w:rsidRPr="00374DC8" w:rsidRDefault="008B153B" w:rsidP="007C2C2F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8B153B" w:rsidRPr="00374DC8" w:rsidRDefault="008B153B" w:rsidP="007C2C2F">
      <w:pPr>
        <w:spacing w:after="0" w:line="240" w:lineRule="auto"/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8B153B" w:rsidRDefault="008B153B" w:rsidP="007C2C2F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070F94">
        <w:rPr>
          <w:rFonts w:ascii="Times New Roman" w:hAnsi="Times New Roman"/>
          <w:b/>
          <w:bCs/>
        </w:rPr>
        <w:t xml:space="preserve">доцільність відібрання </w:t>
      </w:r>
      <w:r>
        <w:rPr>
          <w:rFonts w:ascii="Times New Roman" w:hAnsi="Times New Roman"/>
          <w:b/>
          <w:bCs/>
        </w:rPr>
        <w:t xml:space="preserve"> </w:t>
      </w:r>
      <w:r w:rsidRPr="00070F94">
        <w:rPr>
          <w:rFonts w:ascii="Times New Roman" w:hAnsi="Times New Roman"/>
          <w:b/>
          <w:bCs/>
        </w:rPr>
        <w:t xml:space="preserve">малолітніх: </w:t>
      </w:r>
    </w:p>
    <w:p w:rsidR="008B153B" w:rsidRDefault="008B153B" w:rsidP="007C2C2F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1</w:t>
      </w:r>
      <w:r w:rsidRPr="00070F94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</w:t>
      </w:r>
      <w:r w:rsidRPr="00070F94">
        <w:rPr>
          <w:rFonts w:ascii="Times New Roman" w:hAnsi="Times New Roman"/>
          <w:b/>
          <w:bCs/>
        </w:rPr>
        <w:t xml:space="preserve"> 2012 року народження, </w:t>
      </w:r>
    </w:p>
    <w:p w:rsidR="008B153B" w:rsidRDefault="008B153B" w:rsidP="007C2C2F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2</w:t>
      </w:r>
      <w:r w:rsidRPr="00070F94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</w:t>
      </w:r>
      <w:r w:rsidRPr="00070F94">
        <w:rPr>
          <w:rFonts w:ascii="Times New Roman" w:hAnsi="Times New Roman"/>
          <w:b/>
          <w:bCs/>
        </w:rPr>
        <w:t xml:space="preserve"> 2015 року народження </w:t>
      </w:r>
    </w:p>
    <w:p w:rsidR="008B153B" w:rsidRDefault="008B153B" w:rsidP="007C2C2F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070F94">
        <w:rPr>
          <w:rFonts w:ascii="Times New Roman" w:hAnsi="Times New Roman"/>
          <w:b/>
          <w:bCs/>
        </w:rPr>
        <w:t xml:space="preserve">та </w:t>
      </w:r>
      <w:r>
        <w:rPr>
          <w:rFonts w:ascii="Times New Roman" w:hAnsi="Times New Roman"/>
          <w:b/>
          <w:bCs/>
        </w:rPr>
        <w:t>ОСОБА 3</w:t>
      </w:r>
      <w:r w:rsidRPr="00070F94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</w:t>
      </w:r>
      <w:r w:rsidRPr="00070F94">
        <w:rPr>
          <w:rFonts w:ascii="Times New Roman" w:hAnsi="Times New Roman"/>
          <w:b/>
          <w:bCs/>
        </w:rPr>
        <w:t xml:space="preserve"> 2021 року народження </w:t>
      </w:r>
    </w:p>
    <w:p w:rsidR="008B153B" w:rsidRDefault="008B153B" w:rsidP="007C2C2F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070F94">
        <w:rPr>
          <w:rFonts w:ascii="Times New Roman" w:hAnsi="Times New Roman"/>
          <w:b/>
          <w:bCs/>
        </w:rPr>
        <w:t xml:space="preserve">в матері – </w:t>
      </w:r>
      <w:r>
        <w:rPr>
          <w:rFonts w:ascii="Times New Roman" w:hAnsi="Times New Roman"/>
          <w:b/>
          <w:bCs/>
        </w:rPr>
        <w:t>ОСОБА 4</w:t>
      </w:r>
      <w:r w:rsidRPr="00070F94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</w:t>
      </w:r>
      <w:r w:rsidRPr="00070F94">
        <w:rPr>
          <w:rFonts w:ascii="Times New Roman" w:hAnsi="Times New Roman"/>
          <w:b/>
          <w:bCs/>
        </w:rPr>
        <w:t xml:space="preserve"> 1988 року народження, </w:t>
      </w:r>
    </w:p>
    <w:p w:rsidR="008B153B" w:rsidRPr="00D401E1" w:rsidRDefault="008B153B" w:rsidP="007C2C2F">
      <w:pPr>
        <w:spacing w:after="0" w:line="240" w:lineRule="auto"/>
        <w:rPr>
          <w:b/>
          <w:bCs/>
        </w:rPr>
      </w:pPr>
      <w:r w:rsidRPr="00070F94">
        <w:rPr>
          <w:rFonts w:ascii="Times New Roman" w:hAnsi="Times New Roman"/>
          <w:b/>
          <w:bCs/>
        </w:rPr>
        <w:t>мешканки с. Валява без позбавлення останньої батьківських прав</w:t>
      </w:r>
    </w:p>
    <w:p w:rsidR="008B153B" w:rsidRDefault="008B153B" w:rsidP="007C2C2F">
      <w:pPr>
        <w:jc w:val="both"/>
        <w:rPr>
          <w:rFonts w:ascii="Times New Roman" w:hAnsi="Times New Roman"/>
        </w:rPr>
      </w:pPr>
    </w:p>
    <w:p w:rsidR="008B153B" w:rsidRPr="00A822A0" w:rsidRDefault="008B153B" w:rsidP="007C2C2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A822A0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A822A0">
        <w:rPr>
          <w:rStyle w:val="a"/>
          <w:sz w:val="24"/>
          <w:szCs w:val="24"/>
        </w:rPr>
        <w:t xml:space="preserve"> 155, 170 Сімейного кодексу України, Порядк</w:t>
      </w:r>
      <w:r>
        <w:rPr>
          <w:rStyle w:val="a"/>
          <w:sz w:val="24"/>
          <w:szCs w:val="24"/>
        </w:rPr>
        <w:t>ом</w:t>
      </w:r>
      <w:r w:rsidRPr="00A822A0">
        <w:rPr>
          <w:rStyle w:val="a"/>
          <w:sz w:val="24"/>
          <w:szCs w:val="24"/>
        </w:rPr>
        <w:t xml:space="preserve">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 866 «Питання діяльності органів опіки та піклування, пов'язаної із захистом прав дитини» зі змінами, </w:t>
      </w:r>
      <w:r w:rsidRPr="00A822A0">
        <w:rPr>
          <w:rFonts w:ascii="Times New Roman" w:hAnsi="Times New Roman"/>
          <w:bCs/>
          <w:color w:val="000000"/>
        </w:rPr>
        <w:t>Порядк</w:t>
      </w:r>
      <w:r>
        <w:rPr>
          <w:rFonts w:ascii="Times New Roman" w:hAnsi="Times New Roman"/>
          <w:bCs/>
          <w:color w:val="000000"/>
        </w:rPr>
        <w:t>ом</w:t>
      </w:r>
      <w:r w:rsidRPr="00A822A0">
        <w:rPr>
          <w:rFonts w:ascii="Times New Roman" w:hAnsi="Times New Roman"/>
          <w:bCs/>
          <w:color w:val="000000"/>
        </w:rPr>
        <w:t xml:space="preserve"> забезпечення соціального захисту дітей, які перебувають в складних життєвих обставинах, у тому числі дітей, які постраждали від жорстокого поводження, затвердженого постановою Кабінету Міністрів України від 01.06.2020 № 585</w:t>
      </w:r>
      <w:r w:rsidRPr="00A822A0">
        <w:rPr>
          <w:rFonts w:ascii="Times New Roman" w:hAnsi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:rsidR="008B153B" w:rsidRDefault="008B153B" w:rsidP="007C2C2F">
      <w:pPr>
        <w:pStyle w:val="5"/>
        <w:jc w:val="both"/>
        <w:rPr>
          <w:rFonts w:ascii="Times New Roman" w:hAnsi="Times New Roman"/>
          <w:b/>
          <w:szCs w:val="24"/>
        </w:rPr>
      </w:pPr>
    </w:p>
    <w:p w:rsidR="008B153B" w:rsidRPr="00003498" w:rsidRDefault="008B153B" w:rsidP="007C2C2F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8B153B" w:rsidRDefault="008B153B" w:rsidP="007C2C2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8B153B" w:rsidRPr="00A822A0" w:rsidRDefault="008B153B" w:rsidP="007C2C2F">
      <w:pPr>
        <w:spacing w:after="0" w:line="240" w:lineRule="auto"/>
        <w:jc w:val="both"/>
        <w:rPr>
          <w:rFonts w:ascii="Times New Roman" w:hAnsi="Times New Roman"/>
        </w:rPr>
      </w:pPr>
      <w:r w:rsidRPr="00A822A0">
        <w:rPr>
          <w:rFonts w:ascii="Times New Roman" w:hAnsi="Times New Roman"/>
        </w:rPr>
        <w:t xml:space="preserve">          1. Затвердити висновок органу опіки та піклування Кіцманської міської ради про доцільність відібрання малолітніх: </w:t>
      </w:r>
      <w:r>
        <w:rPr>
          <w:rFonts w:ascii="Times New Roman" w:hAnsi="Times New Roman"/>
        </w:rPr>
        <w:t>ОСОБА 1</w:t>
      </w:r>
      <w:r w:rsidRPr="00A822A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A822A0">
        <w:rPr>
          <w:rFonts w:ascii="Times New Roman" w:hAnsi="Times New Roman"/>
        </w:rPr>
        <w:t xml:space="preserve">2012 року народження, </w:t>
      </w:r>
      <w:r>
        <w:rPr>
          <w:rFonts w:ascii="Times New Roman" w:hAnsi="Times New Roman"/>
        </w:rPr>
        <w:t>ОСОБА 2</w:t>
      </w:r>
      <w:r w:rsidRPr="00A822A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A822A0">
        <w:rPr>
          <w:rFonts w:ascii="Times New Roman" w:hAnsi="Times New Roman"/>
        </w:rPr>
        <w:t xml:space="preserve">2015 року народження та </w:t>
      </w:r>
      <w:r>
        <w:rPr>
          <w:rFonts w:ascii="Times New Roman" w:hAnsi="Times New Roman"/>
        </w:rPr>
        <w:t>ОСОБА 3</w:t>
      </w:r>
      <w:r w:rsidRPr="00A822A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A822A0">
        <w:rPr>
          <w:rFonts w:ascii="Times New Roman" w:hAnsi="Times New Roman"/>
        </w:rPr>
        <w:t xml:space="preserve">2021 року народження в матері – </w:t>
      </w:r>
      <w:r>
        <w:rPr>
          <w:rFonts w:ascii="Times New Roman" w:hAnsi="Times New Roman"/>
        </w:rPr>
        <w:t>ОСОБА 4</w:t>
      </w:r>
      <w:r w:rsidRPr="00A822A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A822A0">
        <w:rPr>
          <w:rFonts w:ascii="Times New Roman" w:hAnsi="Times New Roman"/>
        </w:rPr>
        <w:t>1988 року народження, мешканки с. Валява без позбавлення останньої батьківських прав (додається).</w:t>
      </w:r>
    </w:p>
    <w:p w:rsidR="008B153B" w:rsidRDefault="008B153B" w:rsidP="007C2C2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</w:rPr>
      </w:pPr>
    </w:p>
    <w:p w:rsidR="008B153B" w:rsidRPr="004621C0" w:rsidRDefault="008B153B" w:rsidP="007C2C2F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2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8B153B" w:rsidRDefault="008B153B" w:rsidP="007C2C2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B153B" w:rsidRDefault="008B153B" w:rsidP="007C2C2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B153B" w:rsidRDefault="008B153B" w:rsidP="007C2C2F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B153B" w:rsidRPr="00146014" w:rsidRDefault="008B153B" w:rsidP="007C2C2F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bCs/>
        </w:rPr>
        <w:t>Іван СЕМЕНЮК</w:t>
      </w:r>
    </w:p>
    <w:p w:rsidR="008B153B" w:rsidRDefault="008B153B" w:rsidP="007C2C2F">
      <w:pPr>
        <w:tabs>
          <w:tab w:val="left" w:pos="3924"/>
        </w:tabs>
        <w:ind w:left="420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ab/>
      </w:r>
    </w:p>
    <w:p w:rsidR="008B153B" w:rsidRDefault="008B153B" w:rsidP="007C2C2F">
      <w:pPr>
        <w:tabs>
          <w:tab w:val="left" w:pos="3924"/>
        </w:tabs>
        <w:ind w:left="420"/>
        <w:rPr>
          <w:rFonts w:ascii="Times New Roman" w:hAnsi="Times New Roman"/>
          <w:color w:val="FF0000"/>
        </w:rPr>
      </w:pPr>
    </w:p>
    <w:p w:rsidR="008B153B" w:rsidRDefault="008B153B" w:rsidP="007C2C2F">
      <w:pPr>
        <w:tabs>
          <w:tab w:val="left" w:pos="3924"/>
        </w:tabs>
        <w:ind w:left="420"/>
        <w:rPr>
          <w:rFonts w:ascii="Times New Roman" w:hAnsi="Times New Roman"/>
          <w:color w:val="FF0000"/>
        </w:rPr>
      </w:pPr>
    </w:p>
    <w:sectPr w:rsidR="008B153B" w:rsidSect="00EB53FE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3C03"/>
    <w:rsid w:val="00000075"/>
    <w:rsid w:val="00003498"/>
    <w:rsid w:val="00044A77"/>
    <w:rsid w:val="0006507B"/>
    <w:rsid w:val="00070F94"/>
    <w:rsid w:val="00146014"/>
    <w:rsid w:val="002D6F36"/>
    <w:rsid w:val="00335E40"/>
    <w:rsid w:val="00374DC8"/>
    <w:rsid w:val="003840C0"/>
    <w:rsid w:val="004621C0"/>
    <w:rsid w:val="00472DCE"/>
    <w:rsid w:val="005610E6"/>
    <w:rsid w:val="005F3C03"/>
    <w:rsid w:val="006A4136"/>
    <w:rsid w:val="007B1949"/>
    <w:rsid w:val="007C2C2F"/>
    <w:rsid w:val="007C2FF7"/>
    <w:rsid w:val="007D66A4"/>
    <w:rsid w:val="007D7937"/>
    <w:rsid w:val="008B153B"/>
    <w:rsid w:val="00902A4B"/>
    <w:rsid w:val="009247A4"/>
    <w:rsid w:val="009C3FE7"/>
    <w:rsid w:val="00A413DF"/>
    <w:rsid w:val="00A822A0"/>
    <w:rsid w:val="00C10A05"/>
    <w:rsid w:val="00C6244C"/>
    <w:rsid w:val="00CA36B9"/>
    <w:rsid w:val="00D401E1"/>
    <w:rsid w:val="00D42AC2"/>
    <w:rsid w:val="00D50D8C"/>
    <w:rsid w:val="00EB5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C2C2F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F3C03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F3C03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F3C03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F3C03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3C03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F3C03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F3C03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F3C03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F3C03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3C03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F3C03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F3C03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F3C03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F3C03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F3C03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F3C03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F3C03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F3C03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5F3C03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5F3C03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5F3C03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F3C03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5F3C03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5F3C03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5F3C03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5F3C03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5F3C03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5F3C03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5F3C03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7C2C2F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7C2C2F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7C2C2F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7C2C2F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">
    <w:name w:val="Обычный3"/>
    <w:uiPriority w:val="99"/>
    <w:rsid w:val="007C2C2F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7C2C2F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7C2C2F"/>
    <w:rPr>
      <w:rFonts w:eastAsia="Times New Roman"/>
    </w:rPr>
  </w:style>
  <w:style w:type="paragraph" w:customStyle="1" w:styleId="5">
    <w:name w:val="Обычный5"/>
    <w:uiPriority w:val="99"/>
    <w:rsid w:val="007C2C2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315</Words>
  <Characters>1800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4</cp:revision>
  <dcterms:created xsi:type="dcterms:W3CDTF">2026-03-12T10:25:00Z</dcterms:created>
  <dcterms:modified xsi:type="dcterms:W3CDTF">2026-03-12T12:36:00Z</dcterms:modified>
</cp:coreProperties>
</file>