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F1" w:rsidRDefault="00E306F1" w:rsidP="00FD7A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1565" r:id="rId5"/>
        </w:object>
      </w:r>
    </w:p>
    <w:p w:rsidR="00E306F1" w:rsidRPr="00B62821" w:rsidRDefault="00E306F1" w:rsidP="00FD7A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E306F1" w:rsidRPr="00CA36B9" w:rsidRDefault="00E306F1" w:rsidP="00FD7A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E306F1" w:rsidRPr="00CA36B9" w:rsidRDefault="00E306F1" w:rsidP="00FD7A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E306F1" w:rsidRPr="00CA36B9" w:rsidRDefault="00E306F1" w:rsidP="00FD7A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306F1" w:rsidRPr="00CA36B9" w:rsidRDefault="00E306F1" w:rsidP="00FD7AFD">
      <w:pPr>
        <w:spacing w:after="0" w:line="240" w:lineRule="auto"/>
        <w:jc w:val="right"/>
        <w:rPr>
          <w:rFonts w:ascii="Times New Roman" w:hAnsi="Times New Roman"/>
        </w:rPr>
      </w:pPr>
    </w:p>
    <w:p w:rsidR="00E306F1" w:rsidRPr="00CA36B9" w:rsidRDefault="00E306F1" w:rsidP="00FD7AFD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E306F1" w:rsidRPr="00CA36B9" w:rsidRDefault="00E306F1" w:rsidP="00FD7AF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306F1" w:rsidRPr="00CA36B9" w:rsidRDefault="00E306F1" w:rsidP="00FD7AF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E306F1" w:rsidRPr="00CA36B9" w:rsidRDefault="00E306F1" w:rsidP="00FD7AFD">
      <w:pPr>
        <w:spacing w:after="0" w:line="240" w:lineRule="auto"/>
        <w:rPr>
          <w:rFonts w:ascii="Times New Roman" w:hAnsi="Times New Roman"/>
          <w:b/>
        </w:rPr>
      </w:pPr>
    </w:p>
    <w:p w:rsidR="00E306F1" w:rsidRDefault="00E306F1" w:rsidP="00FD7AFD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E306F1" w:rsidRDefault="00E306F1" w:rsidP="00FD7AFD">
      <w:pPr>
        <w:spacing w:after="0" w:line="240" w:lineRule="auto"/>
        <w:rPr>
          <w:rFonts w:ascii="Times New Roman" w:hAnsi="Times New Roman"/>
          <w:b/>
        </w:rPr>
      </w:pP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житлового будинку і земельної ділянки площею 0,25 га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господарських будівель і споруд (присадибна ділянка),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>розташованих за адресою: вул. Яремчука Н.</w:t>
      </w:r>
      <w:r w:rsidRPr="003A3CD0">
        <w:rPr>
          <w:rStyle w:val="a"/>
          <w:b/>
          <w:bCs/>
          <w:sz w:val="24"/>
          <w:szCs w:val="24"/>
          <w:lang w:eastAsia="ru-RU"/>
        </w:rPr>
        <w:t xml:space="preserve">, </w:t>
      </w:r>
      <w:r w:rsidRPr="003A3CD0">
        <w:rPr>
          <w:rStyle w:val="a"/>
          <w:b/>
          <w:bCs/>
          <w:sz w:val="24"/>
          <w:szCs w:val="24"/>
        </w:rPr>
        <w:t xml:space="preserve">8, с. Давидівці,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земельних ділянок площами: 0,0559 га, 1,0021 га, 0,0849 га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в с. Давидівці для ведення товарного сільськогосподарського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A3CD0">
        <w:rPr>
          <w:rStyle w:val="a"/>
          <w:b/>
          <w:bCs/>
          <w:sz w:val="24"/>
          <w:szCs w:val="24"/>
        </w:rPr>
        <w:t xml:space="preserve">виробництва між </w:t>
      </w:r>
      <w:r>
        <w:rPr>
          <w:rStyle w:val="a"/>
          <w:b/>
          <w:bCs/>
          <w:sz w:val="24"/>
          <w:szCs w:val="24"/>
        </w:rPr>
        <w:t>ОСОБА 1</w:t>
      </w:r>
      <w:r w:rsidRPr="003A3CD0">
        <w:rPr>
          <w:rStyle w:val="a"/>
          <w:b/>
          <w:bCs/>
          <w:sz w:val="24"/>
          <w:szCs w:val="24"/>
        </w:rPr>
        <w:t xml:space="preserve">, </w:t>
      </w:r>
    </w:p>
    <w:p w:rsidR="00E306F1" w:rsidRDefault="00E306F1" w:rsidP="00FD7AFD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3A3CD0">
        <w:rPr>
          <w:rStyle w:val="a"/>
          <w:b/>
          <w:bCs/>
          <w:sz w:val="24"/>
          <w:szCs w:val="24"/>
        </w:rPr>
        <w:t xml:space="preserve">1941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3A3CD0">
        <w:rPr>
          <w:rStyle w:val="a"/>
          <w:b/>
          <w:bCs/>
          <w:sz w:val="24"/>
          <w:szCs w:val="24"/>
        </w:rPr>
        <w:t>,</w:t>
      </w:r>
    </w:p>
    <w:p w:rsidR="00E306F1" w:rsidRPr="006E0627" w:rsidRDefault="00E306F1" w:rsidP="00FD7AFD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>
        <w:rPr>
          <w:rStyle w:val="a"/>
          <w:b/>
          <w:bCs/>
          <w:sz w:val="24"/>
          <w:szCs w:val="24"/>
        </w:rPr>
        <w:t>***</w:t>
      </w:r>
      <w:r w:rsidRPr="003A3CD0">
        <w:rPr>
          <w:rStyle w:val="a"/>
          <w:b/>
          <w:bCs/>
          <w:sz w:val="24"/>
          <w:szCs w:val="24"/>
        </w:rPr>
        <w:t xml:space="preserve"> 1985 року народження, мешканцями с. Давидівці</w:t>
      </w:r>
    </w:p>
    <w:p w:rsidR="00E306F1" w:rsidRDefault="00E306F1" w:rsidP="00FD7A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6F1" w:rsidRPr="00D87650" w:rsidRDefault="00E306F1" w:rsidP="00FD7AFD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41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30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1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>46,</w:t>
      </w:r>
      <w:r w:rsidRPr="0029570E">
        <w:rPr>
          <w:rStyle w:val="a"/>
          <w:sz w:val="24"/>
          <w:szCs w:val="24"/>
        </w:rPr>
        <w:t xml:space="preserve">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27.02.2026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E306F1" w:rsidRPr="00D87650" w:rsidRDefault="00E306F1" w:rsidP="00FD7AFD">
      <w:pPr>
        <w:pStyle w:val="10"/>
        <w:jc w:val="both"/>
        <w:rPr>
          <w:rFonts w:ascii="Times New Roman" w:hAnsi="Times New Roman"/>
          <w:b/>
          <w:szCs w:val="24"/>
        </w:rPr>
      </w:pPr>
    </w:p>
    <w:p w:rsidR="00E306F1" w:rsidRPr="00003498" w:rsidRDefault="00E306F1" w:rsidP="00FD7AFD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306F1" w:rsidRPr="005D4662" w:rsidRDefault="00E306F1" w:rsidP="00FD7AFD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E306F1" w:rsidRDefault="00E306F1" w:rsidP="00FD7AFD">
      <w:pPr>
        <w:spacing w:after="0" w:line="240" w:lineRule="auto"/>
        <w:jc w:val="both"/>
        <w:rPr>
          <w:rStyle w:val="a"/>
          <w:sz w:val="24"/>
          <w:szCs w:val="24"/>
        </w:rPr>
      </w:pPr>
      <w:r w:rsidRPr="005D4662">
        <w:rPr>
          <w:rFonts w:ascii="Times New Roman" w:hAnsi="Times New Roman"/>
        </w:rPr>
        <w:t xml:space="preserve">           </w:t>
      </w:r>
      <w:r w:rsidRPr="0029570E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3A3CD0">
        <w:rPr>
          <w:rStyle w:val="a"/>
          <w:sz w:val="24"/>
          <w:szCs w:val="24"/>
        </w:rPr>
        <w:t>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вул. Яремчука Н.</w:t>
      </w:r>
      <w:r w:rsidRPr="003A3CD0">
        <w:rPr>
          <w:rStyle w:val="a"/>
          <w:sz w:val="24"/>
          <w:szCs w:val="24"/>
          <w:lang w:eastAsia="ru-RU"/>
        </w:rPr>
        <w:t xml:space="preserve">, </w:t>
      </w:r>
      <w:r w:rsidRPr="003A3CD0">
        <w:rPr>
          <w:rStyle w:val="a"/>
          <w:sz w:val="24"/>
          <w:szCs w:val="24"/>
        </w:rPr>
        <w:t xml:space="preserve">8, с. Давидівці, земельних ділянок площами: 0,0559 га, 1,0021 га, 0,0849 га в с. Давидівці для ведення товарного сільськогосподарського виробництва між </w:t>
      </w:r>
      <w:r>
        <w:rPr>
          <w:rStyle w:val="a"/>
          <w:sz w:val="24"/>
          <w:szCs w:val="24"/>
        </w:rPr>
        <w:t>ОСОБА 1</w:t>
      </w:r>
      <w:r w:rsidRPr="003A3CD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3A3CD0">
        <w:rPr>
          <w:rStyle w:val="a"/>
          <w:sz w:val="24"/>
          <w:szCs w:val="24"/>
        </w:rPr>
        <w:t xml:space="preserve">1941 року народження та </w:t>
      </w:r>
      <w:r>
        <w:rPr>
          <w:rStyle w:val="a"/>
          <w:sz w:val="24"/>
          <w:szCs w:val="24"/>
        </w:rPr>
        <w:t>ОСОБА 2</w:t>
      </w:r>
      <w:r w:rsidRPr="003A3CD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3A3CD0">
        <w:rPr>
          <w:rStyle w:val="a"/>
          <w:sz w:val="24"/>
          <w:szCs w:val="24"/>
        </w:rPr>
        <w:t>1985 року народження, мешканцями с. Давидівці.</w:t>
      </w:r>
    </w:p>
    <w:p w:rsidR="00E306F1" w:rsidRDefault="00E306F1" w:rsidP="00FD7AFD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ють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3, ***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4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4, ***2019 року народження</w:t>
      </w:r>
      <w:r w:rsidRPr="0029570E">
        <w:rPr>
          <w:rStyle w:val="a"/>
          <w:sz w:val="24"/>
          <w:szCs w:val="24"/>
        </w:rPr>
        <w:t>, зберегти право користування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х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>.</w:t>
      </w:r>
    </w:p>
    <w:p w:rsidR="00E306F1" w:rsidRPr="00020832" w:rsidRDefault="00E306F1" w:rsidP="00FD7AFD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іх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ОСОБА 3, *** </w:t>
      </w:r>
      <w:r w:rsidRPr="0029570E">
        <w:rPr>
          <w:rStyle w:val="a"/>
          <w:sz w:val="24"/>
          <w:szCs w:val="24"/>
        </w:rPr>
        <w:t>201</w:t>
      </w:r>
      <w:r>
        <w:rPr>
          <w:rStyle w:val="a"/>
          <w:sz w:val="24"/>
          <w:szCs w:val="24"/>
        </w:rPr>
        <w:t>4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4, *** 2019 року народження</w:t>
      </w:r>
      <w:r w:rsidRPr="0029570E">
        <w:rPr>
          <w:rStyle w:val="a"/>
          <w:sz w:val="24"/>
          <w:szCs w:val="24"/>
        </w:rPr>
        <w:t xml:space="preserve">, відповідальність покласти на </w:t>
      </w:r>
      <w:r>
        <w:rPr>
          <w:rStyle w:val="a"/>
          <w:sz w:val="24"/>
          <w:szCs w:val="24"/>
        </w:rPr>
        <w:t>батька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5</w:t>
      </w:r>
      <w:r>
        <w:rPr>
          <w:rStyle w:val="a"/>
          <w:sz w:val="24"/>
          <w:szCs w:val="24"/>
          <w:lang w:eastAsia="ru-RU"/>
        </w:rPr>
        <w:t>.</w:t>
      </w:r>
    </w:p>
    <w:p w:rsidR="00E306F1" w:rsidRDefault="00E306F1" w:rsidP="00FD7AF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E306F1" w:rsidRPr="005D4662" w:rsidRDefault="00E306F1" w:rsidP="00FD7AF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E306F1" w:rsidRPr="005D4662" w:rsidRDefault="00E306F1" w:rsidP="00FD7AF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E306F1" w:rsidRPr="009B67C2" w:rsidRDefault="00E306F1" w:rsidP="00FD7AF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E306F1" w:rsidRPr="00146014" w:rsidRDefault="00E306F1" w:rsidP="00FD7AF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E306F1" w:rsidRDefault="00E306F1" w:rsidP="00FD7A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306F1" w:rsidRDefault="00E306F1" w:rsidP="00FD7A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306F1" w:rsidRDefault="00E306F1" w:rsidP="00FD7A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306F1" w:rsidRDefault="00E306F1" w:rsidP="00FD7A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306F1" w:rsidRDefault="00E306F1" w:rsidP="00FD7A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E306F1" w:rsidSect="00B62821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865"/>
    <w:rsid w:val="00000075"/>
    <w:rsid w:val="00003498"/>
    <w:rsid w:val="00020832"/>
    <w:rsid w:val="000568F2"/>
    <w:rsid w:val="000C0E8F"/>
    <w:rsid w:val="00146014"/>
    <w:rsid w:val="001726BE"/>
    <w:rsid w:val="001B3D89"/>
    <w:rsid w:val="0029570E"/>
    <w:rsid w:val="002C3DA8"/>
    <w:rsid w:val="002D4650"/>
    <w:rsid w:val="002D6F36"/>
    <w:rsid w:val="0036405B"/>
    <w:rsid w:val="003A3CD0"/>
    <w:rsid w:val="00473795"/>
    <w:rsid w:val="005169DE"/>
    <w:rsid w:val="005D4662"/>
    <w:rsid w:val="006361C4"/>
    <w:rsid w:val="006D7916"/>
    <w:rsid w:val="006E0627"/>
    <w:rsid w:val="007C2FF7"/>
    <w:rsid w:val="007D66A4"/>
    <w:rsid w:val="009B5EB7"/>
    <w:rsid w:val="009B67C2"/>
    <w:rsid w:val="00A413DF"/>
    <w:rsid w:val="00A7154A"/>
    <w:rsid w:val="00AC4654"/>
    <w:rsid w:val="00B62821"/>
    <w:rsid w:val="00B87383"/>
    <w:rsid w:val="00C879AA"/>
    <w:rsid w:val="00CA36B9"/>
    <w:rsid w:val="00CB4703"/>
    <w:rsid w:val="00CD2459"/>
    <w:rsid w:val="00D42AC2"/>
    <w:rsid w:val="00D71FA2"/>
    <w:rsid w:val="00D87650"/>
    <w:rsid w:val="00E306F1"/>
    <w:rsid w:val="00E44957"/>
    <w:rsid w:val="00F27865"/>
    <w:rsid w:val="00FD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D7AF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786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2786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2786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2786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2786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2786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2786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2786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2786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786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2786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2786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2786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2786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2786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2786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2786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2786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2786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2786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2786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2786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2786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2786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2786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2786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2786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2786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27865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FD7AF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FD7AF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FD7AFD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FD7AF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FD7AFD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FD7AF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FD7AF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FD7AF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419</Words>
  <Characters>2393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2026-03-12T10:26:00Z</dcterms:created>
  <dcterms:modified xsi:type="dcterms:W3CDTF">2026-03-12T12:40:00Z</dcterms:modified>
</cp:coreProperties>
</file>