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1E9" w:rsidRDefault="00C951E9" w:rsidP="00B70C4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2043" r:id="rId5"/>
        </w:object>
      </w:r>
    </w:p>
    <w:p w:rsidR="00C951E9" w:rsidRPr="000B3253" w:rsidRDefault="00C951E9" w:rsidP="00B70C4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C951E9" w:rsidRPr="00CA36B9" w:rsidRDefault="00C951E9" w:rsidP="00B70C4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C951E9" w:rsidRPr="00CA36B9" w:rsidRDefault="00C951E9" w:rsidP="00B70C4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C951E9" w:rsidRPr="00CA36B9" w:rsidRDefault="00C951E9" w:rsidP="00B70C4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951E9" w:rsidRPr="00CA36B9" w:rsidRDefault="00C951E9" w:rsidP="00B70C49">
      <w:pPr>
        <w:spacing w:after="0" w:line="240" w:lineRule="auto"/>
        <w:jc w:val="right"/>
        <w:rPr>
          <w:rFonts w:ascii="Times New Roman" w:hAnsi="Times New Roman"/>
        </w:rPr>
      </w:pPr>
    </w:p>
    <w:p w:rsidR="00C951E9" w:rsidRPr="00CA36B9" w:rsidRDefault="00C951E9" w:rsidP="00B70C49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C951E9" w:rsidRPr="00CA36B9" w:rsidRDefault="00C951E9" w:rsidP="00B70C4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951E9" w:rsidRPr="00CA36B9" w:rsidRDefault="00C951E9" w:rsidP="00B70C49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C951E9" w:rsidRPr="00CA36B9" w:rsidRDefault="00C951E9" w:rsidP="00B70C49">
      <w:pPr>
        <w:spacing w:after="0" w:line="240" w:lineRule="auto"/>
        <w:rPr>
          <w:rFonts w:ascii="Times New Roman" w:hAnsi="Times New Roman"/>
          <w:b/>
        </w:rPr>
      </w:pPr>
    </w:p>
    <w:p w:rsidR="00C951E9" w:rsidRDefault="00C951E9" w:rsidP="00B70C49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C951E9" w:rsidRDefault="00C951E9" w:rsidP="00B70C49">
      <w:pPr>
        <w:spacing w:after="0" w:line="240" w:lineRule="auto"/>
        <w:rPr>
          <w:rFonts w:ascii="Times New Roman" w:hAnsi="Times New Roman"/>
          <w:b/>
        </w:rPr>
      </w:pPr>
    </w:p>
    <w:p w:rsidR="00C951E9" w:rsidRDefault="00C951E9" w:rsidP="00B70C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1855FC">
        <w:rPr>
          <w:rStyle w:val="a"/>
          <w:b/>
          <w:bCs/>
          <w:sz w:val="24"/>
          <w:szCs w:val="24"/>
        </w:rPr>
        <w:t xml:space="preserve">Про надання згоди </w:t>
      </w:r>
      <w:r>
        <w:rPr>
          <w:rStyle w:val="a"/>
          <w:b/>
          <w:bCs/>
          <w:sz w:val="24"/>
          <w:szCs w:val="24"/>
        </w:rPr>
        <w:t>на укладення договору дарування</w:t>
      </w:r>
      <w:r w:rsidRPr="001855FC">
        <w:rPr>
          <w:rStyle w:val="a"/>
          <w:b/>
          <w:bCs/>
          <w:sz w:val="24"/>
          <w:szCs w:val="24"/>
        </w:rPr>
        <w:t xml:space="preserve"> </w:t>
      </w:r>
    </w:p>
    <w:p w:rsidR="00C951E9" w:rsidRDefault="00C951E9" w:rsidP="00B70C49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1855FC">
        <w:rPr>
          <w:rStyle w:val="a"/>
          <w:b/>
          <w:bCs/>
          <w:sz w:val="24"/>
          <w:szCs w:val="24"/>
        </w:rPr>
        <w:t xml:space="preserve">на ім’я малолітнього  </w:t>
      </w:r>
      <w:r>
        <w:rPr>
          <w:rStyle w:val="a"/>
          <w:b/>
          <w:bCs/>
          <w:sz w:val="24"/>
          <w:szCs w:val="24"/>
        </w:rPr>
        <w:t>ОСОБА 1</w:t>
      </w:r>
      <w:r w:rsidRPr="001855FC">
        <w:rPr>
          <w:rStyle w:val="a"/>
          <w:b/>
          <w:bCs/>
          <w:sz w:val="24"/>
          <w:szCs w:val="24"/>
        </w:rPr>
        <w:t xml:space="preserve">, </w:t>
      </w:r>
    </w:p>
    <w:p w:rsidR="00C951E9" w:rsidRDefault="00C951E9" w:rsidP="00B70C49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1855FC">
        <w:rPr>
          <w:rStyle w:val="a"/>
          <w:b/>
          <w:bCs/>
          <w:sz w:val="24"/>
          <w:szCs w:val="24"/>
        </w:rPr>
        <w:t xml:space="preserve">2014 року народження житлового будинку, </w:t>
      </w:r>
    </w:p>
    <w:p w:rsidR="00C951E9" w:rsidRPr="001855FC" w:rsidRDefault="00C951E9" w:rsidP="00B70C49">
      <w:pPr>
        <w:spacing w:after="0" w:line="240" w:lineRule="auto"/>
        <w:rPr>
          <w:rFonts w:ascii="Times New Roman" w:hAnsi="Times New Roman"/>
          <w:b/>
          <w:bCs/>
        </w:rPr>
      </w:pPr>
      <w:r w:rsidRPr="001855FC">
        <w:rPr>
          <w:rStyle w:val="a"/>
          <w:b/>
          <w:bCs/>
          <w:sz w:val="24"/>
          <w:szCs w:val="24"/>
        </w:rPr>
        <w:t>розташованого за адресою: вул. Миру</w:t>
      </w:r>
      <w:r w:rsidRPr="001855FC">
        <w:rPr>
          <w:rStyle w:val="a"/>
          <w:b/>
          <w:bCs/>
          <w:sz w:val="24"/>
          <w:szCs w:val="24"/>
          <w:lang w:eastAsia="ru-RU"/>
        </w:rPr>
        <w:t xml:space="preserve">, </w:t>
      </w:r>
      <w:r w:rsidRPr="001855FC">
        <w:rPr>
          <w:rStyle w:val="a"/>
          <w:b/>
          <w:bCs/>
          <w:sz w:val="24"/>
          <w:szCs w:val="24"/>
        </w:rPr>
        <w:t>9, с. Кліводин</w:t>
      </w:r>
    </w:p>
    <w:p w:rsidR="00C951E9" w:rsidRDefault="00C951E9" w:rsidP="00B70C49">
      <w:pPr>
        <w:tabs>
          <w:tab w:val="left" w:pos="2376"/>
        </w:tabs>
        <w:spacing w:after="0" w:line="240" w:lineRule="auto"/>
      </w:pPr>
    </w:p>
    <w:p w:rsidR="00C951E9" w:rsidRPr="00A822A0" w:rsidRDefault="00C951E9" w:rsidP="00B70C4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"/>
          <w:sz w:val="24"/>
          <w:szCs w:val="24"/>
        </w:rPr>
        <w:t>и</w:t>
      </w:r>
      <w:r w:rsidRPr="0029570E">
        <w:rPr>
          <w:rStyle w:val="a"/>
          <w:sz w:val="24"/>
          <w:szCs w:val="24"/>
        </w:rPr>
        <w:t xml:space="preserve"> гр.</w:t>
      </w:r>
      <w:r>
        <w:rPr>
          <w:rStyle w:val="a"/>
          <w:sz w:val="24"/>
          <w:szCs w:val="24"/>
        </w:rPr>
        <w:t xml:space="preserve"> ОСОБА 2,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 1967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26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2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>40, ОСОБА 3, *** 1989 року народження від 23.02.2026 № 80</w:t>
      </w:r>
      <w:r w:rsidRPr="00A822A0">
        <w:rPr>
          <w:rFonts w:ascii="Times New Roman" w:hAnsi="Times New Roman"/>
        </w:rPr>
        <w:t xml:space="preserve">, враховуючи </w:t>
      </w:r>
      <w:r>
        <w:rPr>
          <w:rStyle w:val="a"/>
          <w:sz w:val="24"/>
          <w:szCs w:val="24"/>
        </w:rPr>
        <w:t>те, що батько дитини – ОСОБА 4 – помер 13.08.2022 року</w:t>
      </w:r>
      <w:r w:rsidRPr="00A822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4,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C951E9" w:rsidRDefault="00C951E9" w:rsidP="00B70C49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C951E9" w:rsidRPr="00003498" w:rsidRDefault="00C951E9" w:rsidP="00B70C4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951E9" w:rsidRDefault="00C951E9" w:rsidP="00B70C4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C951E9" w:rsidRDefault="00C951E9" w:rsidP="00B70C49">
      <w:pPr>
        <w:spacing w:after="0" w:line="240" w:lineRule="auto"/>
        <w:jc w:val="both"/>
        <w:rPr>
          <w:rStyle w:val="a"/>
          <w:sz w:val="24"/>
          <w:szCs w:val="24"/>
        </w:rPr>
      </w:pPr>
      <w:r w:rsidRPr="00A822A0">
        <w:rPr>
          <w:rFonts w:ascii="Times New Roman" w:hAnsi="Times New Roman"/>
        </w:rPr>
        <w:t xml:space="preserve">          </w:t>
      </w:r>
      <w:r w:rsidRPr="0051435B">
        <w:rPr>
          <w:rStyle w:val="a"/>
          <w:sz w:val="24"/>
          <w:szCs w:val="24"/>
        </w:rPr>
        <w:t xml:space="preserve">1. Надати згоду </w:t>
      </w:r>
      <w:r>
        <w:rPr>
          <w:rStyle w:val="a"/>
          <w:sz w:val="24"/>
          <w:szCs w:val="24"/>
        </w:rPr>
        <w:t>на укладення договору дарування на ім’я малолітнього 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***201</w:t>
      </w:r>
      <w:r w:rsidRPr="0051435B">
        <w:rPr>
          <w:rStyle w:val="a"/>
          <w:sz w:val="24"/>
          <w:szCs w:val="24"/>
        </w:rPr>
        <w:t>4 року народження</w:t>
      </w:r>
      <w:r>
        <w:rPr>
          <w:rStyle w:val="a"/>
          <w:sz w:val="24"/>
          <w:szCs w:val="24"/>
        </w:rPr>
        <w:t>,</w:t>
      </w:r>
      <w:r w:rsidRPr="0051435B">
        <w:rPr>
          <w:rStyle w:val="a"/>
          <w:sz w:val="24"/>
          <w:szCs w:val="24"/>
        </w:rPr>
        <w:t xml:space="preserve"> житлового будинку, розташованого за адресою: вул. Миру</w:t>
      </w:r>
      <w:r w:rsidRPr="0051435B">
        <w:rPr>
          <w:rStyle w:val="a"/>
          <w:sz w:val="24"/>
          <w:szCs w:val="24"/>
          <w:lang w:eastAsia="ru-RU"/>
        </w:rPr>
        <w:t xml:space="preserve">, </w:t>
      </w:r>
      <w:r w:rsidRPr="0051435B">
        <w:rPr>
          <w:rStyle w:val="a"/>
          <w:sz w:val="24"/>
          <w:szCs w:val="24"/>
        </w:rPr>
        <w:t>9, с. Кліводин</w:t>
      </w:r>
      <w:r>
        <w:rPr>
          <w:rStyle w:val="a"/>
          <w:sz w:val="24"/>
          <w:szCs w:val="24"/>
        </w:rPr>
        <w:t>, власником якого є мати дитини – ОСОБА 2, ***1989 року народження, мешканка с. Кліводин.</w:t>
      </w:r>
    </w:p>
    <w:p w:rsidR="00C951E9" w:rsidRDefault="00C951E9" w:rsidP="00B70C49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2. Уповноважити </w:t>
      </w:r>
      <w:r w:rsidRPr="0051435B">
        <w:rPr>
          <w:rStyle w:val="a"/>
          <w:sz w:val="24"/>
          <w:szCs w:val="24"/>
        </w:rPr>
        <w:t>бабус</w:t>
      </w:r>
      <w:r>
        <w:rPr>
          <w:rStyle w:val="a"/>
          <w:sz w:val="24"/>
          <w:szCs w:val="24"/>
        </w:rPr>
        <w:t>ю –</w:t>
      </w:r>
      <w:r w:rsidRPr="0051435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>1967 року народження</w:t>
      </w:r>
      <w:r>
        <w:rPr>
          <w:rStyle w:val="a"/>
          <w:sz w:val="24"/>
          <w:szCs w:val="24"/>
        </w:rPr>
        <w:t>, діяти від імені та в інтересах малолітнього онука</w:t>
      </w:r>
      <w:r w:rsidRPr="00C619C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 xml:space="preserve"> 2014 року народження</w:t>
      </w:r>
      <w:r>
        <w:rPr>
          <w:rStyle w:val="a"/>
          <w:sz w:val="24"/>
          <w:szCs w:val="24"/>
        </w:rPr>
        <w:t xml:space="preserve"> при укладанні та підписанні договору.</w:t>
      </w:r>
    </w:p>
    <w:p w:rsidR="00C951E9" w:rsidRPr="0051435B" w:rsidRDefault="00C951E9" w:rsidP="00B70C49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3</w:t>
      </w:r>
      <w:r w:rsidRPr="00B34B57">
        <w:rPr>
          <w:rFonts w:ascii="Times New Roman" w:hAnsi="Times New Roman"/>
        </w:rPr>
        <w:t>. Надати згоду на посвідчення нотаріусом договору</w:t>
      </w:r>
      <w:r>
        <w:rPr>
          <w:rStyle w:val="a"/>
          <w:sz w:val="24"/>
          <w:szCs w:val="24"/>
        </w:rPr>
        <w:t xml:space="preserve"> дарування </w:t>
      </w:r>
      <w:r w:rsidRPr="0051435B">
        <w:rPr>
          <w:rStyle w:val="a"/>
          <w:sz w:val="24"/>
          <w:szCs w:val="24"/>
        </w:rPr>
        <w:t xml:space="preserve">на ім’я малолітнього </w:t>
      </w:r>
      <w:r>
        <w:rPr>
          <w:rStyle w:val="a"/>
          <w:sz w:val="24"/>
          <w:szCs w:val="24"/>
        </w:rPr>
        <w:t>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 xml:space="preserve"> 2014 року народження</w:t>
      </w:r>
      <w:r>
        <w:rPr>
          <w:rStyle w:val="a"/>
          <w:sz w:val="24"/>
          <w:szCs w:val="24"/>
        </w:rPr>
        <w:t>,</w:t>
      </w:r>
      <w:r w:rsidRPr="0051435B">
        <w:rPr>
          <w:rStyle w:val="a"/>
          <w:sz w:val="24"/>
          <w:szCs w:val="24"/>
        </w:rPr>
        <w:t xml:space="preserve"> житлового будинку, розташованого за адресою: вул. Миру</w:t>
      </w:r>
      <w:r w:rsidRPr="0051435B">
        <w:rPr>
          <w:rStyle w:val="a"/>
          <w:sz w:val="24"/>
          <w:szCs w:val="24"/>
          <w:lang w:eastAsia="ru-RU"/>
        </w:rPr>
        <w:t xml:space="preserve">, </w:t>
      </w:r>
      <w:r w:rsidRPr="0051435B">
        <w:rPr>
          <w:rStyle w:val="a"/>
          <w:sz w:val="24"/>
          <w:szCs w:val="24"/>
        </w:rPr>
        <w:t>9, с. Кліводин</w:t>
      </w:r>
      <w:r>
        <w:rPr>
          <w:rStyle w:val="a"/>
          <w:sz w:val="24"/>
          <w:szCs w:val="24"/>
        </w:rPr>
        <w:t>.</w:t>
      </w:r>
    </w:p>
    <w:p w:rsidR="00C951E9" w:rsidRDefault="00C951E9" w:rsidP="00B70C49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  <w:lang w:eastAsia="ru-RU"/>
        </w:rPr>
      </w:pPr>
      <w:r>
        <w:rPr>
          <w:rStyle w:val="a"/>
          <w:sz w:val="24"/>
          <w:szCs w:val="24"/>
        </w:rPr>
        <w:t xml:space="preserve">           4. 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 w:rsidRPr="0051435B"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</w:rPr>
        <w:t>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>2014 року народження</w:t>
      </w:r>
      <w:r w:rsidRPr="0029570E">
        <w:rPr>
          <w:rStyle w:val="a"/>
          <w:sz w:val="24"/>
          <w:szCs w:val="24"/>
        </w:rPr>
        <w:t xml:space="preserve">,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C951E9" w:rsidRPr="00062C6F" w:rsidRDefault="00C951E9" w:rsidP="00B70C4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>язати маму ОСОБА 2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 та витягу з Державного реєстру речових прав.</w:t>
      </w:r>
    </w:p>
    <w:p w:rsidR="00C951E9" w:rsidRDefault="00C951E9" w:rsidP="00B70C4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6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C951E9" w:rsidRPr="004621C0" w:rsidRDefault="00C951E9" w:rsidP="00B70C4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C951E9" w:rsidRDefault="00C951E9" w:rsidP="00B70C4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951E9" w:rsidRDefault="00C951E9" w:rsidP="00B70C4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951E9" w:rsidRPr="00146014" w:rsidRDefault="00C951E9" w:rsidP="00B70C49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C951E9" w:rsidRDefault="00C951E9" w:rsidP="00B70C49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p w:rsidR="00C951E9" w:rsidRDefault="00C951E9" w:rsidP="00B70C49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sectPr w:rsidR="00C951E9" w:rsidSect="000B3253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BB2"/>
    <w:rsid w:val="00000075"/>
    <w:rsid w:val="00003498"/>
    <w:rsid w:val="00044A77"/>
    <w:rsid w:val="00062C6F"/>
    <w:rsid w:val="000B3253"/>
    <w:rsid w:val="00146014"/>
    <w:rsid w:val="0017445C"/>
    <w:rsid w:val="001855FC"/>
    <w:rsid w:val="001A29A2"/>
    <w:rsid w:val="001A5FE3"/>
    <w:rsid w:val="001F633B"/>
    <w:rsid w:val="002349DF"/>
    <w:rsid w:val="00262D13"/>
    <w:rsid w:val="0029570E"/>
    <w:rsid w:val="002D6F36"/>
    <w:rsid w:val="002D766B"/>
    <w:rsid w:val="00333A68"/>
    <w:rsid w:val="00396048"/>
    <w:rsid w:val="003A3CD0"/>
    <w:rsid w:val="004621C0"/>
    <w:rsid w:val="0051435B"/>
    <w:rsid w:val="00571C5B"/>
    <w:rsid w:val="005F38DF"/>
    <w:rsid w:val="00616FD8"/>
    <w:rsid w:val="00710CCE"/>
    <w:rsid w:val="00742314"/>
    <w:rsid w:val="00764868"/>
    <w:rsid w:val="007C2FF7"/>
    <w:rsid w:val="007D66A4"/>
    <w:rsid w:val="0093787E"/>
    <w:rsid w:val="009C6CCF"/>
    <w:rsid w:val="009E085B"/>
    <w:rsid w:val="00A413DF"/>
    <w:rsid w:val="00A822A0"/>
    <w:rsid w:val="00B34B57"/>
    <w:rsid w:val="00B70C49"/>
    <w:rsid w:val="00C10A05"/>
    <w:rsid w:val="00C619C3"/>
    <w:rsid w:val="00C951E9"/>
    <w:rsid w:val="00CA36B9"/>
    <w:rsid w:val="00D01748"/>
    <w:rsid w:val="00D42AC2"/>
    <w:rsid w:val="00D47C21"/>
    <w:rsid w:val="00D82BB2"/>
    <w:rsid w:val="00E4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B70C49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2BB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2BB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2BB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2BB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2BB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2BB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2BB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2BB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2BB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2BB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2BB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2BB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2BB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2BB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2BB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2BB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2BB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2BB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2BB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D82BB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2BB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2BB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2BB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D82BB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D82BB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D82BB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2BB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2BB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D82BB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F38D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F38DF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F38DF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F38DF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5F38D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F38DF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5F38DF"/>
    <w:rPr>
      <w:rFonts w:eastAsia="Times New Roman"/>
    </w:rPr>
  </w:style>
  <w:style w:type="paragraph" w:customStyle="1" w:styleId="5">
    <w:name w:val="Обычный5"/>
    <w:uiPriority w:val="99"/>
    <w:rsid w:val="005F38D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</TotalTime>
  <Pages>1</Pages>
  <Words>384</Words>
  <Characters>2193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2026-03-12T10:38:00Z</dcterms:created>
  <dcterms:modified xsi:type="dcterms:W3CDTF">2026-03-12T12:48:00Z</dcterms:modified>
</cp:coreProperties>
</file>