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D92" w:rsidRDefault="008A1D92" w:rsidP="00170DB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5" o:title=""/>
          </v:shape>
          <o:OLEObject Type="Embed" ProgID="Paint.Picture" ShapeID="_x0000_i1025" DrawAspect="Content" ObjectID="_1834832151" r:id="rId6"/>
        </w:object>
      </w:r>
      <w:r>
        <w:rPr>
          <w:rFonts w:ascii="Times New Roman" w:hAnsi="Times New Roman"/>
          <w:color w:val="FF0000"/>
        </w:rPr>
        <w:t xml:space="preserve"> </w:t>
      </w:r>
    </w:p>
    <w:p w:rsidR="008A1D92" w:rsidRPr="003F6E7B" w:rsidRDefault="008A1D92" w:rsidP="00170DB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</w:t>
      </w:r>
    </w:p>
    <w:p w:rsidR="008A1D92" w:rsidRPr="00CA36B9" w:rsidRDefault="008A1D92" w:rsidP="00170DB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8A1D92" w:rsidRPr="00CA36B9" w:rsidRDefault="008A1D92" w:rsidP="00170DB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8A1D92" w:rsidRPr="00CA36B9" w:rsidRDefault="008A1D92" w:rsidP="00170DB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A1D92" w:rsidRPr="00CA36B9" w:rsidRDefault="008A1D92" w:rsidP="00170DB4">
      <w:pPr>
        <w:spacing w:after="0" w:line="240" w:lineRule="auto"/>
        <w:jc w:val="right"/>
        <w:rPr>
          <w:rFonts w:ascii="Times New Roman" w:hAnsi="Times New Roman"/>
        </w:rPr>
      </w:pPr>
    </w:p>
    <w:p w:rsidR="008A1D92" w:rsidRPr="00CA36B9" w:rsidRDefault="008A1D92" w:rsidP="00170DB4">
      <w:pPr>
        <w:spacing w:after="0" w:line="240" w:lineRule="auto"/>
        <w:jc w:val="right"/>
        <w:rPr>
          <w:rFonts w:ascii="Times New Roman" w:hAnsi="Times New Roman"/>
        </w:rPr>
      </w:pPr>
    </w:p>
    <w:p w:rsidR="008A1D92" w:rsidRPr="00CA36B9" w:rsidRDefault="008A1D92" w:rsidP="00170DB4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8A1D92" w:rsidRPr="00CA36B9" w:rsidRDefault="008A1D92" w:rsidP="00170DB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A1D92" w:rsidRPr="00CA36B9" w:rsidRDefault="008A1D92" w:rsidP="00170DB4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8A1D92" w:rsidRPr="00CA36B9" w:rsidRDefault="008A1D92" w:rsidP="00170DB4">
      <w:pPr>
        <w:spacing w:after="0" w:line="240" w:lineRule="auto"/>
        <w:rPr>
          <w:rFonts w:ascii="Times New Roman" w:hAnsi="Times New Roman"/>
          <w:b/>
        </w:rPr>
      </w:pPr>
    </w:p>
    <w:p w:rsidR="008A1D92" w:rsidRDefault="008A1D92" w:rsidP="00170DB4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8A1D92" w:rsidRDefault="008A1D92" w:rsidP="00170DB4">
      <w:pPr>
        <w:spacing w:after="0" w:line="240" w:lineRule="auto"/>
        <w:rPr>
          <w:rFonts w:ascii="Times New Roman" w:hAnsi="Times New Roman"/>
          <w:b/>
        </w:rPr>
      </w:pPr>
    </w:p>
    <w:p w:rsidR="008A1D92" w:rsidRDefault="008A1D92" w:rsidP="00170DB4">
      <w:pPr>
        <w:spacing w:after="0" w:line="240" w:lineRule="auto"/>
        <w:rPr>
          <w:rFonts w:ascii="Times New Roman" w:hAnsi="Times New Roman"/>
          <w:b/>
          <w:bCs/>
        </w:rPr>
      </w:pPr>
      <w:r w:rsidRPr="003172AA">
        <w:rPr>
          <w:rFonts w:ascii="Times New Roman" w:hAnsi="Times New Roman"/>
          <w:b/>
          <w:bCs/>
        </w:rPr>
        <w:t xml:space="preserve">Про визначення </w:t>
      </w:r>
      <w:r>
        <w:rPr>
          <w:rFonts w:ascii="Times New Roman" w:hAnsi="Times New Roman"/>
          <w:b/>
          <w:bCs/>
        </w:rPr>
        <w:t>ОСОБА 1</w:t>
      </w:r>
      <w:r w:rsidRPr="003172AA">
        <w:rPr>
          <w:rFonts w:ascii="Times New Roman" w:hAnsi="Times New Roman"/>
          <w:b/>
          <w:bCs/>
        </w:rPr>
        <w:t>,</w:t>
      </w:r>
    </w:p>
    <w:p w:rsidR="008A1D92" w:rsidRDefault="008A1D92" w:rsidP="00170DB4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</w:t>
      </w:r>
      <w:r w:rsidRPr="003172AA">
        <w:rPr>
          <w:rFonts w:ascii="Times New Roman" w:hAnsi="Times New Roman"/>
          <w:b/>
          <w:bCs/>
        </w:rPr>
        <w:t xml:space="preserve"> 1995 року народження, мешканцю </w:t>
      </w:r>
    </w:p>
    <w:p w:rsidR="008A1D92" w:rsidRDefault="008A1D92" w:rsidP="00170DB4">
      <w:pPr>
        <w:spacing w:after="0" w:line="240" w:lineRule="auto"/>
        <w:rPr>
          <w:rFonts w:ascii="Times New Roman" w:hAnsi="Times New Roman"/>
          <w:b/>
          <w:bCs/>
        </w:rPr>
      </w:pPr>
      <w:r w:rsidRPr="003172AA">
        <w:rPr>
          <w:rFonts w:ascii="Times New Roman" w:hAnsi="Times New Roman"/>
          <w:b/>
          <w:bCs/>
        </w:rPr>
        <w:t>м. Кіцмань</w:t>
      </w:r>
      <w:r>
        <w:rPr>
          <w:rFonts w:ascii="Times New Roman" w:hAnsi="Times New Roman"/>
          <w:b/>
          <w:bCs/>
        </w:rPr>
        <w:t>,</w:t>
      </w:r>
      <w:r w:rsidRPr="003172AA">
        <w:rPr>
          <w:rFonts w:ascii="Times New Roman" w:hAnsi="Times New Roman"/>
          <w:b/>
          <w:bCs/>
        </w:rPr>
        <w:t xml:space="preserve"> порядку побачення з малолітнім сином </w:t>
      </w:r>
    </w:p>
    <w:p w:rsidR="008A1D92" w:rsidRDefault="008A1D92" w:rsidP="00170DB4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2</w:t>
      </w:r>
      <w:r w:rsidRPr="003172AA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</w:t>
      </w:r>
      <w:r w:rsidRPr="003172AA">
        <w:rPr>
          <w:rFonts w:ascii="Times New Roman" w:hAnsi="Times New Roman"/>
          <w:b/>
          <w:bCs/>
        </w:rPr>
        <w:t xml:space="preserve">2021 року </w:t>
      </w:r>
    </w:p>
    <w:p w:rsidR="008A1D92" w:rsidRDefault="008A1D92" w:rsidP="00170DB4">
      <w:pPr>
        <w:tabs>
          <w:tab w:val="left" w:pos="2376"/>
        </w:tabs>
        <w:spacing w:after="0" w:line="240" w:lineRule="auto"/>
        <w:rPr>
          <w:rFonts w:ascii="Times New Roman" w:hAnsi="Times New Roman"/>
          <w:b/>
          <w:bCs/>
        </w:rPr>
      </w:pPr>
      <w:r w:rsidRPr="003172AA">
        <w:rPr>
          <w:rFonts w:ascii="Times New Roman" w:hAnsi="Times New Roman"/>
          <w:b/>
          <w:bCs/>
        </w:rPr>
        <w:t>народження, мешканцем с. Іванківці</w:t>
      </w:r>
    </w:p>
    <w:p w:rsidR="008A1D92" w:rsidRDefault="008A1D92" w:rsidP="00170DB4">
      <w:pPr>
        <w:tabs>
          <w:tab w:val="left" w:pos="2376"/>
        </w:tabs>
        <w:spacing w:after="0" w:line="240" w:lineRule="auto"/>
      </w:pPr>
    </w:p>
    <w:p w:rsidR="008A1D92" w:rsidRDefault="008A1D92" w:rsidP="00170DB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158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Сімейного</w:t>
      </w:r>
      <w:r w:rsidRPr="0029570E">
        <w:rPr>
          <w:rStyle w:val="a"/>
          <w:sz w:val="24"/>
          <w:szCs w:val="24"/>
        </w:rPr>
        <w:t xml:space="preserve"> кодексу України, пункт</w:t>
      </w:r>
      <w:r>
        <w:rPr>
          <w:rStyle w:val="a"/>
          <w:sz w:val="24"/>
          <w:szCs w:val="24"/>
        </w:rPr>
        <w:t>ами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73, 74</w:t>
      </w:r>
      <w:r w:rsidRPr="0029570E">
        <w:rPr>
          <w:rStyle w:val="a"/>
          <w:sz w:val="24"/>
          <w:szCs w:val="24"/>
        </w:rPr>
        <w:t xml:space="preserve">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</w:t>
      </w:r>
      <w:r>
        <w:rPr>
          <w:rStyle w:val="a"/>
          <w:sz w:val="24"/>
          <w:szCs w:val="24"/>
        </w:rPr>
        <w:t>у</w:t>
      </w:r>
      <w:r w:rsidRPr="0029570E">
        <w:rPr>
          <w:rStyle w:val="a"/>
          <w:sz w:val="24"/>
          <w:szCs w:val="24"/>
        </w:rPr>
        <w:t xml:space="preserve"> гр.</w:t>
      </w:r>
      <w:r>
        <w:rPr>
          <w:rStyle w:val="a"/>
          <w:sz w:val="24"/>
          <w:szCs w:val="24"/>
        </w:rPr>
        <w:t xml:space="preserve"> ОСОБА 1, *** 1995 року народження від 23.02.2026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№ 79, враховуючи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висновок служби у справах дітей від 25.02.2026 </w:t>
      </w:r>
      <w:r>
        <w:rPr>
          <w:rFonts w:ascii="Times New Roman" w:hAnsi="Times New Roman"/>
        </w:rPr>
        <w:t xml:space="preserve">та </w:t>
      </w:r>
      <w:r w:rsidRPr="00A822A0">
        <w:rPr>
          <w:rFonts w:ascii="Times New Roman" w:hAnsi="Times New Roman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6,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:rsidR="008A1D92" w:rsidRPr="00A822A0" w:rsidRDefault="008A1D92" w:rsidP="00170DB4">
      <w:pPr>
        <w:spacing w:after="0" w:line="240" w:lineRule="auto"/>
        <w:jc w:val="both"/>
        <w:rPr>
          <w:rFonts w:ascii="Times New Roman" w:hAnsi="Times New Roman"/>
        </w:rPr>
      </w:pPr>
    </w:p>
    <w:p w:rsidR="008A1D92" w:rsidRPr="00003498" w:rsidRDefault="008A1D92" w:rsidP="00170DB4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8A1D92" w:rsidRDefault="008A1D92" w:rsidP="00170DB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8A1D92" w:rsidRDefault="008A1D92" w:rsidP="00170DB4">
      <w:pPr>
        <w:spacing w:after="0" w:line="240" w:lineRule="auto"/>
        <w:jc w:val="both"/>
        <w:rPr>
          <w:rFonts w:ascii="Times New Roman" w:hAnsi="Times New Roman"/>
        </w:rPr>
      </w:pPr>
      <w:r w:rsidRPr="00A822A0">
        <w:rPr>
          <w:rFonts w:ascii="Times New Roman" w:hAnsi="Times New Roman"/>
        </w:rPr>
        <w:t xml:space="preserve">          </w:t>
      </w:r>
      <w:r w:rsidRPr="0015470E">
        <w:rPr>
          <w:rStyle w:val="a"/>
          <w:sz w:val="24"/>
          <w:szCs w:val="24"/>
        </w:rPr>
        <w:t xml:space="preserve">1. Визначити гр. </w:t>
      </w:r>
      <w:r>
        <w:rPr>
          <w:rStyle w:val="a"/>
          <w:sz w:val="24"/>
          <w:szCs w:val="24"/>
        </w:rPr>
        <w:t>ОСОБА 1</w:t>
      </w:r>
      <w:r w:rsidRPr="0015470E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15470E">
        <w:rPr>
          <w:rFonts w:ascii="Times New Roman" w:hAnsi="Times New Roman"/>
        </w:rPr>
        <w:t>1995 року народження, мешканцю м. Кіцмань</w:t>
      </w:r>
      <w:r>
        <w:rPr>
          <w:rFonts w:ascii="Times New Roman" w:hAnsi="Times New Roman"/>
        </w:rPr>
        <w:t>, порядок побачення</w:t>
      </w:r>
      <w:r w:rsidRPr="0015470E">
        <w:rPr>
          <w:rFonts w:ascii="Times New Roman" w:hAnsi="Times New Roman"/>
        </w:rPr>
        <w:t xml:space="preserve"> з малолітнім сином </w:t>
      </w:r>
      <w:r>
        <w:rPr>
          <w:rFonts w:ascii="Times New Roman" w:hAnsi="Times New Roman"/>
        </w:rPr>
        <w:t>ОСОБА 2</w:t>
      </w:r>
      <w:r w:rsidRPr="0015470E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15470E">
        <w:rPr>
          <w:rFonts w:ascii="Times New Roman" w:hAnsi="Times New Roman"/>
        </w:rPr>
        <w:t xml:space="preserve"> 2021 року народження, мешканцем с. Іванківці</w:t>
      </w:r>
      <w:r>
        <w:rPr>
          <w:rFonts w:ascii="Times New Roman" w:hAnsi="Times New Roman"/>
        </w:rPr>
        <w:t>:</w:t>
      </w:r>
    </w:p>
    <w:p w:rsidR="008A1D92" w:rsidRDefault="008A1D92" w:rsidP="00170DB4">
      <w:pPr>
        <w:spacing w:after="0" w:line="240" w:lineRule="auto"/>
        <w:jc w:val="both"/>
        <w:rPr>
          <w:rFonts w:ascii="Times New Roman" w:hAnsi="Times New Roman"/>
        </w:rPr>
      </w:pPr>
    </w:p>
    <w:p w:rsidR="008A1D92" w:rsidRDefault="008A1D92" w:rsidP="00170DB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Протягом 6 місяців з дня прийняття рішення: двічі на місяць у вихідні дні ( субота або неділя) враховуючи графік роботи батька у присутності матері на нейтральній території без зазначення часу;</w:t>
      </w:r>
    </w:p>
    <w:p w:rsidR="008A1D92" w:rsidRDefault="008A1D92" w:rsidP="00170DB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дошкільному закладі під час  святкових заходів;</w:t>
      </w:r>
    </w:p>
    <w:p w:rsidR="008A1D92" w:rsidRDefault="008A1D92" w:rsidP="00170DB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будь-які інші дні за бажанням дитини та за попередньою домовленістю з мамою;</w:t>
      </w:r>
    </w:p>
    <w:p w:rsidR="008A1D92" w:rsidRPr="0015470E" w:rsidRDefault="008A1D92" w:rsidP="00170DB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день народження дитини та інші святкові дні за місцем проживання дитини, або, за її бажанням, на нейтральній території чи території проживання батька.</w:t>
      </w:r>
    </w:p>
    <w:p w:rsidR="008A1D92" w:rsidRPr="0015470E" w:rsidRDefault="008A1D92" w:rsidP="00170DB4">
      <w:pPr>
        <w:spacing w:after="0" w:line="240" w:lineRule="auto"/>
        <w:rPr>
          <w:rStyle w:val="a"/>
          <w:sz w:val="24"/>
          <w:szCs w:val="24"/>
        </w:rPr>
      </w:pPr>
    </w:p>
    <w:p w:rsidR="008A1D92" w:rsidRDefault="008A1D92" w:rsidP="00170DB4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2. Матері – ОСОБА 3 – не перешкоджати зустрічам батька з малолітнім сином.</w:t>
      </w:r>
    </w:p>
    <w:p w:rsidR="008A1D92" w:rsidRDefault="008A1D92" w:rsidP="00170DB4">
      <w:pPr>
        <w:spacing w:after="0" w:line="240" w:lineRule="auto"/>
        <w:jc w:val="both"/>
        <w:rPr>
          <w:rFonts w:ascii="Times New Roman" w:hAnsi="Times New Roman"/>
        </w:rPr>
      </w:pPr>
    </w:p>
    <w:p w:rsidR="008A1D92" w:rsidRPr="004621C0" w:rsidRDefault="008A1D92" w:rsidP="00170DB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3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8A1D92" w:rsidRDefault="008A1D92" w:rsidP="00170DB4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A1D92" w:rsidRDefault="008A1D92" w:rsidP="00170DB4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A1D92" w:rsidRPr="00146014" w:rsidRDefault="008A1D92" w:rsidP="00170DB4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8A1D92" w:rsidRDefault="008A1D92" w:rsidP="00170DB4">
      <w:pPr>
        <w:tabs>
          <w:tab w:val="left" w:pos="3924"/>
        </w:tabs>
        <w:ind w:left="420"/>
        <w:jc w:val="center"/>
        <w:rPr>
          <w:rFonts w:ascii="Times New Roman" w:hAnsi="Times New Roman"/>
          <w:color w:val="FF0000"/>
        </w:rPr>
      </w:pPr>
    </w:p>
    <w:p w:rsidR="008A1D92" w:rsidRDefault="008A1D92" w:rsidP="00170DB4">
      <w:pPr>
        <w:tabs>
          <w:tab w:val="left" w:pos="3924"/>
        </w:tabs>
        <w:ind w:left="420"/>
        <w:jc w:val="center"/>
        <w:rPr>
          <w:rFonts w:ascii="Times New Roman" w:hAnsi="Times New Roman"/>
          <w:color w:val="FF0000"/>
        </w:rPr>
      </w:pPr>
    </w:p>
    <w:sectPr w:rsidR="008A1D92" w:rsidSect="00C4296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E5F87"/>
    <w:multiLevelType w:val="hybridMultilevel"/>
    <w:tmpl w:val="6748A548"/>
    <w:lvl w:ilvl="0" w:tplc="EF1491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5A7"/>
    <w:rsid w:val="00000075"/>
    <w:rsid w:val="00003498"/>
    <w:rsid w:val="00044A77"/>
    <w:rsid w:val="00146014"/>
    <w:rsid w:val="0015470E"/>
    <w:rsid w:val="00170DB4"/>
    <w:rsid w:val="00255920"/>
    <w:rsid w:val="0029570E"/>
    <w:rsid w:val="002D6F36"/>
    <w:rsid w:val="003172AA"/>
    <w:rsid w:val="003E3181"/>
    <w:rsid w:val="003F6E7B"/>
    <w:rsid w:val="004621C0"/>
    <w:rsid w:val="00486D1C"/>
    <w:rsid w:val="004E03F7"/>
    <w:rsid w:val="004F4EC0"/>
    <w:rsid w:val="007C2FF7"/>
    <w:rsid w:val="007D66A4"/>
    <w:rsid w:val="00881689"/>
    <w:rsid w:val="008A1D92"/>
    <w:rsid w:val="008F5FFE"/>
    <w:rsid w:val="009F39B3"/>
    <w:rsid w:val="00A05012"/>
    <w:rsid w:val="00A413DF"/>
    <w:rsid w:val="00A63275"/>
    <w:rsid w:val="00A822A0"/>
    <w:rsid w:val="00BB4C20"/>
    <w:rsid w:val="00BB6FAF"/>
    <w:rsid w:val="00C10A05"/>
    <w:rsid w:val="00C4296D"/>
    <w:rsid w:val="00C745A7"/>
    <w:rsid w:val="00CA36B9"/>
    <w:rsid w:val="00CD10D4"/>
    <w:rsid w:val="00D01748"/>
    <w:rsid w:val="00E4614C"/>
    <w:rsid w:val="00EA6DBB"/>
    <w:rsid w:val="00EE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70DB4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5A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45A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745A7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45A7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45A7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745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745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745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745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5A7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745A7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745A7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745A7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745A7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745A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745A7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745A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745A7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C745A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C745A7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C745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745A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C745A7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C745A7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C745A7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C745A7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745A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745A7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C745A7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70DB4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170DB4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170DB4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170DB4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">
    <w:name w:val="Обычный3"/>
    <w:uiPriority w:val="99"/>
    <w:rsid w:val="00170DB4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170DB4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170DB4"/>
    <w:rPr>
      <w:rFonts w:eastAsia="Times New Roman"/>
    </w:rPr>
  </w:style>
  <w:style w:type="paragraph" w:customStyle="1" w:styleId="5">
    <w:name w:val="Обычный5"/>
    <w:uiPriority w:val="99"/>
    <w:rsid w:val="00170DB4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322</Words>
  <Characters>1841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2026-03-12T10:40:00Z</dcterms:created>
  <dcterms:modified xsi:type="dcterms:W3CDTF">2026-03-12T12:49:00Z</dcterms:modified>
</cp:coreProperties>
</file>