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01C" w:rsidRDefault="002B401C" w:rsidP="00B311C2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aint.Picture" ShapeID="_x0000_i1025" DrawAspect="Content" ObjectID="_1834832519" r:id="rId5"/>
        </w:object>
      </w:r>
      <w:r>
        <w:rPr>
          <w:rFonts w:ascii="Times New Roman" w:hAnsi="Times New Roman"/>
          <w:color w:val="FF0000"/>
        </w:rPr>
        <w:t xml:space="preserve">   </w:t>
      </w:r>
    </w:p>
    <w:p w:rsidR="002B401C" w:rsidRPr="003F6E7B" w:rsidRDefault="002B401C" w:rsidP="00B311C2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</w:t>
      </w:r>
    </w:p>
    <w:p w:rsidR="002B401C" w:rsidRPr="00CA36B9" w:rsidRDefault="002B401C" w:rsidP="00B311C2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2B401C" w:rsidRPr="00CA36B9" w:rsidRDefault="002B401C" w:rsidP="00B311C2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2B401C" w:rsidRPr="00CA36B9" w:rsidRDefault="002B401C" w:rsidP="00B311C2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2B401C" w:rsidRPr="00CA36B9" w:rsidRDefault="002B401C" w:rsidP="00B311C2">
      <w:pPr>
        <w:spacing w:after="0" w:line="240" w:lineRule="auto"/>
        <w:jc w:val="right"/>
        <w:rPr>
          <w:rFonts w:ascii="Times New Roman" w:hAnsi="Times New Roman"/>
        </w:rPr>
      </w:pPr>
    </w:p>
    <w:p w:rsidR="002B401C" w:rsidRPr="00CA36B9" w:rsidRDefault="002B401C" w:rsidP="00B311C2">
      <w:pPr>
        <w:spacing w:after="0" w:line="240" w:lineRule="auto"/>
        <w:jc w:val="right"/>
        <w:rPr>
          <w:rFonts w:ascii="Times New Roman" w:hAnsi="Times New Roman"/>
        </w:rPr>
      </w:pPr>
    </w:p>
    <w:p w:rsidR="002B401C" w:rsidRPr="00CA36B9" w:rsidRDefault="002B401C" w:rsidP="00B311C2">
      <w:pPr>
        <w:spacing w:after="0" w:line="240" w:lineRule="auto"/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2B401C" w:rsidRPr="00CA36B9" w:rsidRDefault="002B401C" w:rsidP="00B311C2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2B401C" w:rsidRPr="00CA36B9" w:rsidRDefault="002B401C" w:rsidP="00B311C2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2B401C" w:rsidRPr="00CA36B9" w:rsidRDefault="002B401C" w:rsidP="00B311C2">
      <w:pPr>
        <w:spacing w:after="0" w:line="240" w:lineRule="auto"/>
        <w:rPr>
          <w:rFonts w:ascii="Times New Roman" w:hAnsi="Times New Roman"/>
          <w:b/>
        </w:rPr>
      </w:pPr>
    </w:p>
    <w:p w:rsidR="002B401C" w:rsidRDefault="002B401C" w:rsidP="00B311C2">
      <w:pPr>
        <w:spacing w:after="0" w:line="240" w:lineRule="auto"/>
        <w:rPr>
          <w:rFonts w:ascii="Times New Roman" w:hAnsi="Times New Roman"/>
          <w:b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 </w:t>
      </w:r>
      <w:r>
        <w:rPr>
          <w:rFonts w:ascii="Times New Roman" w:hAnsi="Times New Roman"/>
        </w:rPr>
        <w:t xml:space="preserve">   </w:t>
      </w:r>
      <w:r w:rsidRPr="00CA36B9">
        <w:rPr>
          <w:rFonts w:ascii="Times New Roman" w:hAnsi="Times New Roman"/>
        </w:rPr>
        <w:t xml:space="preserve">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2B401C" w:rsidRDefault="002B401C" w:rsidP="00B311C2">
      <w:pPr>
        <w:spacing w:after="0" w:line="240" w:lineRule="auto"/>
        <w:rPr>
          <w:rFonts w:ascii="Times New Roman" w:hAnsi="Times New Roman"/>
          <w:b/>
        </w:rPr>
      </w:pPr>
    </w:p>
    <w:p w:rsidR="002B401C" w:rsidRDefault="002B401C" w:rsidP="00B311C2">
      <w:pPr>
        <w:spacing w:after="0" w:line="240" w:lineRule="auto"/>
        <w:rPr>
          <w:rFonts w:ascii="Times New Roman" w:hAnsi="Times New Roman"/>
          <w:b/>
          <w:bCs/>
        </w:rPr>
      </w:pPr>
      <w:r w:rsidRPr="00334343">
        <w:rPr>
          <w:rFonts w:ascii="Times New Roman" w:hAnsi="Times New Roman"/>
          <w:b/>
          <w:bCs/>
        </w:rPr>
        <w:t xml:space="preserve">Про надання згоди на укладення договору </w:t>
      </w:r>
    </w:p>
    <w:p w:rsidR="002B401C" w:rsidRDefault="002B401C" w:rsidP="00B311C2">
      <w:pPr>
        <w:spacing w:after="0" w:line="240" w:lineRule="auto"/>
        <w:rPr>
          <w:rFonts w:ascii="Times New Roman" w:hAnsi="Times New Roman"/>
          <w:b/>
          <w:bCs/>
        </w:rPr>
      </w:pPr>
      <w:r w:rsidRPr="00334343">
        <w:rPr>
          <w:rFonts w:ascii="Times New Roman" w:hAnsi="Times New Roman"/>
          <w:b/>
          <w:bCs/>
        </w:rPr>
        <w:t xml:space="preserve">купівлі -  продажу 1/3 частки житлового будинку, </w:t>
      </w:r>
    </w:p>
    <w:p w:rsidR="002B401C" w:rsidRDefault="002B401C" w:rsidP="00B311C2">
      <w:pPr>
        <w:spacing w:after="0" w:line="240" w:lineRule="auto"/>
        <w:rPr>
          <w:rFonts w:ascii="Times New Roman" w:hAnsi="Times New Roman"/>
          <w:b/>
          <w:bCs/>
        </w:rPr>
      </w:pPr>
      <w:r w:rsidRPr="00334343">
        <w:rPr>
          <w:rFonts w:ascii="Times New Roman" w:hAnsi="Times New Roman"/>
          <w:b/>
          <w:bCs/>
        </w:rPr>
        <w:t xml:space="preserve">розташованого за адресою: вул. Весняна (колишня Мічуріна), 41, </w:t>
      </w:r>
    </w:p>
    <w:p w:rsidR="002B401C" w:rsidRDefault="002B401C" w:rsidP="00B311C2">
      <w:pPr>
        <w:spacing w:after="0" w:line="240" w:lineRule="auto"/>
        <w:rPr>
          <w:rFonts w:ascii="Times New Roman" w:hAnsi="Times New Roman"/>
          <w:b/>
          <w:bCs/>
        </w:rPr>
      </w:pPr>
      <w:r w:rsidRPr="00334343">
        <w:rPr>
          <w:rFonts w:ascii="Times New Roman" w:hAnsi="Times New Roman"/>
          <w:b/>
          <w:bCs/>
        </w:rPr>
        <w:t xml:space="preserve">с. Суховерхів, яка належить на праві спільної часткової власності </w:t>
      </w:r>
    </w:p>
    <w:p w:rsidR="002B401C" w:rsidRDefault="002B401C" w:rsidP="00B311C2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334343">
        <w:rPr>
          <w:rFonts w:ascii="Times New Roman" w:hAnsi="Times New Roman"/>
          <w:b/>
          <w:bCs/>
        </w:rPr>
        <w:t xml:space="preserve">малолітньому </w:t>
      </w:r>
      <w:r>
        <w:rPr>
          <w:rFonts w:ascii="Times New Roman" w:hAnsi="Times New Roman"/>
          <w:b/>
          <w:bCs/>
        </w:rPr>
        <w:t>ОСОБА 1</w:t>
      </w:r>
      <w:r w:rsidRPr="00334343">
        <w:rPr>
          <w:rStyle w:val="a"/>
          <w:b/>
          <w:bCs/>
          <w:sz w:val="24"/>
          <w:szCs w:val="24"/>
        </w:rPr>
        <w:t xml:space="preserve">, </w:t>
      </w:r>
    </w:p>
    <w:p w:rsidR="002B401C" w:rsidRDefault="002B401C" w:rsidP="00B311C2">
      <w:pPr>
        <w:tabs>
          <w:tab w:val="left" w:pos="2376"/>
        </w:tabs>
        <w:spacing w:after="0" w:line="240" w:lineRule="auto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***</w:t>
      </w:r>
      <w:r w:rsidRPr="00334343">
        <w:rPr>
          <w:rStyle w:val="a"/>
          <w:b/>
          <w:bCs/>
          <w:sz w:val="24"/>
          <w:szCs w:val="24"/>
        </w:rPr>
        <w:t xml:space="preserve"> 2014 року народження</w:t>
      </w:r>
    </w:p>
    <w:p w:rsidR="002B401C" w:rsidRDefault="002B401C" w:rsidP="00B311C2">
      <w:pPr>
        <w:tabs>
          <w:tab w:val="left" w:pos="2376"/>
        </w:tabs>
        <w:spacing w:after="0" w:line="240" w:lineRule="auto"/>
      </w:pPr>
    </w:p>
    <w:p w:rsidR="002B401C" w:rsidRDefault="002B401C" w:rsidP="00B311C2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  </w:t>
      </w:r>
      <w:r w:rsidRPr="00A822A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A822A0">
        <w:rPr>
          <w:rFonts w:ascii="Times New Roman" w:hAnsi="Times New Roman"/>
        </w:rPr>
        <w:t xml:space="preserve">, </w:t>
      </w:r>
      <w:r w:rsidRPr="0029570E">
        <w:rPr>
          <w:rStyle w:val="a"/>
          <w:sz w:val="24"/>
          <w:szCs w:val="24"/>
        </w:rPr>
        <w:t>статт</w:t>
      </w:r>
      <w:r>
        <w:rPr>
          <w:rStyle w:val="a"/>
          <w:sz w:val="24"/>
          <w:szCs w:val="24"/>
        </w:rPr>
        <w:t>ями</w:t>
      </w:r>
      <w:r w:rsidRPr="0029570E">
        <w:rPr>
          <w:rStyle w:val="a"/>
          <w:sz w:val="24"/>
          <w:szCs w:val="24"/>
        </w:rPr>
        <w:t xml:space="preserve"> 17, 18 Закону України «Про охорону дитинства», статт</w:t>
      </w:r>
      <w:r>
        <w:rPr>
          <w:rStyle w:val="a"/>
          <w:sz w:val="24"/>
          <w:szCs w:val="24"/>
        </w:rPr>
        <w:t>ею</w:t>
      </w:r>
      <w:r w:rsidRPr="0029570E">
        <w:rPr>
          <w:rStyle w:val="a"/>
          <w:sz w:val="24"/>
          <w:szCs w:val="24"/>
        </w:rPr>
        <w:t xml:space="preserve"> 203 Цивільного кодексу України, пункт</w:t>
      </w:r>
      <w:r>
        <w:rPr>
          <w:rStyle w:val="a"/>
          <w:sz w:val="24"/>
          <w:szCs w:val="24"/>
        </w:rPr>
        <w:t>ом</w:t>
      </w:r>
      <w:r w:rsidRPr="0029570E">
        <w:rPr>
          <w:rStyle w:val="a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</w:t>
      </w:r>
      <w:r>
        <w:rPr>
          <w:rStyle w:val="a"/>
          <w:sz w:val="24"/>
          <w:szCs w:val="24"/>
        </w:rPr>
        <w:t>у</w:t>
      </w:r>
      <w:r w:rsidRPr="0029570E">
        <w:rPr>
          <w:rStyle w:val="a"/>
          <w:sz w:val="24"/>
          <w:szCs w:val="24"/>
        </w:rPr>
        <w:t xml:space="preserve"> гр.</w:t>
      </w:r>
      <w:r>
        <w:rPr>
          <w:rStyle w:val="a"/>
          <w:sz w:val="24"/>
          <w:szCs w:val="24"/>
        </w:rPr>
        <w:t xml:space="preserve"> ОСОБА 2, *** 1989 року народження від 23.02.2026</w:t>
      </w:r>
      <w:r w:rsidRPr="0029570E">
        <w:rPr>
          <w:rStyle w:val="a"/>
          <w:sz w:val="24"/>
          <w:szCs w:val="24"/>
        </w:rPr>
        <w:t xml:space="preserve"> та інші подані на засідання документи, </w:t>
      </w:r>
      <w:r>
        <w:rPr>
          <w:rStyle w:val="a"/>
          <w:sz w:val="24"/>
          <w:szCs w:val="24"/>
        </w:rPr>
        <w:t>враховуючи те, що батько дитини – ОСОБА 3 – помер 13.08.2022 року</w:t>
      </w:r>
      <w:r w:rsidRPr="00A822A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та </w:t>
      </w:r>
      <w:r w:rsidRPr="00A822A0">
        <w:rPr>
          <w:rFonts w:ascii="Times New Roman" w:hAnsi="Times New Roman"/>
        </w:rPr>
        <w:t xml:space="preserve">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/>
        </w:rPr>
        <w:t>27</w:t>
      </w:r>
      <w:r w:rsidRPr="00A822A0">
        <w:rPr>
          <w:rFonts w:ascii="Times New Roman" w:hAnsi="Times New Roman"/>
        </w:rPr>
        <w:t>.0</w:t>
      </w:r>
      <w:r>
        <w:rPr>
          <w:rFonts w:ascii="Times New Roman" w:hAnsi="Times New Roman"/>
        </w:rPr>
        <w:t>2</w:t>
      </w:r>
      <w:r w:rsidRPr="00A822A0">
        <w:rPr>
          <w:rFonts w:ascii="Times New Roman" w:hAnsi="Times New Roman"/>
        </w:rPr>
        <w:t>.202</w:t>
      </w:r>
      <w:r>
        <w:rPr>
          <w:rFonts w:ascii="Times New Roman" w:hAnsi="Times New Roman"/>
        </w:rPr>
        <w:t>6</w:t>
      </w:r>
      <w:r w:rsidRPr="00A822A0">
        <w:rPr>
          <w:rFonts w:ascii="Times New Roman" w:hAnsi="Times New Roman"/>
          <w:color w:val="FF0000"/>
        </w:rPr>
        <w:t xml:space="preserve"> </w:t>
      </w:r>
      <w:r w:rsidRPr="00A822A0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5,</w:t>
      </w:r>
      <w:r w:rsidRPr="00A822A0">
        <w:rPr>
          <w:rFonts w:ascii="Times New Roman" w:hAnsi="Times New Roman"/>
        </w:rPr>
        <w:t xml:space="preserve">  виконавчий  комітет  міської ради</w:t>
      </w:r>
    </w:p>
    <w:p w:rsidR="002B401C" w:rsidRPr="00A822A0" w:rsidRDefault="002B401C" w:rsidP="00B311C2">
      <w:pPr>
        <w:spacing w:after="0" w:line="240" w:lineRule="auto"/>
        <w:jc w:val="both"/>
        <w:rPr>
          <w:rFonts w:ascii="Times New Roman" w:hAnsi="Times New Roman"/>
        </w:rPr>
      </w:pPr>
    </w:p>
    <w:p w:rsidR="002B401C" w:rsidRPr="00003498" w:rsidRDefault="002B401C" w:rsidP="00B311C2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2B401C" w:rsidRDefault="002B401C" w:rsidP="00B311C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:rsidR="002B401C" w:rsidRPr="00500B29" w:rsidRDefault="002B401C" w:rsidP="00B311C2">
      <w:pPr>
        <w:spacing w:after="0" w:line="240" w:lineRule="auto"/>
        <w:jc w:val="both"/>
        <w:rPr>
          <w:rStyle w:val="a"/>
          <w:sz w:val="24"/>
          <w:szCs w:val="24"/>
        </w:rPr>
      </w:pPr>
      <w:r w:rsidRPr="00A822A0">
        <w:rPr>
          <w:rFonts w:ascii="Times New Roman" w:hAnsi="Times New Roman"/>
        </w:rPr>
        <w:t xml:space="preserve">          </w:t>
      </w:r>
      <w:r w:rsidRPr="00334343">
        <w:rPr>
          <w:rStyle w:val="a"/>
          <w:sz w:val="24"/>
          <w:szCs w:val="24"/>
        </w:rPr>
        <w:t xml:space="preserve">1. Надати згоду </w:t>
      </w:r>
      <w:r w:rsidRPr="00334343">
        <w:rPr>
          <w:rFonts w:ascii="Times New Roman" w:hAnsi="Times New Roman"/>
        </w:rPr>
        <w:t xml:space="preserve">на укладення договору купівлі -  продажу 1/3 частки житлового будинку, розташованого за адресою: вул. Весняна (колишня Мічуріна), 41, с. Суховерхів, яка належить на праві спільної часткової власності малолітньому </w:t>
      </w:r>
      <w:r>
        <w:rPr>
          <w:rFonts w:ascii="Times New Roman" w:hAnsi="Times New Roman"/>
        </w:rPr>
        <w:t>ОСОБА 1</w:t>
      </w:r>
      <w:r w:rsidRPr="00334343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334343">
        <w:rPr>
          <w:rStyle w:val="a"/>
          <w:sz w:val="24"/>
          <w:szCs w:val="24"/>
        </w:rPr>
        <w:t xml:space="preserve"> 2014 року народження</w:t>
      </w:r>
      <w:r>
        <w:rPr>
          <w:rStyle w:val="a"/>
          <w:sz w:val="24"/>
          <w:szCs w:val="24"/>
        </w:rPr>
        <w:t xml:space="preserve"> за умови придбання матір</w:t>
      </w:r>
      <w:r w:rsidRPr="00500B29">
        <w:rPr>
          <w:rStyle w:val="a"/>
          <w:sz w:val="24"/>
          <w:szCs w:val="24"/>
        </w:rPr>
        <w:t>’</w:t>
      </w:r>
      <w:r>
        <w:rPr>
          <w:rStyle w:val="a"/>
          <w:sz w:val="24"/>
          <w:szCs w:val="24"/>
        </w:rPr>
        <w:t>ю рівноцінної житлової площі з обов</w:t>
      </w:r>
      <w:r w:rsidRPr="00500B29">
        <w:rPr>
          <w:rStyle w:val="a"/>
          <w:sz w:val="24"/>
          <w:szCs w:val="24"/>
        </w:rPr>
        <w:t>’</w:t>
      </w:r>
      <w:r>
        <w:rPr>
          <w:rStyle w:val="a"/>
          <w:sz w:val="24"/>
          <w:szCs w:val="24"/>
        </w:rPr>
        <w:t>язковим збереженням права дитини на житло як власника.</w:t>
      </w:r>
    </w:p>
    <w:p w:rsidR="002B401C" w:rsidRDefault="002B401C" w:rsidP="00B311C2">
      <w:pPr>
        <w:spacing w:after="0" w:line="240" w:lineRule="auto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  2. Уповноважити маму –</w:t>
      </w:r>
      <w:r w:rsidRPr="0051435B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2, *** 1989 року народження на підписання договору купівлі – продажу 1/3 частки вищезазначеного житлового будинку від імені малолітнього сина</w:t>
      </w:r>
      <w:r w:rsidRPr="00C619C3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1</w:t>
      </w:r>
      <w:r w:rsidRPr="0051435B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51435B">
        <w:rPr>
          <w:rStyle w:val="a"/>
          <w:sz w:val="24"/>
          <w:szCs w:val="24"/>
        </w:rPr>
        <w:t xml:space="preserve"> 2014 року народження</w:t>
      </w:r>
      <w:r>
        <w:rPr>
          <w:rStyle w:val="a"/>
          <w:sz w:val="24"/>
          <w:szCs w:val="24"/>
        </w:rPr>
        <w:t xml:space="preserve">. </w:t>
      </w:r>
    </w:p>
    <w:p w:rsidR="002B401C" w:rsidRPr="00062C6F" w:rsidRDefault="002B401C" w:rsidP="00B311C2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3. Зобов</w:t>
      </w:r>
      <w:r w:rsidRPr="00062C6F">
        <w:rPr>
          <w:rFonts w:ascii="Times New Roman" w:hAnsi="Times New Roman"/>
        </w:rPr>
        <w:t>’</w:t>
      </w:r>
      <w:r>
        <w:rPr>
          <w:rFonts w:ascii="Times New Roman" w:hAnsi="Times New Roman"/>
        </w:rPr>
        <w:t>язати маму ОСОБА 2 протягом 10-денного терміну після вчинення правочинів (продаж, придбання) повідомити орган опіки та піклування Кіцманської міської ради про виконання цього рішення та надати копії витягів з Державного реєстру речових прав.</w:t>
      </w:r>
    </w:p>
    <w:p w:rsidR="002B401C" w:rsidRDefault="002B401C" w:rsidP="00B311C2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  <w:lang w:eastAsia="ru-RU"/>
        </w:rPr>
      </w:pPr>
      <w:r>
        <w:rPr>
          <w:rStyle w:val="a"/>
          <w:sz w:val="24"/>
          <w:szCs w:val="24"/>
        </w:rPr>
        <w:t xml:space="preserve">           4. </w:t>
      </w:r>
      <w:r w:rsidRPr="0029570E">
        <w:rPr>
          <w:rStyle w:val="a"/>
          <w:sz w:val="24"/>
          <w:szCs w:val="24"/>
        </w:rPr>
        <w:t xml:space="preserve">У разі порушення житлових прав </w:t>
      </w:r>
      <w:r w:rsidRPr="0051435B">
        <w:rPr>
          <w:rStyle w:val="a"/>
          <w:sz w:val="24"/>
          <w:szCs w:val="24"/>
        </w:rPr>
        <w:t xml:space="preserve">малолітнього </w:t>
      </w:r>
      <w:r>
        <w:rPr>
          <w:rStyle w:val="a"/>
          <w:sz w:val="24"/>
          <w:szCs w:val="24"/>
        </w:rPr>
        <w:t>ОСОБА 1</w:t>
      </w:r>
      <w:r w:rsidRPr="0051435B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51435B">
        <w:rPr>
          <w:rStyle w:val="a"/>
          <w:sz w:val="24"/>
          <w:szCs w:val="24"/>
        </w:rPr>
        <w:t xml:space="preserve"> 2014 року народження</w:t>
      </w:r>
      <w:r w:rsidRPr="0029570E">
        <w:rPr>
          <w:rStyle w:val="a"/>
          <w:sz w:val="24"/>
          <w:szCs w:val="24"/>
        </w:rPr>
        <w:t>,</w:t>
      </w:r>
      <w:r>
        <w:rPr>
          <w:rStyle w:val="a"/>
          <w:sz w:val="24"/>
          <w:szCs w:val="24"/>
        </w:rPr>
        <w:t xml:space="preserve"> неналежного виконання мамою своїх обов</w:t>
      </w:r>
      <w:r w:rsidRPr="00500B29">
        <w:rPr>
          <w:rStyle w:val="a"/>
          <w:sz w:val="24"/>
          <w:szCs w:val="24"/>
        </w:rPr>
        <w:t>’</w:t>
      </w:r>
      <w:r>
        <w:rPr>
          <w:rStyle w:val="a"/>
          <w:sz w:val="24"/>
          <w:szCs w:val="24"/>
        </w:rPr>
        <w:t>язків щодо виконання умов цього рішення та управління майном малолітньої дитини</w:t>
      </w:r>
      <w:r w:rsidRPr="0029570E">
        <w:rPr>
          <w:rStyle w:val="a"/>
          <w:sz w:val="24"/>
          <w:szCs w:val="24"/>
        </w:rPr>
        <w:t xml:space="preserve"> відповідальність покласти на </w:t>
      </w:r>
      <w:r>
        <w:rPr>
          <w:rStyle w:val="a"/>
          <w:sz w:val="24"/>
          <w:szCs w:val="24"/>
        </w:rPr>
        <w:t>маму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–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</w:t>
      </w:r>
      <w:r>
        <w:rPr>
          <w:rStyle w:val="a"/>
          <w:sz w:val="24"/>
          <w:szCs w:val="24"/>
          <w:lang w:eastAsia="ru-RU"/>
        </w:rPr>
        <w:t>.</w:t>
      </w:r>
    </w:p>
    <w:p w:rsidR="002B401C" w:rsidRDefault="002B401C" w:rsidP="00B311C2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C10A05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5</w:t>
      </w:r>
      <w:r w:rsidRPr="00044A7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Контроль за виконанням цього рішення покласти на начальницю служби у справах дітей Кіцманської міської ради Ларису ЗАЯРНЮК.</w:t>
      </w:r>
    </w:p>
    <w:p w:rsidR="002B401C" w:rsidRPr="004621C0" w:rsidRDefault="002B401C" w:rsidP="00B311C2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:rsidR="002B401C" w:rsidRDefault="002B401C" w:rsidP="00B311C2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2B401C" w:rsidRDefault="002B401C" w:rsidP="00B311C2">
      <w:pPr>
        <w:pStyle w:val="3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bCs/>
        </w:rPr>
        <w:t>Іван СЕМЕНЮК</w:t>
      </w:r>
    </w:p>
    <w:sectPr w:rsidR="002B401C" w:rsidSect="00590D19">
      <w:pgSz w:w="11906" w:h="16838"/>
      <w:pgMar w:top="284" w:right="566" w:bottom="567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7A30"/>
    <w:rsid w:val="00000075"/>
    <w:rsid w:val="00003498"/>
    <w:rsid w:val="00044A77"/>
    <w:rsid w:val="00062C6F"/>
    <w:rsid w:val="00146014"/>
    <w:rsid w:val="00183D38"/>
    <w:rsid w:val="001D035C"/>
    <w:rsid w:val="0029570E"/>
    <w:rsid w:val="002B401C"/>
    <w:rsid w:val="002D6F36"/>
    <w:rsid w:val="00330B0D"/>
    <w:rsid w:val="00334343"/>
    <w:rsid w:val="003A3CD0"/>
    <w:rsid w:val="003F6E7B"/>
    <w:rsid w:val="004621C0"/>
    <w:rsid w:val="004B7A30"/>
    <w:rsid w:val="00500B29"/>
    <w:rsid w:val="0051435B"/>
    <w:rsid w:val="00571C5B"/>
    <w:rsid w:val="00590D19"/>
    <w:rsid w:val="007352E6"/>
    <w:rsid w:val="007C2FF7"/>
    <w:rsid w:val="007D66A4"/>
    <w:rsid w:val="009F687C"/>
    <w:rsid w:val="00A12BB6"/>
    <w:rsid w:val="00A16750"/>
    <w:rsid w:val="00A27E7D"/>
    <w:rsid w:val="00A413DF"/>
    <w:rsid w:val="00A822A0"/>
    <w:rsid w:val="00A83476"/>
    <w:rsid w:val="00B311C2"/>
    <w:rsid w:val="00BF3997"/>
    <w:rsid w:val="00C10A05"/>
    <w:rsid w:val="00C619C3"/>
    <w:rsid w:val="00C84D10"/>
    <w:rsid w:val="00CA36B9"/>
    <w:rsid w:val="00D01748"/>
    <w:rsid w:val="00E42C4A"/>
    <w:rsid w:val="00F67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B311C2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B7A30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B7A30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B7A30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B7A30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B7A30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B7A30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B7A30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B7A30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B7A30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B7A30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B7A30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B7A30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B7A30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B7A30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B7A30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B7A30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B7A30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B7A30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4B7A30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4B7A30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4B7A30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B7A30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4B7A30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4B7A30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4B7A30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4B7A30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4B7A30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4B7A30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4B7A30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B311C2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B311C2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B311C2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B311C2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customStyle="1" w:styleId="3">
    <w:name w:val="Обычный3"/>
    <w:uiPriority w:val="99"/>
    <w:rsid w:val="00B311C2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B311C2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B311C2"/>
    <w:rPr>
      <w:rFonts w:eastAsia="Times New Roman"/>
    </w:rPr>
  </w:style>
  <w:style w:type="paragraph" w:customStyle="1" w:styleId="5">
    <w:name w:val="Обычный5"/>
    <w:uiPriority w:val="99"/>
    <w:rsid w:val="00B311C2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409</Words>
  <Characters>2336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</dc:title>
  <dc:subject/>
  <dc:creator>Frime2</dc:creator>
  <cp:keywords/>
  <dc:description/>
  <cp:lastModifiedBy>пк</cp:lastModifiedBy>
  <cp:revision>4</cp:revision>
  <dcterms:created xsi:type="dcterms:W3CDTF">2026-03-12T10:40:00Z</dcterms:created>
  <dcterms:modified xsi:type="dcterms:W3CDTF">2026-03-12T12:56:00Z</dcterms:modified>
</cp:coreProperties>
</file>