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4D9" w:rsidRDefault="007374D9" w:rsidP="00375CC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34832699" r:id="rId5"/>
        </w:object>
      </w:r>
    </w:p>
    <w:p w:rsidR="007374D9" w:rsidRPr="00DC784E" w:rsidRDefault="007374D9" w:rsidP="00375CC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7374D9" w:rsidRPr="00CA36B9" w:rsidRDefault="007374D9" w:rsidP="00375CC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7374D9" w:rsidRPr="00CA36B9" w:rsidRDefault="007374D9" w:rsidP="00375CC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7374D9" w:rsidRPr="00CA36B9" w:rsidRDefault="007374D9" w:rsidP="00375CC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374D9" w:rsidRPr="00CA36B9" w:rsidRDefault="007374D9" w:rsidP="00375CC1">
      <w:pPr>
        <w:spacing w:after="0" w:line="240" w:lineRule="auto"/>
        <w:jc w:val="right"/>
        <w:rPr>
          <w:rFonts w:ascii="Times New Roman" w:hAnsi="Times New Roman"/>
        </w:rPr>
      </w:pPr>
    </w:p>
    <w:p w:rsidR="007374D9" w:rsidRPr="00CA36B9" w:rsidRDefault="007374D9" w:rsidP="00375CC1">
      <w:pPr>
        <w:spacing w:after="0" w:line="240" w:lineRule="auto"/>
        <w:jc w:val="right"/>
        <w:rPr>
          <w:rFonts w:ascii="Times New Roman" w:hAnsi="Times New Roman"/>
        </w:rPr>
      </w:pPr>
    </w:p>
    <w:p w:rsidR="007374D9" w:rsidRPr="00CA36B9" w:rsidRDefault="007374D9" w:rsidP="00375CC1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7374D9" w:rsidRPr="00CA36B9" w:rsidRDefault="007374D9" w:rsidP="00375CC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74D9" w:rsidRPr="00CA36B9" w:rsidRDefault="007374D9" w:rsidP="00375CC1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7374D9" w:rsidRPr="00CA36B9" w:rsidRDefault="007374D9" w:rsidP="00375CC1">
      <w:pPr>
        <w:spacing w:after="0" w:line="240" w:lineRule="auto"/>
        <w:rPr>
          <w:rFonts w:ascii="Times New Roman" w:hAnsi="Times New Roman"/>
          <w:b/>
        </w:rPr>
      </w:pPr>
    </w:p>
    <w:p w:rsidR="007374D9" w:rsidRDefault="007374D9" w:rsidP="00375CC1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7374D9" w:rsidRDefault="007374D9" w:rsidP="00375CC1">
      <w:pPr>
        <w:spacing w:after="0" w:line="240" w:lineRule="auto"/>
        <w:rPr>
          <w:rFonts w:ascii="Times New Roman" w:hAnsi="Times New Roman"/>
          <w:b/>
        </w:rPr>
      </w:pPr>
    </w:p>
    <w:p w:rsidR="007374D9" w:rsidRDefault="007374D9" w:rsidP="00375CC1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7329A1">
        <w:rPr>
          <w:rFonts w:ascii="Times New Roman" w:hAnsi="Times New Roman"/>
          <w:b/>
          <w:bCs/>
        </w:rPr>
        <w:t xml:space="preserve">Про надання неповнолітньому </w:t>
      </w:r>
      <w:r>
        <w:rPr>
          <w:rFonts w:ascii="Times New Roman" w:hAnsi="Times New Roman"/>
          <w:b/>
          <w:bCs/>
        </w:rPr>
        <w:t>ОСОБА 1</w:t>
      </w:r>
      <w:r w:rsidRPr="007329A1">
        <w:rPr>
          <w:rFonts w:ascii="Times New Roman" w:hAnsi="Times New Roman"/>
          <w:b/>
          <w:bCs/>
        </w:rPr>
        <w:t xml:space="preserve">, </w:t>
      </w:r>
    </w:p>
    <w:p w:rsidR="007374D9" w:rsidRDefault="007374D9" w:rsidP="00375CC1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***</w:t>
      </w:r>
      <w:r w:rsidRPr="007329A1">
        <w:rPr>
          <w:rFonts w:ascii="Times New Roman" w:hAnsi="Times New Roman"/>
          <w:b/>
          <w:bCs/>
        </w:rPr>
        <w:t xml:space="preserve"> 2009 року народження, який діє за згодою матері </w:t>
      </w:r>
    </w:p>
    <w:p w:rsidR="007374D9" w:rsidRDefault="007374D9" w:rsidP="00375CC1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2</w:t>
      </w:r>
      <w:r w:rsidRPr="007329A1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</w:t>
      </w:r>
      <w:r w:rsidRPr="007329A1">
        <w:rPr>
          <w:rFonts w:ascii="Times New Roman" w:hAnsi="Times New Roman"/>
          <w:b/>
          <w:bCs/>
        </w:rPr>
        <w:t xml:space="preserve"> 1981 року народження, </w:t>
      </w:r>
    </w:p>
    <w:p w:rsidR="007374D9" w:rsidRPr="007329A1" w:rsidRDefault="007374D9" w:rsidP="00375CC1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7329A1">
        <w:rPr>
          <w:rFonts w:ascii="Times New Roman" w:hAnsi="Times New Roman"/>
          <w:b/>
          <w:bCs/>
        </w:rPr>
        <w:t>згоди на укладення договору про поділ спадкового майна</w:t>
      </w:r>
    </w:p>
    <w:p w:rsidR="007374D9" w:rsidRDefault="007374D9" w:rsidP="00375CC1">
      <w:pPr>
        <w:tabs>
          <w:tab w:val="left" w:pos="2376"/>
        </w:tabs>
        <w:spacing w:after="0" w:line="240" w:lineRule="auto"/>
      </w:pPr>
    </w:p>
    <w:p w:rsidR="007374D9" w:rsidRPr="00A822A0" w:rsidRDefault="007374D9" w:rsidP="00375C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17 Закону України «Про охорону дитинства», статт</w:t>
      </w:r>
      <w:r>
        <w:rPr>
          <w:rStyle w:val="a"/>
          <w:sz w:val="24"/>
          <w:szCs w:val="24"/>
        </w:rPr>
        <w:t>ями 1261, 1278</w:t>
      </w:r>
      <w:r w:rsidRPr="0029570E">
        <w:rPr>
          <w:rStyle w:val="a"/>
          <w:sz w:val="24"/>
          <w:szCs w:val="24"/>
        </w:rPr>
        <w:t xml:space="preserve">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</w:t>
      </w:r>
      <w:r>
        <w:rPr>
          <w:rStyle w:val="a"/>
          <w:sz w:val="24"/>
          <w:szCs w:val="24"/>
        </w:rPr>
        <w:t>и</w:t>
      </w:r>
      <w:r w:rsidRPr="0029570E">
        <w:rPr>
          <w:rStyle w:val="a"/>
          <w:sz w:val="24"/>
          <w:szCs w:val="24"/>
        </w:rPr>
        <w:t xml:space="preserve"> гр.</w:t>
      </w:r>
      <w:r>
        <w:rPr>
          <w:rStyle w:val="a"/>
          <w:sz w:val="24"/>
          <w:szCs w:val="24"/>
        </w:rPr>
        <w:t xml:space="preserve"> ОСОБА 2, *** 1981</w:t>
      </w:r>
      <w:r w:rsidRPr="0029570E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09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2</w:t>
      </w:r>
      <w:r w:rsidRPr="0029570E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6</w:t>
      </w:r>
      <w:r w:rsidRPr="0029570E">
        <w:rPr>
          <w:rStyle w:val="a"/>
          <w:sz w:val="24"/>
          <w:szCs w:val="24"/>
        </w:rPr>
        <w:t xml:space="preserve"> № </w:t>
      </w:r>
      <w:r>
        <w:rPr>
          <w:rStyle w:val="a"/>
          <w:sz w:val="24"/>
          <w:szCs w:val="24"/>
        </w:rPr>
        <w:t>63 та неповнолітнього ОСОБА 1</w:t>
      </w:r>
      <w:r w:rsidRPr="007329A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7329A1">
        <w:rPr>
          <w:rFonts w:ascii="Times New Roman" w:hAnsi="Times New Roman"/>
        </w:rPr>
        <w:t xml:space="preserve"> 2009 року народження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від 09.02.2026 № 64</w:t>
      </w:r>
      <w:r w:rsidRPr="00A822A0">
        <w:rPr>
          <w:rFonts w:ascii="Times New Roman" w:hAnsi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3,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:rsidR="007374D9" w:rsidRDefault="007374D9" w:rsidP="00375CC1">
      <w:pPr>
        <w:pStyle w:val="5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7374D9" w:rsidRPr="00003498" w:rsidRDefault="007374D9" w:rsidP="00375CC1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374D9" w:rsidRDefault="007374D9" w:rsidP="00375CC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7374D9" w:rsidRDefault="007374D9" w:rsidP="00375CC1">
      <w:pPr>
        <w:spacing w:after="0" w:line="240" w:lineRule="auto"/>
        <w:jc w:val="both"/>
        <w:rPr>
          <w:rFonts w:ascii="Times New Roman" w:hAnsi="Times New Roman"/>
        </w:rPr>
      </w:pPr>
      <w:r w:rsidRPr="00A822A0">
        <w:rPr>
          <w:rFonts w:ascii="Times New Roman" w:hAnsi="Times New Roman"/>
        </w:rPr>
        <w:t xml:space="preserve">          </w:t>
      </w:r>
      <w:r w:rsidRPr="007329A1">
        <w:rPr>
          <w:rStyle w:val="a"/>
          <w:sz w:val="24"/>
          <w:szCs w:val="24"/>
        </w:rPr>
        <w:t xml:space="preserve">1. Надати згоду </w:t>
      </w:r>
      <w:r w:rsidRPr="007329A1">
        <w:rPr>
          <w:rFonts w:ascii="Times New Roman" w:hAnsi="Times New Roman"/>
        </w:rPr>
        <w:t xml:space="preserve">неповнолітньому </w:t>
      </w:r>
      <w:r>
        <w:rPr>
          <w:rFonts w:ascii="Times New Roman" w:hAnsi="Times New Roman"/>
        </w:rPr>
        <w:t>ОСОБА 1</w:t>
      </w:r>
      <w:r w:rsidRPr="007329A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7329A1">
        <w:rPr>
          <w:rFonts w:ascii="Times New Roman" w:hAnsi="Times New Roman"/>
        </w:rPr>
        <w:t xml:space="preserve"> 2009 року народження, який діє за згодою матері </w:t>
      </w:r>
      <w:r>
        <w:rPr>
          <w:rFonts w:ascii="Times New Roman" w:hAnsi="Times New Roman"/>
        </w:rPr>
        <w:t>ОСОБА 2</w:t>
      </w:r>
      <w:r w:rsidRPr="007329A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7329A1">
        <w:rPr>
          <w:rFonts w:ascii="Times New Roman" w:hAnsi="Times New Roman"/>
        </w:rPr>
        <w:t xml:space="preserve"> 1981 року народження, згоди на укладення договору про поділ спадкового майна.</w:t>
      </w:r>
    </w:p>
    <w:p w:rsidR="007374D9" w:rsidRDefault="007374D9" w:rsidP="00375C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B34B57">
        <w:rPr>
          <w:rFonts w:ascii="Times New Roman" w:hAnsi="Times New Roman"/>
        </w:rPr>
        <w:t>2. Надати згоду на посвідчення нотаріусом договору про поділ спадкового майна</w:t>
      </w:r>
      <w:r>
        <w:rPr>
          <w:rFonts w:ascii="Times New Roman" w:hAnsi="Times New Roman"/>
        </w:rPr>
        <w:t xml:space="preserve"> </w:t>
      </w:r>
      <w:r w:rsidRPr="00B34B57">
        <w:rPr>
          <w:rFonts w:ascii="Times New Roman" w:hAnsi="Times New Roman"/>
        </w:rPr>
        <w:t xml:space="preserve">між спадкоємцями померлого </w:t>
      </w:r>
      <w:r>
        <w:rPr>
          <w:rFonts w:ascii="Times New Roman" w:hAnsi="Times New Roman"/>
        </w:rPr>
        <w:t>ОСОБА 3</w:t>
      </w:r>
      <w:r w:rsidRPr="00B34B57">
        <w:rPr>
          <w:rFonts w:ascii="Times New Roman" w:hAnsi="Times New Roman"/>
        </w:rPr>
        <w:t>:</w:t>
      </w:r>
    </w:p>
    <w:p w:rsidR="007374D9" w:rsidRDefault="007374D9" w:rsidP="00375C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неповнолітнім сином ОСОБА 1, *** 2009 року народження;</w:t>
      </w:r>
    </w:p>
    <w:p w:rsidR="007374D9" w:rsidRDefault="007374D9" w:rsidP="00375C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повнолітньою донькою ОСОБА 4, *** 2005 року народження, відповідно до якого оформити за неповнолітнім</w:t>
      </w:r>
      <w:r w:rsidRPr="00B34B5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ОСОБА 1 легковий автомобіль</w:t>
      </w:r>
      <w:r w:rsidRPr="00062C6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сірого кольору марки «ВАЗ», модель «21093» випуску 2006 року, кузов № </w:t>
      </w:r>
      <w:r>
        <w:rPr>
          <w:rFonts w:ascii="Times New Roman" w:hAnsi="Times New Roman"/>
          <w:lang w:val="en-US"/>
        </w:rPr>
        <w:t>Y</w:t>
      </w:r>
      <w:r w:rsidRPr="00633E9C">
        <w:rPr>
          <w:rFonts w:ascii="Times New Roman" w:hAnsi="Times New Roman"/>
        </w:rPr>
        <w:t>6</w:t>
      </w:r>
      <w:r>
        <w:rPr>
          <w:rFonts w:ascii="Times New Roman" w:hAnsi="Times New Roman"/>
          <w:lang w:val="en-US"/>
        </w:rPr>
        <w:t>D</w:t>
      </w:r>
      <w:r w:rsidRPr="00633E9C">
        <w:rPr>
          <w:rFonts w:ascii="Times New Roman" w:hAnsi="Times New Roman"/>
        </w:rPr>
        <w:t>21093060013454</w:t>
      </w:r>
      <w:r>
        <w:rPr>
          <w:rFonts w:ascii="Times New Roman" w:hAnsi="Times New Roman"/>
        </w:rPr>
        <w:t>, державний реєстраційний номер СЕ1450ВВ та мотоцикл синього кольору</w:t>
      </w:r>
      <w:r w:rsidRPr="00633E9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марки «</w:t>
      </w:r>
      <w:r>
        <w:rPr>
          <w:rFonts w:ascii="Times New Roman" w:hAnsi="Times New Roman"/>
          <w:lang w:val="en-US"/>
        </w:rPr>
        <w:t>SPARK</w:t>
      </w:r>
      <w:r>
        <w:rPr>
          <w:rFonts w:ascii="Times New Roman" w:hAnsi="Times New Roman"/>
        </w:rPr>
        <w:t>», модель «</w:t>
      </w:r>
      <w:r>
        <w:rPr>
          <w:rFonts w:ascii="Times New Roman" w:hAnsi="Times New Roman"/>
          <w:lang w:val="en-US"/>
        </w:rPr>
        <w:t>SP</w:t>
      </w:r>
      <w:r w:rsidRPr="00062C6F">
        <w:rPr>
          <w:rFonts w:ascii="Times New Roman" w:hAnsi="Times New Roman"/>
        </w:rPr>
        <w:t>125</w:t>
      </w:r>
      <w:r>
        <w:rPr>
          <w:rFonts w:ascii="Times New Roman" w:hAnsi="Times New Roman"/>
          <w:lang w:val="en-US"/>
        </w:rPr>
        <w:t>S</w:t>
      </w:r>
      <w:r w:rsidRPr="00062C6F">
        <w:rPr>
          <w:rFonts w:ascii="Times New Roman" w:hAnsi="Times New Roman"/>
        </w:rPr>
        <w:t>-14</w:t>
      </w:r>
      <w:r>
        <w:rPr>
          <w:rFonts w:ascii="Times New Roman" w:hAnsi="Times New Roman"/>
        </w:rPr>
        <w:t>» випуску 20</w:t>
      </w:r>
      <w:r w:rsidRPr="00062C6F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року, кузов № </w:t>
      </w:r>
      <w:r>
        <w:rPr>
          <w:rFonts w:ascii="Times New Roman" w:hAnsi="Times New Roman"/>
          <w:lang w:val="en-US"/>
        </w:rPr>
        <w:t>L</w:t>
      </w:r>
      <w:r w:rsidRPr="00062C6F">
        <w:rPr>
          <w:rFonts w:ascii="Times New Roman" w:hAnsi="Times New Roman"/>
        </w:rPr>
        <w:t>2</w:t>
      </w:r>
      <w:r>
        <w:rPr>
          <w:rFonts w:ascii="Times New Roman" w:hAnsi="Times New Roman"/>
          <w:lang w:val="en-US"/>
        </w:rPr>
        <w:t>BB</w:t>
      </w:r>
      <w:r w:rsidRPr="00062C6F">
        <w:rPr>
          <w:rFonts w:ascii="Times New Roman" w:hAnsi="Times New Roman"/>
        </w:rPr>
        <w:t>03819</w:t>
      </w:r>
      <w:r>
        <w:rPr>
          <w:rFonts w:ascii="Times New Roman" w:hAnsi="Times New Roman"/>
          <w:lang w:val="en-US"/>
        </w:rPr>
        <w:t>LB</w:t>
      </w:r>
      <w:r w:rsidRPr="00062C6F">
        <w:rPr>
          <w:rFonts w:ascii="Times New Roman" w:hAnsi="Times New Roman"/>
        </w:rPr>
        <w:t>121314</w:t>
      </w:r>
      <w:r>
        <w:rPr>
          <w:rFonts w:ascii="Times New Roman" w:hAnsi="Times New Roman"/>
        </w:rPr>
        <w:t xml:space="preserve">, державний реєстраційний номер </w:t>
      </w:r>
      <w:r>
        <w:rPr>
          <w:rFonts w:ascii="Times New Roman" w:hAnsi="Times New Roman"/>
          <w:lang w:val="en-US"/>
        </w:rPr>
        <w:t>CE</w:t>
      </w:r>
      <w:r w:rsidRPr="00062C6F">
        <w:rPr>
          <w:rFonts w:ascii="Times New Roman" w:hAnsi="Times New Roman"/>
        </w:rPr>
        <w:t>2124</w:t>
      </w:r>
      <w:r>
        <w:rPr>
          <w:rFonts w:ascii="Times New Roman" w:hAnsi="Times New Roman"/>
          <w:lang w:val="en-US"/>
        </w:rPr>
        <w:t>CP</w:t>
      </w:r>
      <w:r>
        <w:rPr>
          <w:rFonts w:ascii="Times New Roman" w:hAnsi="Times New Roman"/>
        </w:rPr>
        <w:t>, а за повнолітньою</w:t>
      </w:r>
      <w:r w:rsidRPr="00633E9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ОСОБА 4 – 2/3 частки житлового будинку, розташованого за адресою: вул. Франка,17, м. Кіцмань.</w:t>
      </w:r>
    </w:p>
    <w:p w:rsidR="007374D9" w:rsidRPr="00062C6F" w:rsidRDefault="007374D9" w:rsidP="00375C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3. Зобов</w:t>
      </w:r>
      <w:r w:rsidRPr="00062C6F">
        <w:rPr>
          <w:rFonts w:ascii="Times New Roman" w:hAnsi="Times New Roman"/>
        </w:rPr>
        <w:t>’</w:t>
      </w:r>
      <w:r>
        <w:rPr>
          <w:rFonts w:ascii="Times New Roman" w:hAnsi="Times New Roman"/>
        </w:rPr>
        <w:t>язати заявницю протягом 10-денного терміну після вчинення правочину повідомити орган опіки та піклування Кіцманської міської ради про виконання цього рішення та надати копію договору.</w:t>
      </w:r>
    </w:p>
    <w:p w:rsidR="007374D9" w:rsidRPr="004621C0" w:rsidRDefault="007374D9" w:rsidP="00375CC1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4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7374D9" w:rsidRDefault="007374D9" w:rsidP="00375CC1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374D9" w:rsidRDefault="007374D9" w:rsidP="00375CC1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374D9" w:rsidRPr="00146014" w:rsidRDefault="007374D9" w:rsidP="00375CC1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:rsidR="007374D9" w:rsidRPr="00D01748" w:rsidRDefault="007374D9" w:rsidP="00375CC1">
      <w:pPr>
        <w:tabs>
          <w:tab w:val="left" w:pos="3924"/>
        </w:tabs>
        <w:ind w:left="420"/>
        <w:jc w:val="center"/>
        <w:rPr>
          <w:rFonts w:ascii="Times New Roman" w:hAnsi="Times New Roman"/>
          <w:color w:val="FF0000"/>
        </w:rPr>
      </w:pPr>
    </w:p>
    <w:sectPr w:rsidR="007374D9" w:rsidRPr="00D01748" w:rsidSect="00DC784E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1EF6"/>
    <w:rsid w:val="00000075"/>
    <w:rsid w:val="00003498"/>
    <w:rsid w:val="00004AC2"/>
    <w:rsid w:val="000337D3"/>
    <w:rsid w:val="00044A77"/>
    <w:rsid w:val="00062C6F"/>
    <w:rsid w:val="00146014"/>
    <w:rsid w:val="00203065"/>
    <w:rsid w:val="00241EF6"/>
    <w:rsid w:val="0029570E"/>
    <w:rsid w:val="002D6F36"/>
    <w:rsid w:val="00375CC1"/>
    <w:rsid w:val="003E3181"/>
    <w:rsid w:val="004621C0"/>
    <w:rsid w:val="005712A7"/>
    <w:rsid w:val="005A7857"/>
    <w:rsid w:val="00633E9C"/>
    <w:rsid w:val="007329A1"/>
    <w:rsid w:val="007374D9"/>
    <w:rsid w:val="007C2FF7"/>
    <w:rsid w:val="007D5EE7"/>
    <w:rsid w:val="007D66A4"/>
    <w:rsid w:val="007F4ADC"/>
    <w:rsid w:val="0089246F"/>
    <w:rsid w:val="00A413DF"/>
    <w:rsid w:val="00A56EB4"/>
    <w:rsid w:val="00A822A0"/>
    <w:rsid w:val="00B34B57"/>
    <w:rsid w:val="00BB5493"/>
    <w:rsid w:val="00C10A05"/>
    <w:rsid w:val="00C947C3"/>
    <w:rsid w:val="00CA36B9"/>
    <w:rsid w:val="00D01748"/>
    <w:rsid w:val="00D42AC2"/>
    <w:rsid w:val="00DC784E"/>
    <w:rsid w:val="00E13028"/>
    <w:rsid w:val="00E749EA"/>
    <w:rsid w:val="00EA1556"/>
    <w:rsid w:val="00F169E4"/>
    <w:rsid w:val="00FD1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375CC1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1EF6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1EF6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41EF6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41EF6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41EF6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41EF6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41EF6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41EF6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41EF6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1EF6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41EF6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41EF6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41EF6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41EF6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41EF6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41EF6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41EF6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41EF6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241EF6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241EF6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241EF6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41EF6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241EF6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241EF6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241EF6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241EF6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241EF6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241EF6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241EF6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375CC1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375CC1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375CC1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375CC1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">
    <w:name w:val="Обычный3"/>
    <w:uiPriority w:val="99"/>
    <w:rsid w:val="00375CC1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375CC1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375CC1"/>
    <w:rPr>
      <w:rFonts w:eastAsia="Times New Roman"/>
    </w:rPr>
  </w:style>
  <w:style w:type="paragraph" w:customStyle="1" w:styleId="5">
    <w:name w:val="Обычный5"/>
    <w:uiPriority w:val="99"/>
    <w:rsid w:val="00375CC1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385</Words>
  <Characters>2197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4</cp:revision>
  <dcterms:created xsi:type="dcterms:W3CDTF">2026-03-12T10:41:00Z</dcterms:created>
  <dcterms:modified xsi:type="dcterms:W3CDTF">2026-03-12T12:59:00Z</dcterms:modified>
</cp:coreProperties>
</file>