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224223941"/>
    <w:p w:rsidR="008169BB" w:rsidRDefault="008169BB" w:rsidP="00EC5E69">
      <w:pPr>
        <w:jc w:val="center"/>
        <w:rPr>
          <w:color w:val="000000"/>
          <w:lang w:val="uk-UA"/>
        </w:rPr>
      </w:pPr>
      <w:r w:rsidRPr="00DB2D1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834926183" r:id="rId6"/>
        </w:object>
      </w:r>
    </w:p>
    <w:p w:rsidR="008169BB" w:rsidRPr="00575531" w:rsidRDefault="008169BB" w:rsidP="00EC5E69">
      <w:pPr>
        <w:jc w:val="center"/>
        <w:rPr>
          <w:color w:val="000000"/>
          <w:lang w:val="uk-UA"/>
        </w:rPr>
      </w:pPr>
    </w:p>
    <w:p w:rsidR="008169BB" w:rsidRDefault="008169BB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8169BB" w:rsidRDefault="008169BB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8169BB" w:rsidRDefault="008169BB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8169BB" w:rsidRPr="00575531" w:rsidRDefault="008169BB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575531">
        <w:rPr>
          <w:b/>
          <w:color w:val="000000"/>
          <w:sz w:val="24"/>
          <w:szCs w:val="24"/>
        </w:rPr>
        <w:t>Проєкт</w:t>
      </w:r>
    </w:p>
    <w:p w:rsidR="008169BB" w:rsidRPr="00575531" w:rsidRDefault="008169BB" w:rsidP="00105ED5">
      <w:pPr>
        <w:jc w:val="center"/>
        <w:rPr>
          <w:b/>
          <w:color w:val="000000"/>
          <w:sz w:val="24"/>
          <w:szCs w:val="24"/>
        </w:rPr>
      </w:pPr>
      <w:r w:rsidRPr="00575531">
        <w:rPr>
          <w:b/>
          <w:color w:val="000000"/>
          <w:sz w:val="24"/>
          <w:szCs w:val="24"/>
        </w:rPr>
        <w:t xml:space="preserve">Р І Ш Е Н Н Я </w:t>
      </w:r>
    </w:p>
    <w:p w:rsidR="008169BB" w:rsidRPr="00575531" w:rsidRDefault="008169BB" w:rsidP="00105ED5">
      <w:pPr>
        <w:jc w:val="center"/>
        <w:rPr>
          <w:color w:val="000000"/>
          <w:sz w:val="24"/>
          <w:szCs w:val="24"/>
        </w:rPr>
      </w:pPr>
    </w:p>
    <w:p w:rsidR="008169BB" w:rsidRPr="00575531" w:rsidRDefault="008169BB" w:rsidP="00105ED5">
      <w:pPr>
        <w:rPr>
          <w:color w:val="000000"/>
          <w:sz w:val="24"/>
          <w:szCs w:val="24"/>
        </w:rPr>
      </w:pPr>
      <w:r w:rsidRPr="00575531">
        <w:rPr>
          <w:color w:val="000000"/>
          <w:sz w:val="24"/>
          <w:szCs w:val="24"/>
        </w:rPr>
        <w:t xml:space="preserve">   ___________2026                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575531">
        <w:rPr>
          <w:color w:val="000000"/>
          <w:sz w:val="24"/>
          <w:szCs w:val="24"/>
        </w:rPr>
        <w:t xml:space="preserve">     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</w:t>
      </w:r>
      <w:r w:rsidRPr="00575531">
        <w:rPr>
          <w:color w:val="000000"/>
          <w:sz w:val="24"/>
          <w:szCs w:val="24"/>
        </w:rPr>
        <w:t xml:space="preserve">  № ________</w:t>
      </w:r>
    </w:p>
    <w:p w:rsidR="008169BB" w:rsidRPr="00105ED5" w:rsidRDefault="008169BB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8169BB" w:rsidRPr="0074219F" w:rsidRDefault="008169BB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Віксичу Іллі Дмитровичу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ТС-3,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Незалежності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54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м</w:t>
      </w:r>
      <w:r w:rsidRPr="0074219F">
        <w:rPr>
          <w:b/>
          <w:sz w:val="24"/>
          <w:szCs w:val="24"/>
          <w:lang w:val="uk-UA"/>
        </w:rPr>
        <w:t>.</w:t>
      </w:r>
      <w:r>
        <w:rPr>
          <w:b/>
          <w:sz w:val="24"/>
          <w:szCs w:val="24"/>
          <w:lang w:val="uk-UA"/>
        </w:rPr>
        <w:t xml:space="preserve"> Кіцмань</w:t>
      </w:r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:rsidR="008169BB" w:rsidRPr="0074219F" w:rsidRDefault="008169BB" w:rsidP="006F2A3A">
      <w:pPr>
        <w:rPr>
          <w:b/>
          <w:sz w:val="24"/>
          <w:lang w:val="uk-UA"/>
        </w:rPr>
      </w:pPr>
    </w:p>
    <w:p w:rsidR="008169BB" w:rsidRPr="0099080B" w:rsidRDefault="008169BB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107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11.03.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Віксича Іллі Дмитровича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ТС-3, (згідно схеми бажаного місця розташування ТС), 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 xml:space="preserve">Незалежності, 54 </w:t>
      </w:r>
      <w:r w:rsidRPr="0074219F">
        <w:rPr>
          <w:sz w:val="24"/>
          <w:szCs w:val="24"/>
          <w:lang w:val="uk-UA"/>
        </w:rPr>
        <w:t xml:space="preserve"> в </w:t>
      </w:r>
      <w:r>
        <w:rPr>
          <w:sz w:val="24"/>
          <w:szCs w:val="24"/>
          <w:lang w:val="uk-UA"/>
        </w:rPr>
        <w:t>м. Кіцмань</w:t>
      </w:r>
      <w:r w:rsidRPr="0074219F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</w:t>
      </w:r>
      <w:r w:rsidRPr="0074219F">
        <w:rPr>
          <w:sz w:val="24"/>
          <w:szCs w:val="24"/>
          <w:lang w:val="uk-UA"/>
        </w:rPr>
        <w:t xml:space="preserve">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 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8169BB" w:rsidRPr="00587554" w:rsidRDefault="008169BB" w:rsidP="006F2A3A">
      <w:pPr>
        <w:jc w:val="both"/>
        <w:rPr>
          <w:sz w:val="24"/>
          <w:lang w:val="uk-UA"/>
        </w:rPr>
      </w:pPr>
    </w:p>
    <w:p w:rsidR="008169BB" w:rsidRPr="00587554" w:rsidRDefault="008169BB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8169BB" w:rsidRPr="001147F0" w:rsidRDefault="008169BB" w:rsidP="006F2A3A">
      <w:pPr>
        <w:jc w:val="center"/>
        <w:rPr>
          <w:sz w:val="24"/>
          <w:highlight w:val="yellow"/>
          <w:lang w:val="uk-UA"/>
        </w:rPr>
      </w:pPr>
    </w:p>
    <w:p w:rsidR="008169BB" w:rsidRPr="00734CC9" w:rsidRDefault="008169B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Віксичу Іллі Дмитровичу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ТС-3, згідно схеми бажаного місця розташування ТС,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Незалежності, 54, в</w:t>
      </w:r>
      <w:r w:rsidRPr="00AB5F20">
        <w:rPr>
          <w:sz w:val="24"/>
        </w:rPr>
        <w:t xml:space="preserve"> </w:t>
      </w:r>
      <w:r>
        <w:rPr>
          <w:sz w:val="24"/>
        </w:rPr>
        <w:t>м</w:t>
      </w:r>
      <w:r w:rsidRPr="00AB5F20">
        <w:rPr>
          <w:sz w:val="24"/>
        </w:rPr>
        <w:t xml:space="preserve">. </w:t>
      </w:r>
      <w:r>
        <w:rPr>
          <w:sz w:val="24"/>
        </w:rPr>
        <w:t>Кіцмань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>.</w:t>
      </w:r>
    </w:p>
    <w:p w:rsidR="008169BB" w:rsidRPr="00734CC9" w:rsidRDefault="008169B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Віксичу Іллі Дмитровичу </w:t>
      </w:r>
      <w:r w:rsidRPr="00734CC9">
        <w:rPr>
          <w:sz w:val="24"/>
          <w:szCs w:val="24"/>
        </w:rPr>
        <w:t>:</w:t>
      </w:r>
    </w:p>
    <w:p w:rsidR="008169BB" w:rsidRPr="00622703" w:rsidRDefault="008169BB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ТС-3</w:t>
      </w:r>
      <w:bookmarkStart w:id="1" w:name="_GoBack"/>
      <w:bookmarkEnd w:id="1"/>
      <w:r>
        <w:rPr>
          <w:sz w:val="24"/>
          <w:szCs w:val="24"/>
        </w:rPr>
        <w:t xml:space="preserve">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8169BB" w:rsidRPr="00734CC9" w:rsidRDefault="008169BB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8169BB" w:rsidRPr="00734CC9" w:rsidRDefault="008169BB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8169BB" w:rsidRDefault="008169B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8169BB" w:rsidRPr="00AB5F20" w:rsidRDefault="008169BB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8169BB" w:rsidRPr="0004334B" w:rsidRDefault="008169BB" w:rsidP="00CB7D2F">
      <w:pPr>
        <w:rPr>
          <w:b/>
          <w:sz w:val="24"/>
          <w:lang w:val="uk-UA"/>
        </w:rPr>
      </w:pPr>
    </w:p>
    <w:p w:rsidR="008169BB" w:rsidRPr="0078364E" w:rsidRDefault="008169BB" w:rsidP="0078364E">
      <w:pPr>
        <w:rPr>
          <w:b/>
          <w:sz w:val="24"/>
          <w:szCs w:val="24"/>
        </w:rPr>
      </w:pPr>
      <w:r w:rsidRPr="0078364E">
        <w:rPr>
          <w:b/>
          <w:sz w:val="24"/>
          <w:szCs w:val="24"/>
        </w:rPr>
        <w:t xml:space="preserve">Секретар міської ради </w:t>
      </w:r>
      <w:r w:rsidRPr="0078364E">
        <w:rPr>
          <w:b/>
          <w:sz w:val="24"/>
          <w:szCs w:val="24"/>
        </w:rPr>
        <w:tab/>
      </w:r>
      <w:r w:rsidRPr="0078364E">
        <w:rPr>
          <w:b/>
          <w:sz w:val="24"/>
          <w:szCs w:val="24"/>
        </w:rPr>
        <w:tab/>
      </w:r>
      <w:r w:rsidRPr="0078364E">
        <w:rPr>
          <w:b/>
          <w:sz w:val="24"/>
          <w:szCs w:val="24"/>
        </w:rPr>
        <w:tab/>
      </w:r>
      <w:r w:rsidRPr="0078364E">
        <w:rPr>
          <w:b/>
          <w:sz w:val="24"/>
          <w:szCs w:val="24"/>
        </w:rPr>
        <w:tab/>
      </w:r>
      <w:r w:rsidRPr="0078364E">
        <w:rPr>
          <w:b/>
          <w:sz w:val="24"/>
          <w:szCs w:val="24"/>
        </w:rPr>
        <w:tab/>
      </w:r>
      <w:r w:rsidRPr="0078364E">
        <w:rPr>
          <w:b/>
          <w:sz w:val="24"/>
          <w:szCs w:val="24"/>
        </w:rPr>
        <w:tab/>
      </w:r>
      <w:r w:rsidRPr="0078364E">
        <w:rPr>
          <w:b/>
          <w:sz w:val="24"/>
          <w:szCs w:val="24"/>
        </w:rPr>
        <w:tab/>
      </w:r>
      <w:r w:rsidRPr="0078364E">
        <w:rPr>
          <w:b/>
          <w:sz w:val="24"/>
          <w:szCs w:val="24"/>
          <w:lang w:val="uk-UA"/>
        </w:rPr>
        <w:t>Іван СЕМЕНЮК</w:t>
      </w:r>
    </w:p>
    <w:sectPr w:rsidR="008169BB" w:rsidRPr="0078364E" w:rsidSect="00575531">
      <w:pgSz w:w="11906" w:h="16838" w:code="9"/>
      <w:pgMar w:top="539" w:right="850" w:bottom="850" w:left="1800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4334B"/>
    <w:rsid w:val="00064A56"/>
    <w:rsid w:val="000655B0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B1090"/>
    <w:rsid w:val="002C2139"/>
    <w:rsid w:val="002E0A8C"/>
    <w:rsid w:val="002E2AB8"/>
    <w:rsid w:val="002E4F1B"/>
    <w:rsid w:val="00307352"/>
    <w:rsid w:val="00332764"/>
    <w:rsid w:val="00343E3C"/>
    <w:rsid w:val="003452AD"/>
    <w:rsid w:val="00345385"/>
    <w:rsid w:val="00360CD7"/>
    <w:rsid w:val="003723B8"/>
    <w:rsid w:val="0037460F"/>
    <w:rsid w:val="00385FC4"/>
    <w:rsid w:val="00397F44"/>
    <w:rsid w:val="003A2AA1"/>
    <w:rsid w:val="003B4BD6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D4B21"/>
    <w:rsid w:val="004D67C5"/>
    <w:rsid w:val="005140A8"/>
    <w:rsid w:val="005269BF"/>
    <w:rsid w:val="005275B2"/>
    <w:rsid w:val="00566F10"/>
    <w:rsid w:val="00572D68"/>
    <w:rsid w:val="00575531"/>
    <w:rsid w:val="00582586"/>
    <w:rsid w:val="0058294A"/>
    <w:rsid w:val="00587554"/>
    <w:rsid w:val="005A140A"/>
    <w:rsid w:val="005B1D7B"/>
    <w:rsid w:val="005D64E9"/>
    <w:rsid w:val="005E5D41"/>
    <w:rsid w:val="005F5A66"/>
    <w:rsid w:val="005F74FC"/>
    <w:rsid w:val="00604B63"/>
    <w:rsid w:val="006074E8"/>
    <w:rsid w:val="0061450B"/>
    <w:rsid w:val="00622703"/>
    <w:rsid w:val="006266C9"/>
    <w:rsid w:val="00637F4B"/>
    <w:rsid w:val="00640810"/>
    <w:rsid w:val="0064671B"/>
    <w:rsid w:val="0066006E"/>
    <w:rsid w:val="00661A96"/>
    <w:rsid w:val="006845B5"/>
    <w:rsid w:val="006879E0"/>
    <w:rsid w:val="006A799C"/>
    <w:rsid w:val="006C304A"/>
    <w:rsid w:val="006D12B8"/>
    <w:rsid w:val="006E4D4B"/>
    <w:rsid w:val="006F2A3A"/>
    <w:rsid w:val="00734CC9"/>
    <w:rsid w:val="0074219F"/>
    <w:rsid w:val="007561EC"/>
    <w:rsid w:val="00764F42"/>
    <w:rsid w:val="007705A6"/>
    <w:rsid w:val="0078364E"/>
    <w:rsid w:val="007855B7"/>
    <w:rsid w:val="007D2DBA"/>
    <w:rsid w:val="007D4EC6"/>
    <w:rsid w:val="007E3D44"/>
    <w:rsid w:val="007F27E8"/>
    <w:rsid w:val="008051ED"/>
    <w:rsid w:val="008134C5"/>
    <w:rsid w:val="008169BB"/>
    <w:rsid w:val="008179C0"/>
    <w:rsid w:val="00820EB1"/>
    <w:rsid w:val="008405BB"/>
    <w:rsid w:val="0084582D"/>
    <w:rsid w:val="00854717"/>
    <w:rsid w:val="00855820"/>
    <w:rsid w:val="00872B3C"/>
    <w:rsid w:val="008737A3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13A16"/>
    <w:rsid w:val="00A305B8"/>
    <w:rsid w:val="00A3276E"/>
    <w:rsid w:val="00A448DD"/>
    <w:rsid w:val="00A54208"/>
    <w:rsid w:val="00A60BD1"/>
    <w:rsid w:val="00A61700"/>
    <w:rsid w:val="00A71F67"/>
    <w:rsid w:val="00A9102F"/>
    <w:rsid w:val="00A92B4A"/>
    <w:rsid w:val="00A93865"/>
    <w:rsid w:val="00A97D0C"/>
    <w:rsid w:val="00AA0076"/>
    <w:rsid w:val="00AA1C59"/>
    <w:rsid w:val="00AA2A50"/>
    <w:rsid w:val="00AA641B"/>
    <w:rsid w:val="00AB06E9"/>
    <w:rsid w:val="00AB5F20"/>
    <w:rsid w:val="00AB608F"/>
    <w:rsid w:val="00B01166"/>
    <w:rsid w:val="00B3011A"/>
    <w:rsid w:val="00B41139"/>
    <w:rsid w:val="00B43A3F"/>
    <w:rsid w:val="00B50C0E"/>
    <w:rsid w:val="00B550E8"/>
    <w:rsid w:val="00B82840"/>
    <w:rsid w:val="00BA1BD3"/>
    <w:rsid w:val="00BA283A"/>
    <w:rsid w:val="00BB6FBA"/>
    <w:rsid w:val="00BC40F0"/>
    <w:rsid w:val="00C037CF"/>
    <w:rsid w:val="00C17356"/>
    <w:rsid w:val="00C214B7"/>
    <w:rsid w:val="00C2288E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7D2F"/>
    <w:rsid w:val="00CC063C"/>
    <w:rsid w:val="00CD20E9"/>
    <w:rsid w:val="00D164C9"/>
    <w:rsid w:val="00D36EEC"/>
    <w:rsid w:val="00D41066"/>
    <w:rsid w:val="00D4223B"/>
    <w:rsid w:val="00D50ADA"/>
    <w:rsid w:val="00D532BB"/>
    <w:rsid w:val="00D6101B"/>
    <w:rsid w:val="00D6553C"/>
    <w:rsid w:val="00D66E91"/>
    <w:rsid w:val="00D75995"/>
    <w:rsid w:val="00D81B58"/>
    <w:rsid w:val="00D86FA6"/>
    <w:rsid w:val="00DB2D10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C5E69"/>
    <w:rsid w:val="00ED3E84"/>
    <w:rsid w:val="00ED480B"/>
    <w:rsid w:val="00EF5CFE"/>
    <w:rsid w:val="00F01C7B"/>
    <w:rsid w:val="00F12A95"/>
    <w:rsid w:val="00F26D3A"/>
    <w:rsid w:val="00F50F98"/>
    <w:rsid w:val="00F63B88"/>
    <w:rsid w:val="00F647FC"/>
    <w:rsid w:val="00F72180"/>
    <w:rsid w:val="00F72909"/>
    <w:rsid w:val="00FB17C4"/>
    <w:rsid w:val="00FE5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508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1</Pages>
  <Words>393</Words>
  <Characters>2246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2026-03-12T14:15:00Z</cp:lastPrinted>
  <dcterms:created xsi:type="dcterms:W3CDTF">2026-03-13T12:47:00Z</dcterms:created>
  <dcterms:modified xsi:type="dcterms:W3CDTF">2026-03-13T14:57:00Z</dcterms:modified>
</cp:coreProperties>
</file>