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55D7B" w:rsidRDefault="00855D7B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57EF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35164767" r:id="rId5"/>
        </w:object>
      </w:r>
    </w:p>
    <w:p w:rsidR="00855D7B" w:rsidRDefault="00855D7B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55D7B" w:rsidRDefault="00855D7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55D7B" w:rsidRDefault="00855D7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55D7B" w:rsidRDefault="00855D7B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55D7B" w:rsidRDefault="00855D7B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55D7B" w:rsidRDefault="00855D7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855D7B" w:rsidRDefault="00855D7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55D7B" w:rsidRDefault="00855D7B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855D7B" w:rsidRDefault="00855D7B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:rsidR="00855D7B" w:rsidRDefault="00855D7B" w:rsidP="00180B81">
      <w:pPr>
        <w:pStyle w:val="Normal2"/>
        <w:rPr>
          <w:rFonts w:ascii="Times New Roman" w:hAnsi="Times New Roman"/>
          <w:b/>
          <w:szCs w:val="24"/>
        </w:rPr>
      </w:pPr>
    </w:p>
    <w:p w:rsidR="00855D7B" w:rsidRDefault="00855D7B" w:rsidP="008D785D">
      <w:pPr>
        <w:rPr>
          <w:sz w:val="24"/>
          <w:lang w:val="uk-UA"/>
        </w:rPr>
      </w:pPr>
    </w:p>
    <w:p w:rsidR="00855D7B" w:rsidRDefault="00855D7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855D7B" w:rsidRPr="003B408E" w:rsidRDefault="00855D7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гр.Ахтемійчуку Миколі Миколайовичу</w:t>
      </w:r>
    </w:p>
    <w:p w:rsidR="00855D7B" w:rsidRDefault="00855D7B" w:rsidP="008D785D">
      <w:pPr>
        <w:jc w:val="both"/>
        <w:rPr>
          <w:b/>
          <w:sz w:val="24"/>
          <w:szCs w:val="24"/>
          <w:lang w:val="uk-UA"/>
        </w:rPr>
      </w:pPr>
    </w:p>
    <w:p w:rsidR="00855D7B" w:rsidRDefault="00855D7B" w:rsidP="008D785D">
      <w:pPr>
        <w:jc w:val="both"/>
        <w:rPr>
          <w:b/>
          <w:sz w:val="24"/>
          <w:szCs w:val="24"/>
          <w:lang w:val="uk-UA"/>
        </w:rPr>
      </w:pPr>
    </w:p>
    <w:p w:rsidR="00855D7B" w:rsidRDefault="00855D7B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Ахтемійчука Миколи Миколайовича, ********р.н., інваліда ІІгр.,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>
        <w:rPr>
          <w:sz w:val="24"/>
          <w:szCs w:val="24"/>
          <w:lang w:val="uk-UA"/>
        </w:rPr>
        <w:t>АДРЕСА, 1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пенсійного посвідчення,  копія посвідчення інвалідності, витяг з реєстру ТГ, копія довідки МСЕК №740739,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855D7B" w:rsidRDefault="00855D7B" w:rsidP="007B4068">
      <w:pPr>
        <w:jc w:val="both"/>
        <w:rPr>
          <w:bCs/>
          <w:sz w:val="24"/>
          <w:szCs w:val="24"/>
          <w:lang w:val="uk-UA"/>
        </w:rPr>
      </w:pPr>
    </w:p>
    <w:p w:rsidR="00855D7B" w:rsidRDefault="00855D7B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55D7B" w:rsidRDefault="00855D7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55D7B" w:rsidRDefault="00855D7B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Ахтемійчуку Микола Миколайовичу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АДРЕСА,1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855D7B" w:rsidRDefault="00855D7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855D7B" w:rsidRDefault="00855D7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855D7B" w:rsidRDefault="00855D7B" w:rsidP="00AE462C">
      <w:pPr>
        <w:ind w:firstLine="600"/>
        <w:jc w:val="both"/>
        <w:rPr>
          <w:sz w:val="24"/>
          <w:szCs w:val="24"/>
          <w:lang w:val="uk-UA"/>
        </w:rPr>
      </w:pPr>
    </w:p>
    <w:p w:rsidR="00855D7B" w:rsidRPr="008B124A" w:rsidRDefault="00855D7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:rsidR="00855D7B" w:rsidRDefault="00855D7B" w:rsidP="00AE462C">
      <w:pPr>
        <w:ind w:firstLine="600"/>
        <w:jc w:val="both"/>
        <w:rPr>
          <w:sz w:val="24"/>
          <w:szCs w:val="24"/>
          <w:lang w:val="uk-UA"/>
        </w:rPr>
      </w:pPr>
    </w:p>
    <w:p w:rsidR="00855D7B" w:rsidRDefault="00855D7B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855D7B" w:rsidRDefault="00855D7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855D7B" w:rsidRDefault="00855D7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55D7B" w:rsidRDefault="00855D7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55D7B" w:rsidRDefault="00855D7B" w:rsidP="00AE462C">
      <w:pPr>
        <w:rPr>
          <w:b/>
          <w:sz w:val="24"/>
          <w:szCs w:val="24"/>
          <w:lang w:val="uk-UA"/>
        </w:rPr>
      </w:pPr>
    </w:p>
    <w:p w:rsidR="00855D7B" w:rsidRDefault="00855D7B" w:rsidP="00AE462C">
      <w:pPr>
        <w:rPr>
          <w:b/>
          <w:sz w:val="24"/>
          <w:szCs w:val="24"/>
          <w:lang w:val="uk-UA"/>
        </w:rPr>
      </w:pPr>
    </w:p>
    <w:p w:rsidR="00855D7B" w:rsidRDefault="00855D7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55D7B" w:rsidSect="00657E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65C5B"/>
    <w:rsid w:val="002A05C4"/>
    <w:rsid w:val="002A3957"/>
    <w:rsid w:val="002A4963"/>
    <w:rsid w:val="002C556A"/>
    <w:rsid w:val="00305364"/>
    <w:rsid w:val="003065F7"/>
    <w:rsid w:val="00313F9A"/>
    <w:rsid w:val="00337CA0"/>
    <w:rsid w:val="00340AAA"/>
    <w:rsid w:val="00353660"/>
    <w:rsid w:val="003624E0"/>
    <w:rsid w:val="00365AFE"/>
    <w:rsid w:val="00371F9E"/>
    <w:rsid w:val="00382151"/>
    <w:rsid w:val="00384C55"/>
    <w:rsid w:val="003963F8"/>
    <w:rsid w:val="003A53B4"/>
    <w:rsid w:val="003B408E"/>
    <w:rsid w:val="003E3B39"/>
    <w:rsid w:val="004027F1"/>
    <w:rsid w:val="0041669C"/>
    <w:rsid w:val="00417F45"/>
    <w:rsid w:val="004328C0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64AF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7EF6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0874"/>
    <w:rsid w:val="0080345D"/>
    <w:rsid w:val="0080378A"/>
    <w:rsid w:val="008322BA"/>
    <w:rsid w:val="00855D7B"/>
    <w:rsid w:val="00855E3E"/>
    <w:rsid w:val="00892585"/>
    <w:rsid w:val="008A035A"/>
    <w:rsid w:val="008B124A"/>
    <w:rsid w:val="008C15EB"/>
    <w:rsid w:val="008D0044"/>
    <w:rsid w:val="008D785D"/>
    <w:rsid w:val="008F4D7C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36B5A"/>
    <w:rsid w:val="00B52A0E"/>
    <w:rsid w:val="00B574BB"/>
    <w:rsid w:val="00B61329"/>
    <w:rsid w:val="00B72F6B"/>
    <w:rsid w:val="00B731FD"/>
    <w:rsid w:val="00B826A7"/>
    <w:rsid w:val="00B96261"/>
    <w:rsid w:val="00BA33DD"/>
    <w:rsid w:val="00BF629C"/>
    <w:rsid w:val="00C24AA6"/>
    <w:rsid w:val="00C36EE9"/>
    <w:rsid w:val="00C37466"/>
    <w:rsid w:val="00C4561F"/>
    <w:rsid w:val="00C513C3"/>
    <w:rsid w:val="00C551EE"/>
    <w:rsid w:val="00C63E84"/>
    <w:rsid w:val="00C712A7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3B5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6097E"/>
    <w:rsid w:val="00F706D3"/>
    <w:rsid w:val="00F733DC"/>
    <w:rsid w:val="00F83BD4"/>
    <w:rsid w:val="00F83D73"/>
    <w:rsid w:val="00FA0CFB"/>
    <w:rsid w:val="00FA29DA"/>
    <w:rsid w:val="00FB2BDC"/>
    <w:rsid w:val="00FD28E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90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334</Words>
  <Characters>1910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пк</cp:lastModifiedBy>
  <cp:revision>4</cp:revision>
  <cp:lastPrinted>2024-11-07T09:02:00Z</cp:lastPrinted>
  <dcterms:created xsi:type="dcterms:W3CDTF">2026-03-13T12:53:00Z</dcterms:created>
  <dcterms:modified xsi:type="dcterms:W3CDTF">2026-03-16T09:13:00Z</dcterms:modified>
</cp:coreProperties>
</file>