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829" w:rsidRDefault="00905829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5759A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35170338" r:id="rId8"/>
        </w:object>
      </w:r>
    </w:p>
    <w:p w:rsidR="00905829" w:rsidRDefault="00905829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05829" w:rsidRDefault="0090582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05829" w:rsidRDefault="0090582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05829" w:rsidRDefault="00905829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05829" w:rsidRDefault="00905829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05829" w:rsidRDefault="0090582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905829" w:rsidRDefault="0090582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05829" w:rsidRDefault="00905829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905829" w:rsidRDefault="00905829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№_______</w:t>
      </w:r>
    </w:p>
    <w:p w:rsidR="00905829" w:rsidRPr="00A461C0" w:rsidRDefault="00905829" w:rsidP="00EE1455">
      <w:pPr>
        <w:pStyle w:val="Normal2"/>
        <w:rPr>
          <w:rFonts w:ascii="Times New Roman" w:hAnsi="Times New Roman"/>
          <w:b/>
          <w:szCs w:val="24"/>
        </w:rPr>
      </w:pPr>
    </w:p>
    <w:p w:rsidR="00905829" w:rsidRDefault="0090582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905829" w:rsidRDefault="0090582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905829" w:rsidRDefault="0090582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905829" w:rsidRPr="00014663" w:rsidRDefault="0090582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905829" w:rsidRPr="00A461C0" w:rsidRDefault="0090582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05829" w:rsidRDefault="00905829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№174 від 05.03.2026р. гр.ОСОБА 1 про доцільність призначення його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10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03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905829" w:rsidRPr="00D90582" w:rsidRDefault="00905829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905829" w:rsidRDefault="00905829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1951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905829" w:rsidRPr="00FF39D7" w:rsidRDefault="0090582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1976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1951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.,  у випадку визнання її судом недієздатною.</w:t>
      </w:r>
    </w:p>
    <w:p w:rsidR="00905829" w:rsidRDefault="00905829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:rsidR="00905829" w:rsidRPr="00FF39D7" w:rsidRDefault="00905829" w:rsidP="00B57E40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905829" w:rsidRDefault="0090582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:rsidR="00905829" w:rsidRPr="006E1E18" w:rsidRDefault="0090582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05829" w:rsidRDefault="00905829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905829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829" w:rsidRDefault="00905829" w:rsidP="00EE1455">
      <w:pPr>
        <w:spacing w:after="0" w:line="240" w:lineRule="auto"/>
      </w:pPr>
      <w:r>
        <w:separator/>
      </w:r>
    </w:p>
  </w:endnote>
  <w:endnote w:type="continuationSeparator" w:id="0">
    <w:p w:rsidR="00905829" w:rsidRDefault="0090582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829" w:rsidRDefault="00905829" w:rsidP="00EE1455">
      <w:pPr>
        <w:spacing w:after="0" w:line="240" w:lineRule="auto"/>
      </w:pPr>
      <w:r>
        <w:separator/>
      </w:r>
    </w:p>
  </w:footnote>
  <w:footnote w:type="continuationSeparator" w:id="0">
    <w:p w:rsidR="00905829" w:rsidRDefault="0090582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1A8D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CCC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33D31"/>
    <w:rsid w:val="00650023"/>
    <w:rsid w:val="006539B1"/>
    <w:rsid w:val="00655D4A"/>
    <w:rsid w:val="0065707F"/>
    <w:rsid w:val="006575FB"/>
    <w:rsid w:val="0066415C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2CBE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05829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4B9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30AD1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59A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B72F1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96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374</Words>
  <Characters>2135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2024-12-11T14:18:00Z</cp:lastPrinted>
  <dcterms:created xsi:type="dcterms:W3CDTF">2026-03-13T10:26:00Z</dcterms:created>
  <dcterms:modified xsi:type="dcterms:W3CDTF">2026-03-16T10:46:00Z</dcterms:modified>
</cp:coreProperties>
</file>