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A63" w:rsidRPr="000A220A" w:rsidRDefault="00825A63" w:rsidP="000A220A">
      <w:pPr>
        <w:ind w:right="-2"/>
        <w:jc w:val="center"/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35848834" r:id="rId8"/>
        </w:object>
      </w:r>
    </w:p>
    <w:p w:rsidR="00825A63" w:rsidRPr="000A220A" w:rsidRDefault="00825A63" w:rsidP="000A220A">
      <w:pPr>
        <w:ind w:right="-2"/>
        <w:jc w:val="center"/>
        <w:rPr>
          <w:rFonts w:ascii="Times New Roman" w:hAnsi="Times New Roman" w:cs="Times New Roman"/>
        </w:rPr>
      </w:pPr>
    </w:p>
    <w:p w:rsidR="00825A63" w:rsidRPr="00DC3DE0" w:rsidRDefault="00825A63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825A63" w:rsidRPr="00DC3DE0" w:rsidRDefault="00825A63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825A63" w:rsidRPr="00DC3DE0" w:rsidRDefault="00825A63" w:rsidP="000A220A">
      <w:pPr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825A63" w:rsidRPr="000A220A" w:rsidRDefault="00825A63" w:rsidP="000A220A">
      <w:pPr>
        <w:ind w:right="-2"/>
        <w:jc w:val="center"/>
        <w:rPr>
          <w:rFonts w:ascii="Times New Roman" w:hAnsi="Times New Roman" w:cs="Times New Roman"/>
          <w:b/>
        </w:rPr>
      </w:pPr>
    </w:p>
    <w:p w:rsidR="00825A63" w:rsidRDefault="00825A63" w:rsidP="000A220A">
      <w:pPr>
        <w:jc w:val="right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</w:p>
    <w:p w:rsidR="00825A63" w:rsidRPr="000A220A" w:rsidRDefault="00825A63" w:rsidP="000A220A">
      <w:pPr>
        <w:jc w:val="right"/>
        <w:rPr>
          <w:rFonts w:ascii="Times New Roman" w:hAnsi="Times New Roman" w:cs="Times New Roman"/>
          <w:b/>
        </w:rPr>
      </w:pPr>
    </w:p>
    <w:p w:rsidR="00825A63" w:rsidRPr="000A220A" w:rsidRDefault="00825A63" w:rsidP="000A220A">
      <w:pPr>
        <w:jc w:val="center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Р І Ш Е Н Н Я </w:t>
      </w:r>
    </w:p>
    <w:p w:rsidR="00825A63" w:rsidRPr="000A220A" w:rsidRDefault="00825A63" w:rsidP="000A220A">
      <w:pPr>
        <w:jc w:val="center"/>
        <w:rPr>
          <w:rFonts w:ascii="Times New Roman" w:hAnsi="Times New Roman" w:cs="Times New Roman"/>
        </w:rPr>
      </w:pPr>
    </w:p>
    <w:p w:rsidR="00825A63" w:rsidRPr="000A220A" w:rsidRDefault="00825A63" w:rsidP="000A220A">
      <w:pPr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18 березня </w:t>
      </w:r>
      <w:r w:rsidRPr="000A220A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0A220A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    </w:t>
      </w:r>
      <w:r w:rsidRPr="000A220A">
        <w:rPr>
          <w:rFonts w:ascii="Times New Roman" w:hAnsi="Times New Roman" w:cs="Times New Roman"/>
        </w:rPr>
        <w:t xml:space="preserve">         м. Кіцмань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5C7F43">
        <w:rPr>
          <w:rFonts w:ascii="Times New Roman" w:hAnsi="Times New Roman" w:cs="Times New Roman"/>
          <w:b/>
        </w:rPr>
        <w:t>№ 49/3</w:t>
      </w:r>
    </w:p>
    <w:p w:rsidR="00825A63" w:rsidRDefault="00825A63" w:rsidP="000A220A">
      <w:pPr>
        <w:rPr>
          <w:rFonts w:ascii="Times New Roman" w:hAnsi="Times New Roman" w:cs="Times New Roman"/>
          <w:b/>
        </w:rPr>
      </w:pPr>
    </w:p>
    <w:p w:rsidR="00825A63" w:rsidRDefault="00825A63" w:rsidP="000A220A">
      <w:pPr>
        <w:rPr>
          <w:rFonts w:ascii="Times New Roman" w:hAnsi="Times New Roman" w:cs="Times New Roman"/>
          <w:b/>
        </w:rPr>
      </w:pPr>
    </w:p>
    <w:p w:rsidR="00825A63" w:rsidRDefault="00825A63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>
        <w:rPr>
          <w:rFonts w:ascii="Times New Roman" w:hAnsi="Times New Roman"/>
          <w:b/>
          <w:szCs w:val="24"/>
        </w:rPr>
        <w:t xml:space="preserve">роботу комунального підприємства </w:t>
      </w:r>
    </w:p>
    <w:p w:rsidR="00825A63" w:rsidRDefault="00825A63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«Кіцманське ВУЖКГ»</w:t>
      </w:r>
    </w:p>
    <w:p w:rsidR="00825A63" w:rsidRDefault="00825A63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825A63" w:rsidRDefault="00825A63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825A63" w:rsidRPr="000A220A" w:rsidRDefault="00825A63" w:rsidP="00B20DA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Заслухавши звіт начальника КУ «Кіцманське ВУЖКГ» Ярослава ЯРЕМІЯ  «Про </w:t>
      </w:r>
      <w:r w:rsidRPr="00DC3DE0">
        <w:rPr>
          <w:rStyle w:val="Strong"/>
          <w:rFonts w:ascii="Times New Roman" w:hAnsi="Times New Roman"/>
          <w:b w:val="0"/>
        </w:rPr>
        <w:t>роботу Кіцманського виробничого управління житлово-комунального господарства за 202</w:t>
      </w:r>
      <w:r>
        <w:rPr>
          <w:rStyle w:val="Strong"/>
          <w:rFonts w:ascii="Times New Roman" w:hAnsi="Times New Roman"/>
          <w:b w:val="0"/>
        </w:rPr>
        <w:t>5</w:t>
      </w:r>
      <w:r w:rsidRPr="00DC3DE0">
        <w:rPr>
          <w:rStyle w:val="Strong"/>
          <w:rFonts w:ascii="Times New Roman" w:hAnsi="Times New Roman"/>
          <w:b w:val="0"/>
        </w:rPr>
        <w:t xml:space="preserve"> рік»,</w:t>
      </w:r>
      <w:r>
        <w:rPr>
          <w:rStyle w:val="Strong"/>
          <w:rFonts w:ascii="Times New Roman" w:hAnsi="Times New Roman"/>
          <w:i/>
        </w:rPr>
        <w:t xml:space="preserve"> </w:t>
      </w:r>
      <w:r w:rsidRPr="00DC3DE0">
        <w:rPr>
          <w:rStyle w:val="Strong"/>
          <w:rFonts w:ascii="Times New Roman" w:hAnsi="Times New Roman"/>
          <w:b w:val="0"/>
        </w:rPr>
        <w:t>к</w:t>
      </w:r>
      <w:r w:rsidRPr="000A220A">
        <w:rPr>
          <w:rFonts w:ascii="Times New Roman" w:hAnsi="Times New Roman" w:cs="Times New Roman"/>
        </w:rPr>
        <w:t>еруючись пунктом 3 статті 29 Закону України «Про місцеве самоврядування в Україні», відповідно до Плану роботи виконавчого комітету на І квартал 202</w:t>
      </w:r>
      <w:r>
        <w:rPr>
          <w:rFonts w:ascii="Times New Roman" w:hAnsi="Times New Roman" w:cs="Times New Roman"/>
        </w:rPr>
        <w:t>6</w:t>
      </w:r>
      <w:r w:rsidRPr="000A220A">
        <w:rPr>
          <w:rFonts w:ascii="Times New Roman" w:hAnsi="Times New Roman" w:cs="Times New Roman"/>
        </w:rPr>
        <w:t xml:space="preserve"> року, затвердженого рішенням виконавчого комітету від 1</w:t>
      </w:r>
      <w:r>
        <w:rPr>
          <w:rFonts w:ascii="Times New Roman" w:hAnsi="Times New Roman" w:cs="Times New Roman"/>
        </w:rPr>
        <w:t>9</w:t>
      </w:r>
      <w:r w:rsidRPr="000A220A">
        <w:rPr>
          <w:rFonts w:ascii="Times New Roman" w:hAnsi="Times New Roman" w:cs="Times New Roman"/>
        </w:rPr>
        <w:t>.12.202</w:t>
      </w:r>
      <w:r>
        <w:rPr>
          <w:rFonts w:ascii="Times New Roman" w:hAnsi="Times New Roman" w:cs="Times New Roman"/>
        </w:rPr>
        <w:t>5</w:t>
      </w:r>
      <w:r w:rsidRPr="000A220A">
        <w:rPr>
          <w:rFonts w:ascii="Times New Roman" w:hAnsi="Times New Roman" w:cs="Times New Roman"/>
        </w:rPr>
        <w:t xml:space="preserve"> року №</w:t>
      </w:r>
      <w:r>
        <w:rPr>
          <w:rFonts w:ascii="Times New Roman" w:hAnsi="Times New Roman" w:cs="Times New Roman"/>
        </w:rPr>
        <w:t xml:space="preserve"> 465</w:t>
      </w:r>
      <w:r w:rsidRPr="000A220A">
        <w:rPr>
          <w:rFonts w:ascii="Times New Roman" w:hAnsi="Times New Roman" w:cs="Times New Roman"/>
        </w:rPr>
        <w:t>/12, виконавчий комітет міської ради</w:t>
      </w:r>
    </w:p>
    <w:p w:rsidR="00825A63" w:rsidRPr="000A220A" w:rsidRDefault="00825A63" w:rsidP="00DC3DE0">
      <w:pPr>
        <w:jc w:val="both"/>
        <w:rPr>
          <w:rFonts w:ascii="Times New Roman" w:hAnsi="Times New Roman" w:cs="Times New Roman"/>
          <w:b/>
        </w:rPr>
      </w:pPr>
    </w:p>
    <w:p w:rsidR="00825A63" w:rsidRDefault="00825A63" w:rsidP="000A220A">
      <w:pPr>
        <w:jc w:val="both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>В И Р І Ш И В:</w:t>
      </w:r>
    </w:p>
    <w:p w:rsidR="00825A63" w:rsidRPr="000A220A" w:rsidRDefault="00825A63" w:rsidP="000A220A">
      <w:pPr>
        <w:jc w:val="both"/>
        <w:rPr>
          <w:rFonts w:ascii="Times New Roman" w:hAnsi="Times New Roman" w:cs="Times New Roman"/>
        </w:rPr>
      </w:pPr>
    </w:p>
    <w:p w:rsidR="00825A63" w:rsidRDefault="00825A63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Звіт начальника Кіцманське ВУЖКГ Ярослава ЯРЕМІЯ «Про </w:t>
      </w:r>
      <w:r w:rsidRPr="00DC3DE0">
        <w:rPr>
          <w:rStyle w:val="Strong"/>
          <w:b w:val="0"/>
        </w:rPr>
        <w:t>роботу Кіцманського виробничого управління житлово-комунального господарства  за 202</w:t>
      </w:r>
      <w:r>
        <w:rPr>
          <w:rStyle w:val="Strong"/>
          <w:b w:val="0"/>
        </w:rPr>
        <w:t>5</w:t>
      </w:r>
      <w:r w:rsidRPr="00DC3DE0">
        <w:rPr>
          <w:rStyle w:val="Strong"/>
          <w:b w:val="0"/>
        </w:rPr>
        <w:t xml:space="preserve"> рік»,</w:t>
      </w:r>
      <w:r>
        <w:rPr>
          <w:rStyle w:val="Strong"/>
          <w:i/>
        </w:rPr>
        <w:t xml:space="preserve"> </w:t>
      </w:r>
      <w:r>
        <w:t xml:space="preserve"> прийняти до відома (додається).</w:t>
      </w:r>
    </w:p>
    <w:p w:rsidR="00825A63" w:rsidRDefault="00825A63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>Комунальному підприємству «Кіцманське ВУЖКГ» (Ярослав ЯРЕМІЙ):</w:t>
      </w:r>
    </w:p>
    <w:p w:rsidR="00825A63" w:rsidRPr="004938B4" w:rsidRDefault="00825A63" w:rsidP="00B37DA9">
      <w:pPr>
        <w:jc w:val="both"/>
        <w:rPr>
          <w:rFonts w:ascii="Times New Roman" w:hAnsi="Times New Roman" w:cs="Times New Roman"/>
        </w:rPr>
      </w:pPr>
      <w:r>
        <w:t xml:space="preserve">         </w:t>
      </w:r>
      <w:r>
        <w:rPr>
          <w:rFonts w:ascii="Times New Roman" w:hAnsi="Times New Roman" w:cs="Times New Roman"/>
        </w:rPr>
        <w:t xml:space="preserve"> 2.1. вжити заходів щодо зменшення втрат води в мережах, виявлення несанкціонованих підключень та </w:t>
      </w:r>
      <w:r w:rsidRPr="004938B4">
        <w:rPr>
          <w:rFonts w:ascii="Times New Roman" w:hAnsi="Times New Roman" w:cs="Times New Roman"/>
        </w:rPr>
        <w:t>раціональн</w:t>
      </w:r>
      <w:r>
        <w:rPr>
          <w:rFonts w:ascii="Times New Roman" w:hAnsi="Times New Roman" w:cs="Times New Roman"/>
        </w:rPr>
        <w:t xml:space="preserve">ого використання </w:t>
      </w:r>
      <w:r w:rsidRPr="004938B4">
        <w:rPr>
          <w:rFonts w:ascii="Times New Roman" w:hAnsi="Times New Roman" w:cs="Times New Roman"/>
        </w:rPr>
        <w:t>питної води;</w:t>
      </w:r>
    </w:p>
    <w:p w:rsidR="00825A63" w:rsidRPr="004938B4" w:rsidRDefault="00825A63" w:rsidP="00B3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2.2. </w:t>
      </w:r>
      <w:r w:rsidRPr="004938B4">
        <w:rPr>
          <w:rFonts w:ascii="Times New Roman" w:hAnsi="Times New Roman" w:cs="Times New Roman"/>
        </w:rPr>
        <w:t xml:space="preserve">спільно зі старостами старостинських округів активізувати роботу </w:t>
      </w:r>
      <w:r>
        <w:rPr>
          <w:rFonts w:ascii="Times New Roman" w:hAnsi="Times New Roman" w:cs="Times New Roman"/>
        </w:rPr>
        <w:t>по укладанню д</w:t>
      </w:r>
      <w:r w:rsidRPr="004938B4">
        <w:rPr>
          <w:rFonts w:ascii="Times New Roman" w:hAnsi="Times New Roman" w:cs="Times New Roman"/>
        </w:rPr>
        <w:t xml:space="preserve">оговорів із  населенням </w:t>
      </w:r>
      <w:r>
        <w:rPr>
          <w:rFonts w:ascii="Times New Roman" w:hAnsi="Times New Roman" w:cs="Times New Roman"/>
        </w:rPr>
        <w:t xml:space="preserve">та юридичними установами </w:t>
      </w:r>
      <w:r w:rsidRPr="004938B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поводження з відходами</w:t>
      </w:r>
      <w:r w:rsidRPr="004938B4">
        <w:rPr>
          <w:rFonts w:ascii="Times New Roman" w:hAnsi="Times New Roman" w:cs="Times New Roman"/>
        </w:rPr>
        <w:t>;</w:t>
      </w:r>
    </w:p>
    <w:p w:rsidR="00825A63" w:rsidRPr="004938B4" w:rsidRDefault="00825A63" w:rsidP="00822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2.3. </w:t>
      </w:r>
      <w:r w:rsidRPr="004938B4">
        <w:rPr>
          <w:rFonts w:ascii="Times New Roman" w:hAnsi="Times New Roman" w:cs="Times New Roman"/>
        </w:rPr>
        <w:t>проводити системну роботу щодо оптимізації витрат, покращення платоспроможності та підвищення рівня рентабельності підприємства;</w:t>
      </w:r>
    </w:p>
    <w:p w:rsidR="00825A63" w:rsidRPr="004938B4" w:rsidRDefault="00825A63" w:rsidP="00C37AE4">
      <w:pPr>
        <w:jc w:val="both"/>
        <w:rPr>
          <w:rFonts w:ascii="Times New Roman" w:hAnsi="Times New Roman" w:cs="Times New Roman"/>
        </w:rPr>
      </w:pPr>
      <w:r w:rsidRPr="004938B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 w:rsidRPr="004938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2.4. </w:t>
      </w:r>
      <w:r w:rsidRPr="004938B4">
        <w:rPr>
          <w:rFonts w:ascii="Times New Roman" w:hAnsi="Times New Roman" w:cs="Times New Roman"/>
        </w:rPr>
        <w:t>не допускати виникнення заборгованості по податках та інших обов’язкових  платежах до бюджету;</w:t>
      </w:r>
    </w:p>
    <w:p w:rsidR="00825A63" w:rsidRPr="00503265" w:rsidRDefault="00825A63" w:rsidP="00503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2.5</w:t>
      </w:r>
      <w:r w:rsidRPr="0050326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503265">
        <w:rPr>
          <w:rFonts w:ascii="Times New Roman" w:hAnsi="Times New Roman" w:cs="Times New Roman"/>
        </w:rPr>
        <w:t xml:space="preserve">систематично </w:t>
      </w:r>
      <w:r>
        <w:rPr>
          <w:rFonts w:ascii="Times New Roman" w:hAnsi="Times New Roman" w:cs="Times New Roman"/>
        </w:rPr>
        <w:t>здійснювати роботи по утриманню місць видалення відходів на території населених пунктів громади</w:t>
      </w:r>
      <w:r w:rsidRPr="00503265">
        <w:rPr>
          <w:rFonts w:ascii="Times New Roman" w:hAnsi="Times New Roman" w:cs="Times New Roman"/>
        </w:rPr>
        <w:t>, не допускати захаращення та засипання під'їзних шляхів до місць складування відходів.</w:t>
      </w:r>
    </w:p>
    <w:p w:rsidR="00825A63" w:rsidRPr="002F6486" w:rsidRDefault="00825A63" w:rsidP="00B20DA7">
      <w:pPr>
        <w:pStyle w:val="14"/>
        <w:numPr>
          <w:ilvl w:val="0"/>
          <w:numId w:val="14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825A63" w:rsidRDefault="00825A63" w:rsidP="00B20DA7">
      <w:pPr>
        <w:rPr>
          <w:rFonts w:ascii="Times New Roman" w:hAnsi="Times New Roman" w:cs="Times New Roman"/>
          <w:b/>
        </w:rPr>
      </w:pPr>
    </w:p>
    <w:p w:rsidR="00825A63" w:rsidRDefault="00825A63" w:rsidP="00B20DA7">
      <w:pPr>
        <w:rPr>
          <w:rFonts w:ascii="Times New Roman" w:hAnsi="Times New Roman" w:cs="Times New Roman"/>
          <w:b/>
        </w:rPr>
      </w:pPr>
    </w:p>
    <w:p w:rsidR="00825A63" w:rsidRPr="00B20DA7" w:rsidRDefault="00825A63" w:rsidP="00B20DA7">
      <w:pPr>
        <w:rPr>
          <w:rFonts w:ascii="Times New Roman" w:hAnsi="Times New Roman" w:cs="Times New Roman"/>
          <w:b/>
        </w:rPr>
      </w:pPr>
    </w:p>
    <w:p w:rsidR="00825A63" w:rsidRPr="00B20DA7" w:rsidRDefault="00825A63" w:rsidP="00B20DA7">
      <w:pPr>
        <w:rPr>
          <w:rFonts w:ascii="Times New Roman" w:hAnsi="Times New Roman" w:cs="Times New Roman"/>
          <w:b/>
        </w:rPr>
      </w:pPr>
      <w:r w:rsidRPr="00B20DA7">
        <w:rPr>
          <w:rFonts w:ascii="Times New Roman" w:hAnsi="Times New Roman" w:cs="Times New Roman"/>
          <w:b/>
        </w:rPr>
        <w:t xml:space="preserve">Секретар міської ради </w:t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  <w:t xml:space="preserve">      Іван СЕМЕНЮК</w:t>
      </w:r>
    </w:p>
    <w:sectPr w:rsidR="00825A63" w:rsidRPr="00B20DA7" w:rsidSect="00F26611">
      <w:headerReference w:type="default" r:id="rId9"/>
      <w:type w:val="continuous"/>
      <w:pgSz w:w="11905" w:h="16837"/>
      <w:pgMar w:top="567" w:right="567" w:bottom="1134" w:left="1810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A63" w:rsidRDefault="00825A63">
      <w:r>
        <w:separator/>
      </w:r>
    </w:p>
  </w:endnote>
  <w:endnote w:type="continuationSeparator" w:id="0">
    <w:p w:rsidR="00825A63" w:rsidRDefault="00825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A63" w:rsidRDefault="00825A63"/>
  </w:footnote>
  <w:footnote w:type="continuationSeparator" w:id="0">
    <w:p w:rsidR="00825A63" w:rsidRDefault="00825A6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5A63" w:rsidRDefault="00825A63">
    <w:pPr>
      <w:pStyle w:val="Header"/>
      <w:jc w:val="center"/>
    </w:pPr>
  </w:p>
  <w:p w:rsidR="00825A63" w:rsidRDefault="00825A6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8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9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10"/>
  </w:num>
  <w:num w:numId="5">
    <w:abstractNumId w:val="11"/>
  </w:num>
  <w:num w:numId="6">
    <w:abstractNumId w:val="1"/>
  </w:num>
  <w:num w:numId="7">
    <w:abstractNumId w:val="12"/>
  </w:num>
  <w:num w:numId="8">
    <w:abstractNumId w:val="7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4"/>
  </w:num>
  <w:num w:numId="13">
    <w:abstractNumId w:val="14"/>
  </w:num>
  <w:num w:numId="14">
    <w:abstractNumId w:val="15"/>
  </w:num>
  <w:num w:numId="15">
    <w:abstractNumId w:val="6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113D3"/>
    <w:rsid w:val="000132BD"/>
    <w:rsid w:val="00014C46"/>
    <w:rsid w:val="00027E38"/>
    <w:rsid w:val="000607DE"/>
    <w:rsid w:val="00071FC9"/>
    <w:rsid w:val="00077D5B"/>
    <w:rsid w:val="000A220A"/>
    <w:rsid w:val="000E240B"/>
    <w:rsid w:val="0010716B"/>
    <w:rsid w:val="001106EA"/>
    <w:rsid w:val="0012380A"/>
    <w:rsid w:val="001538E3"/>
    <w:rsid w:val="001956F2"/>
    <w:rsid w:val="00197A62"/>
    <w:rsid w:val="001D0E17"/>
    <w:rsid w:val="001E74CC"/>
    <w:rsid w:val="002030DA"/>
    <w:rsid w:val="00224B9D"/>
    <w:rsid w:val="00230108"/>
    <w:rsid w:val="00242E9D"/>
    <w:rsid w:val="00251B9A"/>
    <w:rsid w:val="00287B97"/>
    <w:rsid w:val="00291DA7"/>
    <w:rsid w:val="002C552D"/>
    <w:rsid w:val="002D7858"/>
    <w:rsid w:val="002E5771"/>
    <w:rsid w:val="002F6486"/>
    <w:rsid w:val="00322124"/>
    <w:rsid w:val="003323F1"/>
    <w:rsid w:val="00351513"/>
    <w:rsid w:val="00352890"/>
    <w:rsid w:val="00382AE1"/>
    <w:rsid w:val="003904D5"/>
    <w:rsid w:val="003B3D9A"/>
    <w:rsid w:val="003D6972"/>
    <w:rsid w:val="003E60DD"/>
    <w:rsid w:val="00402B16"/>
    <w:rsid w:val="0040319F"/>
    <w:rsid w:val="0041084A"/>
    <w:rsid w:val="00435BB6"/>
    <w:rsid w:val="00440B46"/>
    <w:rsid w:val="00443CF2"/>
    <w:rsid w:val="00456D05"/>
    <w:rsid w:val="00462EE3"/>
    <w:rsid w:val="0046466C"/>
    <w:rsid w:val="00466A3C"/>
    <w:rsid w:val="00483A07"/>
    <w:rsid w:val="004938B4"/>
    <w:rsid w:val="004B3A88"/>
    <w:rsid w:val="004D1804"/>
    <w:rsid w:val="004E560C"/>
    <w:rsid w:val="004E7155"/>
    <w:rsid w:val="004F25BB"/>
    <w:rsid w:val="00500C33"/>
    <w:rsid w:val="00503265"/>
    <w:rsid w:val="00504CCF"/>
    <w:rsid w:val="00506994"/>
    <w:rsid w:val="00507821"/>
    <w:rsid w:val="00512A90"/>
    <w:rsid w:val="005173DB"/>
    <w:rsid w:val="00550954"/>
    <w:rsid w:val="00553DA8"/>
    <w:rsid w:val="0058628E"/>
    <w:rsid w:val="005A1DFA"/>
    <w:rsid w:val="005A5C41"/>
    <w:rsid w:val="005C7F43"/>
    <w:rsid w:val="005E63A2"/>
    <w:rsid w:val="005F7A2F"/>
    <w:rsid w:val="006072A4"/>
    <w:rsid w:val="006301A9"/>
    <w:rsid w:val="006507DE"/>
    <w:rsid w:val="00695C71"/>
    <w:rsid w:val="006B31DF"/>
    <w:rsid w:val="006C64D5"/>
    <w:rsid w:val="006C78B9"/>
    <w:rsid w:val="006D3D36"/>
    <w:rsid w:val="00701FD1"/>
    <w:rsid w:val="00717BB7"/>
    <w:rsid w:val="00725BF7"/>
    <w:rsid w:val="007261BB"/>
    <w:rsid w:val="00733047"/>
    <w:rsid w:val="00746514"/>
    <w:rsid w:val="00747FA3"/>
    <w:rsid w:val="00764D7B"/>
    <w:rsid w:val="0077051C"/>
    <w:rsid w:val="00785DEC"/>
    <w:rsid w:val="007B7B0F"/>
    <w:rsid w:val="007C4460"/>
    <w:rsid w:val="007C75D1"/>
    <w:rsid w:val="007E2ECF"/>
    <w:rsid w:val="00822CE7"/>
    <w:rsid w:val="008234B0"/>
    <w:rsid w:val="00823FE1"/>
    <w:rsid w:val="00825A63"/>
    <w:rsid w:val="00834717"/>
    <w:rsid w:val="00844661"/>
    <w:rsid w:val="00851905"/>
    <w:rsid w:val="00857DF6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0FE8"/>
    <w:rsid w:val="0091748A"/>
    <w:rsid w:val="00922C6D"/>
    <w:rsid w:val="00954EE9"/>
    <w:rsid w:val="0095657D"/>
    <w:rsid w:val="0097558A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B1363"/>
    <w:rsid w:val="00AE05C3"/>
    <w:rsid w:val="00AE21AD"/>
    <w:rsid w:val="00AF03B8"/>
    <w:rsid w:val="00B11D03"/>
    <w:rsid w:val="00B13E15"/>
    <w:rsid w:val="00B13EF9"/>
    <w:rsid w:val="00B20DA7"/>
    <w:rsid w:val="00B2148B"/>
    <w:rsid w:val="00B37DA9"/>
    <w:rsid w:val="00B638C1"/>
    <w:rsid w:val="00B76AEF"/>
    <w:rsid w:val="00B8413C"/>
    <w:rsid w:val="00B8522F"/>
    <w:rsid w:val="00B94F62"/>
    <w:rsid w:val="00BB77F8"/>
    <w:rsid w:val="00BC1558"/>
    <w:rsid w:val="00BC6585"/>
    <w:rsid w:val="00BF5B70"/>
    <w:rsid w:val="00C03309"/>
    <w:rsid w:val="00C0727C"/>
    <w:rsid w:val="00C15010"/>
    <w:rsid w:val="00C37AE4"/>
    <w:rsid w:val="00C41266"/>
    <w:rsid w:val="00C434A1"/>
    <w:rsid w:val="00C4406D"/>
    <w:rsid w:val="00C803B2"/>
    <w:rsid w:val="00C8769F"/>
    <w:rsid w:val="00C877E7"/>
    <w:rsid w:val="00C94D21"/>
    <w:rsid w:val="00CA5EC5"/>
    <w:rsid w:val="00D114EA"/>
    <w:rsid w:val="00D17423"/>
    <w:rsid w:val="00D50FBA"/>
    <w:rsid w:val="00D53E6A"/>
    <w:rsid w:val="00D7263D"/>
    <w:rsid w:val="00DB0002"/>
    <w:rsid w:val="00DB3C65"/>
    <w:rsid w:val="00DC3DE0"/>
    <w:rsid w:val="00DE314D"/>
    <w:rsid w:val="00DF3D19"/>
    <w:rsid w:val="00E06481"/>
    <w:rsid w:val="00E24FB9"/>
    <w:rsid w:val="00E47530"/>
    <w:rsid w:val="00E53A93"/>
    <w:rsid w:val="00E54856"/>
    <w:rsid w:val="00E5718A"/>
    <w:rsid w:val="00ED0528"/>
    <w:rsid w:val="00F11C02"/>
    <w:rsid w:val="00F15E3D"/>
    <w:rsid w:val="00F177C2"/>
    <w:rsid w:val="00F24212"/>
    <w:rsid w:val="00F26611"/>
    <w:rsid w:val="00F54CD6"/>
    <w:rsid w:val="00F92936"/>
    <w:rsid w:val="00FE3CEF"/>
    <w:rsid w:val="00FF4BFE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Footer">
    <w:name w:val="footer"/>
    <w:basedOn w:val="Normal"/>
    <w:link w:val="FooterChar"/>
    <w:uiPriority w:val="99"/>
    <w:rsid w:val="00701FD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01FD1"/>
    <w:rPr>
      <w:rFonts w:cs="Times New Roman"/>
      <w:color w:val="000000"/>
    </w:rPr>
  </w:style>
  <w:style w:type="paragraph" w:customStyle="1" w:styleId="14">
    <w:name w:val="Обычный1"/>
    <w:uiPriority w:val="99"/>
    <w:rsid w:val="00701FD1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701FD1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701FD1"/>
    <w:pPr>
      <w:jc w:val="center"/>
    </w:pPr>
    <w:rPr>
      <w:b/>
      <w:sz w:val="26"/>
    </w:rPr>
  </w:style>
  <w:style w:type="character" w:customStyle="1" w:styleId="NoSpacingChar">
    <w:name w:val="No Spacing Char"/>
    <w:link w:val="NoSpacing"/>
    <w:uiPriority w:val="99"/>
    <w:locked/>
    <w:rsid w:val="00701FD1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2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316</Words>
  <Characters>1805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4</cp:revision>
  <cp:lastPrinted>2024-06-11T06:43:00Z</cp:lastPrinted>
  <dcterms:created xsi:type="dcterms:W3CDTF">2026-03-12T09:38:00Z</dcterms:created>
  <dcterms:modified xsi:type="dcterms:W3CDTF">2026-03-24T07:14:00Z</dcterms:modified>
</cp:coreProperties>
</file>