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D61" w:rsidRDefault="00BB1D61" w:rsidP="00757CFB">
      <w:pPr>
        <w:ind w:right="-2"/>
        <w:jc w:val="center"/>
        <w:rPr>
          <w:color w:val="000000"/>
          <w:lang w:val="uk-UA"/>
        </w:rPr>
      </w:pPr>
      <w:r w:rsidRPr="007A380A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5848760" r:id="rId6"/>
        </w:object>
      </w:r>
    </w:p>
    <w:p w:rsidR="00BB1D61" w:rsidRPr="00A3670B" w:rsidRDefault="00BB1D61" w:rsidP="00A3670B">
      <w:pPr>
        <w:ind w:right="-2"/>
        <w:jc w:val="center"/>
        <w:rPr>
          <w:color w:val="000000"/>
          <w:lang w:val="uk-UA"/>
        </w:rPr>
      </w:pPr>
    </w:p>
    <w:p w:rsidR="00BB1D61" w:rsidRDefault="00BB1D61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BB1D61" w:rsidRDefault="00BB1D61" w:rsidP="00757CFB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BB1D61" w:rsidRDefault="00BB1D61" w:rsidP="00757CFB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BB1D61" w:rsidRDefault="00BB1D61" w:rsidP="00757CFB">
      <w:pPr>
        <w:ind w:right="-2"/>
        <w:jc w:val="center"/>
        <w:rPr>
          <w:b/>
          <w:color w:val="000000"/>
        </w:rPr>
      </w:pPr>
    </w:p>
    <w:p w:rsidR="00BB1D61" w:rsidRPr="00A3670B" w:rsidRDefault="00BB1D61" w:rsidP="00757CFB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BB1D61" w:rsidRPr="00A3670B" w:rsidRDefault="00BB1D61" w:rsidP="00757CFB">
      <w:pPr>
        <w:jc w:val="center"/>
        <w:rPr>
          <w:b/>
          <w:color w:val="000000"/>
          <w:sz w:val="24"/>
          <w:szCs w:val="24"/>
        </w:rPr>
      </w:pPr>
      <w:r w:rsidRPr="00A3670B">
        <w:rPr>
          <w:b/>
          <w:color w:val="000000"/>
          <w:sz w:val="24"/>
          <w:szCs w:val="24"/>
        </w:rPr>
        <w:t xml:space="preserve">Р І Ш Е Н Н Я </w:t>
      </w:r>
    </w:p>
    <w:p w:rsidR="00BB1D61" w:rsidRPr="00A3670B" w:rsidRDefault="00BB1D61" w:rsidP="00757CFB">
      <w:pPr>
        <w:jc w:val="center"/>
        <w:rPr>
          <w:color w:val="000000"/>
          <w:sz w:val="24"/>
          <w:szCs w:val="24"/>
        </w:rPr>
      </w:pPr>
    </w:p>
    <w:p w:rsidR="00BB1D61" w:rsidRPr="00921CB6" w:rsidRDefault="00BB1D61" w:rsidP="00757CFB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 18 березня </w:t>
      </w:r>
      <w:r w:rsidRPr="00A3670B">
        <w:rPr>
          <w:color w:val="000000"/>
          <w:sz w:val="24"/>
          <w:szCs w:val="24"/>
        </w:rPr>
        <w:t>202</w:t>
      </w:r>
      <w:r w:rsidRPr="00A3670B">
        <w:rPr>
          <w:color w:val="000000"/>
          <w:sz w:val="24"/>
          <w:szCs w:val="24"/>
          <w:lang w:val="uk-UA"/>
        </w:rPr>
        <w:t>6</w:t>
      </w:r>
      <w:r w:rsidRPr="00A3670B">
        <w:rPr>
          <w:color w:val="000000"/>
          <w:sz w:val="24"/>
          <w:szCs w:val="24"/>
        </w:rPr>
        <w:t xml:space="preserve">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A3670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</w:t>
      </w:r>
      <w:r w:rsidRPr="00A3670B">
        <w:rPr>
          <w:color w:val="000000"/>
          <w:sz w:val="24"/>
          <w:szCs w:val="24"/>
        </w:rPr>
        <w:t xml:space="preserve">     м. Кіцмань 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</w:t>
      </w:r>
      <w:r>
        <w:rPr>
          <w:color w:val="000000"/>
          <w:sz w:val="24"/>
          <w:szCs w:val="24"/>
        </w:rPr>
        <w:t xml:space="preserve">   </w:t>
      </w:r>
      <w:r w:rsidRPr="00921CB6">
        <w:rPr>
          <w:b/>
          <w:color w:val="000000"/>
          <w:sz w:val="24"/>
          <w:szCs w:val="24"/>
        </w:rPr>
        <w:t xml:space="preserve">№ </w:t>
      </w:r>
      <w:r w:rsidRPr="00921CB6">
        <w:rPr>
          <w:b/>
          <w:color w:val="000000"/>
          <w:sz w:val="24"/>
          <w:szCs w:val="24"/>
          <w:lang w:val="uk-UA"/>
        </w:rPr>
        <w:t>48/3</w:t>
      </w:r>
    </w:p>
    <w:p w:rsidR="00BB1D61" w:rsidRDefault="00BB1D61" w:rsidP="00757CFB">
      <w:pPr>
        <w:rPr>
          <w:b/>
          <w:color w:val="000000"/>
        </w:rPr>
      </w:pPr>
    </w:p>
    <w:p w:rsidR="00BB1D61" w:rsidRPr="00AF7A5E" w:rsidRDefault="00BB1D61" w:rsidP="00F36D1C">
      <w:pPr>
        <w:pStyle w:val="NoSpacing"/>
        <w:tabs>
          <w:tab w:val="left" w:pos="2268"/>
        </w:tabs>
        <w:ind w:right="5287"/>
        <w:rPr>
          <w:b/>
          <w:sz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 xml:space="preserve">Про заходи з благоустрою та санітарної очистки </w:t>
      </w:r>
      <w:r>
        <w:rPr>
          <w:b/>
          <w:color w:val="000000"/>
          <w:sz w:val="24"/>
          <w:szCs w:val="24"/>
          <w:lang w:val="uk-UA"/>
        </w:rPr>
        <w:t>на території населених пунктів Кіцманської міської територіальної громади</w:t>
      </w:r>
    </w:p>
    <w:p w:rsidR="00BB1D61" w:rsidRPr="00AF7A5E" w:rsidRDefault="00BB1D61" w:rsidP="009026A9">
      <w:pPr>
        <w:pStyle w:val="NoSpacing"/>
        <w:rPr>
          <w:b/>
          <w:sz w:val="24"/>
          <w:lang w:val="uk-UA"/>
        </w:rPr>
      </w:pPr>
    </w:p>
    <w:p w:rsidR="00BB1D61" w:rsidRPr="00AF7A5E" w:rsidRDefault="00BB1D61" w:rsidP="009026A9">
      <w:pPr>
        <w:rPr>
          <w:b/>
          <w:sz w:val="24"/>
          <w:szCs w:val="24"/>
          <w:lang w:val="uk-UA"/>
        </w:rPr>
      </w:pPr>
    </w:p>
    <w:p w:rsidR="00BB1D61" w:rsidRDefault="00BB1D61" w:rsidP="009026A9">
      <w:pPr>
        <w:ind w:firstLine="708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Керуючись статтями 5, 10, 20, 40 Закону України «Про благоустрій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статтею 29 Закону України «</w:t>
      </w:r>
      <w:r w:rsidRPr="00757CFB">
        <w:rPr>
          <w:sz w:val="24"/>
          <w:szCs w:val="24"/>
          <w:lang w:val="uk-UA"/>
        </w:rPr>
        <w:t>П</w:t>
      </w:r>
      <w:r w:rsidRPr="00757CFB">
        <w:rPr>
          <w:bCs/>
          <w:color w:val="333333"/>
          <w:sz w:val="24"/>
          <w:szCs w:val="24"/>
          <w:shd w:val="clear" w:color="auto" w:fill="FFFFFF"/>
          <w:lang w:val="uk-UA"/>
        </w:rPr>
        <w:t>ро систему громадського здоров’я</w:t>
      </w:r>
      <w:r>
        <w:rPr>
          <w:bCs/>
          <w:color w:val="333333"/>
          <w:sz w:val="24"/>
          <w:szCs w:val="24"/>
          <w:shd w:val="clear" w:color="auto" w:fill="FFFFFF"/>
          <w:lang w:val="uk-UA"/>
        </w:rPr>
        <w:t>»</w:t>
      </w:r>
      <w:r w:rsidRPr="00D8311F">
        <w:rPr>
          <w:sz w:val="24"/>
          <w:lang w:val="uk-UA"/>
        </w:rPr>
        <w:t xml:space="preserve">, </w:t>
      </w:r>
      <w:r>
        <w:rPr>
          <w:sz w:val="24"/>
          <w:lang w:val="uk-UA"/>
        </w:rPr>
        <w:t xml:space="preserve">статтею </w:t>
      </w:r>
      <w:r>
        <w:rPr>
          <w:sz w:val="24"/>
          <w:szCs w:val="24"/>
          <w:lang w:val="uk-UA"/>
        </w:rPr>
        <w:t xml:space="preserve">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 xml:space="preserve">сцеве самоврядування в Україні», на виконання розпорядження Кабінету Міністрів України від 31.03.2010 №777-р «Деякі питання проведення щорічної акції «За чисте довкілля» та Дня благоустрою територій населених пунктів», з метою наведення належного санітарного стану на території населених пунктів Кіцманської міської територіальної громади та забезпечення  належного санітарного стану  громади,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</w:t>
      </w:r>
    </w:p>
    <w:p w:rsidR="00BB1D61" w:rsidRDefault="00BB1D61" w:rsidP="009026A9">
      <w:pPr>
        <w:ind w:left="660"/>
        <w:rPr>
          <w:b/>
          <w:sz w:val="24"/>
          <w:szCs w:val="24"/>
          <w:lang w:val="uk-UA"/>
        </w:rPr>
      </w:pPr>
    </w:p>
    <w:p w:rsidR="00BB1D61" w:rsidRDefault="00BB1D61" w:rsidP="008954C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BB1D61" w:rsidRDefault="00BB1D61" w:rsidP="00C76F47">
      <w:pPr>
        <w:ind w:left="660"/>
        <w:rPr>
          <w:b/>
          <w:sz w:val="24"/>
          <w:szCs w:val="24"/>
          <w:lang w:val="uk-UA"/>
        </w:rPr>
      </w:pPr>
    </w:p>
    <w:p w:rsidR="00BB1D61" w:rsidRDefault="00BB1D61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Провести весняний </w:t>
      </w:r>
      <w:r w:rsidRPr="00733F2B">
        <w:rPr>
          <w:sz w:val="24"/>
          <w:szCs w:val="24"/>
          <w:lang w:val="uk-UA"/>
        </w:rPr>
        <w:t xml:space="preserve"> – </w:t>
      </w:r>
      <w:r w:rsidRPr="001871CB">
        <w:rPr>
          <w:sz w:val="24"/>
          <w:szCs w:val="24"/>
          <w:lang w:val="uk-UA"/>
        </w:rPr>
        <w:t xml:space="preserve">з </w:t>
      </w:r>
      <w:r>
        <w:rPr>
          <w:sz w:val="24"/>
          <w:szCs w:val="24"/>
          <w:lang w:val="uk-UA"/>
        </w:rPr>
        <w:t>18</w:t>
      </w:r>
      <w:r w:rsidRPr="001871CB">
        <w:rPr>
          <w:sz w:val="24"/>
          <w:szCs w:val="24"/>
          <w:lang w:val="uk-UA"/>
        </w:rPr>
        <w:t xml:space="preserve"> березня до </w:t>
      </w:r>
      <w:r>
        <w:rPr>
          <w:sz w:val="24"/>
          <w:szCs w:val="24"/>
          <w:lang w:val="uk-UA"/>
        </w:rPr>
        <w:t>18</w:t>
      </w:r>
      <w:r w:rsidRPr="001871CB">
        <w:rPr>
          <w:sz w:val="24"/>
          <w:szCs w:val="24"/>
          <w:lang w:val="uk-UA"/>
        </w:rPr>
        <w:t xml:space="preserve"> квітня</w:t>
      </w:r>
      <w:r w:rsidRPr="00733F2B">
        <w:rPr>
          <w:sz w:val="24"/>
          <w:szCs w:val="24"/>
          <w:lang w:val="uk-UA"/>
        </w:rPr>
        <w:t xml:space="preserve"> та осінн</w:t>
      </w:r>
      <w:r>
        <w:rPr>
          <w:sz w:val="24"/>
          <w:szCs w:val="24"/>
          <w:lang w:val="uk-UA"/>
        </w:rPr>
        <w:t>ій</w:t>
      </w:r>
      <w:r w:rsidRPr="00733F2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– з 1 жовтня до                 1 листопада 2026</w:t>
      </w:r>
      <w:r w:rsidRPr="00733F2B">
        <w:rPr>
          <w:sz w:val="24"/>
          <w:szCs w:val="24"/>
          <w:lang w:val="uk-UA"/>
        </w:rPr>
        <w:t xml:space="preserve"> року місячник</w:t>
      </w:r>
      <w:r>
        <w:rPr>
          <w:sz w:val="24"/>
          <w:szCs w:val="24"/>
          <w:lang w:val="uk-UA"/>
        </w:rPr>
        <w:t>и</w:t>
      </w:r>
      <w:r w:rsidRPr="00733F2B">
        <w:rPr>
          <w:sz w:val="24"/>
          <w:szCs w:val="24"/>
          <w:lang w:val="uk-UA"/>
        </w:rPr>
        <w:t xml:space="preserve"> санітарної очистки та благоустрою населен</w:t>
      </w:r>
      <w:r>
        <w:rPr>
          <w:sz w:val="24"/>
          <w:szCs w:val="24"/>
          <w:lang w:val="uk-UA"/>
        </w:rPr>
        <w:t>их пунктів Кіцманської  міської територіальної громади, а також 18</w:t>
      </w:r>
      <w:r w:rsidRPr="009F5BF1">
        <w:rPr>
          <w:sz w:val="24"/>
          <w:szCs w:val="24"/>
          <w:lang w:val="uk-UA"/>
        </w:rPr>
        <w:t>.04.202</w:t>
      </w:r>
      <w:r>
        <w:rPr>
          <w:sz w:val="24"/>
          <w:szCs w:val="24"/>
          <w:lang w:val="uk-UA"/>
        </w:rPr>
        <w:t>6</w:t>
      </w:r>
      <w:r w:rsidRPr="00733F2B">
        <w:rPr>
          <w:sz w:val="24"/>
          <w:szCs w:val="24"/>
          <w:lang w:val="uk-UA"/>
        </w:rPr>
        <w:t xml:space="preserve"> взяти участь у проведені Всеукраїнської акції – «День довкілля». </w:t>
      </w:r>
    </w:p>
    <w:p w:rsidR="00BB1D61" w:rsidRPr="00B17508" w:rsidRDefault="00BB1D61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Затвердити заходи </w:t>
      </w:r>
      <w:r w:rsidRPr="007F6E95">
        <w:rPr>
          <w:color w:val="000000"/>
          <w:sz w:val="24"/>
          <w:szCs w:val="24"/>
          <w:lang w:val="uk-UA"/>
        </w:rPr>
        <w:t xml:space="preserve">з благоустрою та санітарної очистки на території </w:t>
      </w:r>
      <w:r>
        <w:rPr>
          <w:color w:val="000000"/>
          <w:sz w:val="24"/>
          <w:szCs w:val="24"/>
          <w:lang w:val="uk-UA"/>
        </w:rPr>
        <w:t xml:space="preserve">                        населених пунктів Кіцманської міської територіальної громади, що додаються (Додаток 1).</w:t>
      </w:r>
    </w:p>
    <w:p w:rsidR="00BB1D61" w:rsidRDefault="00BB1D61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робіт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BB1D61" w:rsidRDefault="00BB1D61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 хід виконання цього рішення заслухати на засіданні виконавчого комітету міської ради у травні 2026 року.</w:t>
      </w:r>
    </w:p>
    <w:p w:rsidR="00BB1D61" w:rsidRPr="005F4887" w:rsidRDefault="00BB1D61" w:rsidP="005A648A">
      <w:pPr>
        <w:pStyle w:val="ListParagraph"/>
        <w:numPr>
          <w:ilvl w:val="0"/>
          <w:numId w:val="3"/>
        </w:numPr>
        <w:ind w:left="0" w:firstLine="705"/>
        <w:jc w:val="both"/>
        <w:rPr>
          <w:sz w:val="22"/>
          <w:szCs w:val="24"/>
          <w:lang w:val="uk-UA"/>
        </w:rPr>
      </w:pPr>
      <w:r w:rsidRPr="005F4887">
        <w:rPr>
          <w:sz w:val="24"/>
          <w:lang w:val="uk-UA"/>
        </w:rPr>
        <w:t xml:space="preserve">Контроль за виконанням даного рішення покласти на </w:t>
      </w:r>
      <w:r>
        <w:rPr>
          <w:sz w:val="24"/>
          <w:lang w:val="uk-UA"/>
        </w:rPr>
        <w:t>першого заступника міського голови з питань діяльності виконавчих органів Олександра МАРУСЯКА</w:t>
      </w:r>
      <w:r w:rsidRPr="005F4887">
        <w:rPr>
          <w:sz w:val="22"/>
          <w:szCs w:val="24"/>
          <w:lang w:val="uk-UA"/>
        </w:rPr>
        <w:t>.</w:t>
      </w:r>
    </w:p>
    <w:p w:rsidR="00BB1D61" w:rsidRDefault="00BB1D61" w:rsidP="006454D1">
      <w:pPr>
        <w:jc w:val="both"/>
        <w:rPr>
          <w:sz w:val="24"/>
          <w:szCs w:val="24"/>
          <w:lang w:val="uk-UA"/>
        </w:rPr>
      </w:pPr>
    </w:p>
    <w:p w:rsidR="00BB1D61" w:rsidRDefault="00BB1D61" w:rsidP="006454D1">
      <w:pPr>
        <w:jc w:val="both"/>
        <w:rPr>
          <w:sz w:val="24"/>
          <w:szCs w:val="24"/>
          <w:lang w:val="uk-UA"/>
        </w:rPr>
      </w:pPr>
    </w:p>
    <w:p w:rsidR="00BB1D61" w:rsidRDefault="00BB1D61" w:rsidP="00B27FEC">
      <w:pPr>
        <w:rPr>
          <w:b/>
          <w:sz w:val="24"/>
          <w:szCs w:val="24"/>
          <w:lang w:val="uk-UA"/>
        </w:rPr>
      </w:pPr>
    </w:p>
    <w:p w:rsidR="00BB1D61" w:rsidRDefault="00BB1D61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Іван СЕМЕНЮК </w:t>
      </w:r>
    </w:p>
    <w:p w:rsidR="00BB1D61" w:rsidRDefault="00BB1D61" w:rsidP="00C76F47">
      <w:pPr>
        <w:ind w:left="660"/>
        <w:rPr>
          <w:b/>
          <w:sz w:val="24"/>
          <w:szCs w:val="24"/>
          <w:lang w:val="uk-UA"/>
        </w:rPr>
      </w:pPr>
    </w:p>
    <w:p w:rsidR="00BB1D61" w:rsidRDefault="00BB1D61" w:rsidP="00DA0C07">
      <w:pPr>
        <w:autoSpaceDE/>
        <w:autoSpaceDN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br w:type="page"/>
      </w:r>
    </w:p>
    <w:p w:rsidR="00BB1D61" w:rsidRDefault="00BB1D61" w:rsidP="00DA0C07">
      <w:pPr>
        <w:ind w:left="660"/>
        <w:jc w:val="center"/>
        <w:rPr>
          <w:b/>
          <w:sz w:val="24"/>
          <w:szCs w:val="24"/>
          <w:lang w:val="uk-UA"/>
        </w:rPr>
        <w:sectPr w:rsidR="00BB1D61" w:rsidSect="00A3670B">
          <w:pgSz w:w="11906" w:h="16838"/>
          <w:pgMar w:top="540" w:right="566" w:bottom="719" w:left="1800" w:header="708" w:footer="708" w:gutter="0"/>
          <w:cols w:space="708"/>
          <w:docGrid w:linePitch="360"/>
        </w:sectPr>
      </w:pPr>
    </w:p>
    <w:p w:rsidR="00BB1D61" w:rsidRPr="008A326F" w:rsidRDefault="00BB1D61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8A326F"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1</w:t>
      </w:r>
    </w:p>
    <w:p w:rsidR="00BB1D61" w:rsidRPr="00B27FEC" w:rsidRDefault="00BB1D61" w:rsidP="00B27FEC">
      <w:pPr>
        <w:ind w:left="660"/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>до рішення виконавчого комітету</w:t>
      </w:r>
    </w:p>
    <w:p w:rsidR="00BB1D61" w:rsidRPr="00B27FEC" w:rsidRDefault="00BB1D61" w:rsidP="00B27FEC">
      <w:pPr>
        <w:ind w:left="660"/>
        <w:jc w:val="both"/>
        <w:rPr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 xml:space="preserve">Кіцманської міської ради </w:t>
      </w:r>
    </w:p>
    <w:p w:rsidR="00BB1D61" w:rsidRDefault="00BB1D61" w:rsidP="004438B7">
      <w:pPr>
        <w:ind w:left="660"/>
        <w:jc w:val="both"/>
        <w:rPr>
          <w:b/>
          <w:sz w:val="24"/>
          <w:szCs w:val="24"/>
          <w:lang w:val="uk-UA"/>
        </w:rPr>
      </w:pP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 w:rsidRPr="00B27FEC"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від  18.03.2026</w:t>
      </w:r>
      <w:r w:rsidRPr="00B27FEC">
        <w:rPr>
          <w:sz w:val="24"/>
          <w:szCs w:val="24"/>
          <w:lang w:val="uk-UA"/>
        </w:rPr>
        <w:t xml:space="preserve"> №</w:t>
      </w:r>
      <w:r>
        <w:rPr>
          <w:sz w:val="24"/>
          <w:szCs w:val="24"/>
          <w:lang w:val="uk-UA"/>
        </w:rPr>
        <w:t xml:space="preserve"> 48/3</w:t>
      </w:r>
    </w:p>
    <w:p w:rsidR="00BB1D61" w:rsidRDefault="00BB1D61" w:rsidP="00B27FEC">
      <w:pPr>
        <w:ind w:left="660"/>
        <w:jc w:val="center"/>
        <w:rPr>
          <w:b/>
          <w:sz w:val="24"/>
          <w:szCs w:val="24"/>
          <w:lang w:val="uk-UA"/>
        </w:rPr>
      </w:pPr>
    </w:p>
    <w:p w:rsidR="00BB1D61" w:rsidRPr="00B27FEC" w:rsidRDefault="00BB1D61" w:rsidP="00B27FEC">
      <w:pPr>
        <w:ind w:left="660"/>
        <w:jc w:val="center"/>
        <w:rPr>
          <w:b/>
          <w:sz w:val="24"/>
          <w:szCs w:val="24"/>
          <w:lang w:val="uk-UA"/>
        </w:rPr>
      </w:pPr>
      <w:r w:rsidRPr="00B27FEC">
        <w:rPr>
          <w:b/>
          <w:sz w:val="24"/>
          <w:szCs w:val="24"/>
          <w:lang w:val="uk-UA"/>
        </w:rPr>
        <w:t>ЗАХОДИ</w:t>
      </w:r>
    </w:p>
    <w:p w:rsidR="00BB1D61" w:rsidRPr="00550462" w:rsidRDefault="00BB1D61" w:rsidP="00B27FEC">
      <w:pPr>
        <w:ind w:left="660"/>
        <w:jc w:val="center"/>
        <w:rPr>
          <w:b/>
          <w:color w:val="000000"/>
          <w:sz w:val="24"/>
          <w:szCs w:val="24"/>
          <w:lang w:val="uk-UA"/>
        </w:rPr>
      </w:pPr>
      <w:r w:rsidRPr="00550462">
        <w:rPr>
          <w:b/>
          <w:color w:val="000000"/>
          <w:sz w:val="24"/>
          <w:szCs w:val="24"/>
          <w:lang w:val="uk-UA"/>
        </w:rPr>
        <w:t>з благоустрою та санітарної очистки на території населених пунктів Кіцманської міської територіальної громади</w:t>
      </w:r>
    </w:p>
    <w:p w:rsidR="00BB1D61" w:rsidRDefault="00BB1D61" w:rsidP="00C76F47">
      <w:pPr>
        <w:ind w:left="660"/>
        <w:rPr>
          <w:b/>
          <w:sz w:val="24"/>
          <w:szCs w:val="24"/>
          <w:lang w:val="uk-UA"/>
        </w:rPr>
      </w:pPr>
    </w:p>
    <w:p w:rsidR="00BB1D61" w:rsidRDefault="00BB1D61" w:rsidP="00C76F47">
      <w:pPr>
        <w:ind w:left="660"/>
        <w:rPr>
          <w:b/>
          <w:sz w:val="24"/>
          <w:szCs w:val="24"/>
          <w:lang w:val="uk-UA"/>
        </w:rPr>
      </w:pPr>
    </w:p>
    <w:tbl>
      <w:tblPr>
        <w:tblW w:w="1543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8"/>
        <w:gridCol w:w="7077"/>
        <w:gridCol w:w="2689"/>
        <w:gridCol w:w="2692"/>
        <w:gridCol w:w="2266"/>
      </w:tblGrid>
      <w:tr w:rsidR="00BB1D61" w:rsidRPr="00B27FEC" w:rsidTr="005E3439">
        <w:tc>
          <w:tcPr>
            <w:tcW w:w="708" w:type="dxa"/>
          </w:tcPr>
          <w:p w:rsidR="00BB1D61" w:rsidRPr="005E3439" w:rsidRDefault="00BB1D61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№ з/п</w:t>
            </w:r>
          </w:p>
        </w:tc>
        <w:tc>
          <w:tcPr>
            <w:tcW w:w="7077" w:type="dxa"/>
          </w:tcPr>
          <w:p w:rsidR="00BB1D61" w:rsidRPr="005E3439" w:rsidRDefault="00BB1D61" w:rsidP="00D06A3D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Назва заходів</w:t>
            </w:r>
          </w:p>
        </w:tc>
        <w:tc>
          <w:tcPr>
            <w:tcW w:w="2689" w:type="dxa"/>
          </w:tcPr>
          <w:p w:rsidR="00BB1D61" w:rsidRPr="005E3439" w:rsidRDefault="00BB1D61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  <w:lang w:val="uk-UA"/>
              </w:rPr>
              <w:t>Виконавці</w:t>
            </w:r>
          </w:p>
        </w:tc>
        <w:tc>
          <w:tcPr>
            <w:tcW w:w="2692" w:type="dxa"/>
          </w:tcPr>
          <w:p w:rsidR="00BB1D61" w:rsidRPr="005E3439" w:rsidRDefault="00BB1D61" w:rsidP="005D1094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3439">
              <w:rPr>
                <w:b/>
                <w:sz w:val="24"/>
                <w:szCs w:val="24"/>
              </w:rPr>
              <w:t>В</w:t>
            </w:r>
            <w:r w:rsidRPr="005E3439">
              <w:rPr>
                <w:b/>
                <w:sz w:val="24"/>
                <w:szCs w:val="24"/>
                <w:lang w:val="uk-UA"/>
              </w:rPr>
              <w:t>ідповідальні за виконання</w:t>
            </w:r>
          </w:p>
        </w:tc>
        <w:tc>
          <w:tcPr>
            <w:tcW w:w="2266" w:type="dxa"/>
          </w:tcPr>
          <w:p w:rsidR="00BB1D61" w:rsidRPr="005E3439" w:rsidRDefault="00BB1D61" w:rsidP="005D1094">
            <w:pPr>
              <w:jc w:val="center"/>
              <w:rPr>
                <w:b/>
                <w:sz w:val="24"/>
                <w:szCs w:val="24"/>
              </w:rPr>
            </w:pPr>
            <w:r w:rsidRPr="005E3439">
              <w:rPr>
                <w:b/>
                <w:sz w:val="24"/>
                <w:szCs w:val="24"/>
              </w:rPr>
              <w:t>Термін виконання</w:t>
            </w:r>
          </w:p>
        </w:tc>
      </w:tr>
      <w:tr w:rsidR="00BB1D61" w:rsidRPr="00D06A3D" w:rsidTr="005E3439">
        <w:tc>
          <w:tcPr>
            <w:tcW w:w="708" w:type="dxa"/>
          </w:tcPr>
          <w:p w:rsidR="00BB1D61" w:rsidRPr="00B27FEC" w:rsidRDefault="00BB1D61" w:rsidP="005D1094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BB1D61" w:rsidRPr="00B27FEC" w:rsidRDefault="00BB1D61" w:rsidP="005E343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Організувати та забезпечити </w:t>
            </w:r>
            <w:r w:rsidRPr="00B27FEC">
              <w:rPr>
                <w:sz w:val="24"/>
                <w:szCs w:val="24"/>
                <w:lang w:val="uk-UA"/>
              </w:rPr>
              <w:t xml:space="preserve">роботи щодо приведення в належний санітарний стан, а також санітарну очистку та благоустрій </w:t>
            </w:r>
            <w:r>
              <w:rPr>
                <w:sz w:val="24"/>
                <w:szCs w:val="24"/>
                <w:lang w:val="uk-UA"/>
              </w:rPr>
              <w:t xml:space="preserve">підпорядкованих та прилеглих </w:t>
            </w:r>
            <w:r w:rsidRPr="00B27FEC">
              <w:rPr>
                <w:sz w:val="24"/>
                <w:szCs w:val="24"/>
                <w:lang w:val="uk-UA"/>
              </w:rPr>
              <w:t xml:space="preserve">територій 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 xml:space="preserve">від форм власності. </w:t>
            </w:r>
          </w:p>
        </w:tc>
        <w:tc>
          <w:tcPr>
            <w:tcW w:w="2689" w:type="dxa"/>
          </w:tcPr>
          <w:p w:rsidR="00BB1D61" w:rsidRPr="00B27FEC" w:rsidRDefault="00BB1D61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</w:t>
            </w:r>
            <w:r w:rsidRPr="00B27FEC">
              <w:rPr>
                <w:sz w:val="24"/>
                <w:szCs w:val="24"/>
                <w:lang w:val="uk-UA"/>
              </w:rPr>
              <w:t xml:space="preserve">підприємств, установ, організацій незалежно </w:t>
            </w:r>
            <w:r>
              <w:rPr>
                <w:sz w:val="24"/>
                <w:szCs w:val="24"/>
                <w:lang w:val="uk-UA"/>
              </w:rPr>
              <w:t>від форм власності</w:t>
            </w:r>
          </w:p>
        </w:tc>
        <w:tc>
          <w:tcPr>
            <w:tcW w:w="2692" w:type="dxa"/>
          </w:tcPr>
          <w:p w:rsidR="00BB1D61" w:rsidRDefault="00BB1D61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BB1D61" w:rsidRPr="00B27FEC" w:rsidRDefault="00BB1D61" w:rsidP="005D1094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BB1D61" w:rsidRDefault="00BB1D6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BB1D61" w:rsidRDefault="00BB1D6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BB1D61" w:rsidRDefault="00BB1D6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BB1D61" w:rsidRDefault="00BB1D6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BB1D61" w:rsidRDefault="00BB1D6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BB1D61" w:rsidRDefault="00BB1D6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Бабюк Л.В.</w:t>
            </w:r>
          </w:p>
          <w:p w:rsidR="00BB1D61" w:rsidRPr="00B27FEC" w:rsidRDefault="00BB1D61" w:rsidP="002800CC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266" w:type="dxa"/>
          </w:tcPr>
          <w:p w:rsidR="00BB1D61" w:rsidRDefault="00BB1D61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5A03BF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5A03BF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5A03BF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982EC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E3439">
        <w:tc>
          <w:tcPr>
            <w:tcW w:w="708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2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BB1D61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Приве</w:t>
            </w:r>
            <w:r>
              <w:rPr>
                <w:sz w:val="24"/>
                <w:szCs w:val="24"/>
                <w:lang w:val="uk-UA"/>
              </w:rPr>
              <w:t xml:space="preserve">сти </w:t>
            </w:r>
            <w:r w:rsidRPr="00B27FEC">
              <w:rPr>
                <w:sz w:val="24"/>
                <w:szCs w:val="24"/>
                <w:lang w:val="uk-UA"/>
              </w:rPr>
              <w:t>в належний санітарний стан територі</w:t>
            </w:r>
            <w:r>
              <w:rPr>
                <w:sz w:val="24"/>
                <w:szCs w:val="24"/>
                <w:lang w:val="uk-UA"/>
              </w:rPr>
              <w:t>ї</w:t>
            </w:r>
            <w:r w:rsidRPr="00B27FEC">
              <w:rPr>
                <w:sz w:val="24"/>
                <w:szCs w:val="24"/>
                <w:lang w:val="uk-UA"/>
              </w:rPr>
              <w:t xml:space="preserve"> об’єктів комунальної власності, пам’ятник</w:t>
            </w:r>
            <w:r>
              <w:rPr>
                <w:sz w:val="24"/>
                <w:szCs w:val="24"/>
                <w:lang w:val="uk-UA"/>
              </w:rPr>
              <w:t>и</w:t>
            </w:r>
            <w:r w:rsidRPr="00B27FEC">
              <w:rPr>
                <w:sz w:val="24"/>
                <w:szCs w:val="24"/>
                <w:lang w:val="uk-UA"/>
              </w:rPr>
              <w:t>, обеліск</w:t>
            </w:r>
            <w:r>
              <w:rPr>
                <w:sz w:val="24"/>
                <w:szCs w:val="24"/>
                <w:lang w:val="uk-UA"/>
              </w:rPr>
              <w:t>и</w:t>
            </w:r>
            <w:r w:rsidRPr="00B27FEC">
              <w:rPr>
                <w:sz w:val="24"/>
                <w:szCs w:val="24"/>
                <w:lang w:val="uk-UA"/>
              </w:rPr>
              <w:t>, кладовищ</w:t>
            </w:r>
            <w:r>
              <w:rPr>
                <w:sz w:val="24"/>
                <w:szCs w:val="24"/>
                <w:lang w:val="uk-UA"/>
              </w:rPr>
              <w:t>а</w:t>
            </w:r>
            <w:r w:rsidRPr="00B27FEC">
              <w:rPr>
                <w:sz w:val="24"/>
                <w:szCs w:val="24"/>
                <w:lang w:val="uk-UA"/>
              </w:rPr>
              <w:t xml:space="preserve"> в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B27FEC">
              <w:rPr>
                <w:sz w:val="24"/>
                <w:szCs w:val="24"/>
                <w:lang w:val="uk-UA"/>
              </w:rPr>
              <w:t>населених пун</w:t>
            </w:r>
            <w:r>
              <w:rPr>
                <w:sz w:val="24"/>
                <w:szCs w:val="24"/>
                <w:lang w:val="uk-UA"/>
              </w:rPr>
              <w:t>к</w:t>
            </w:r>
            <w:r w:rsidRPr="00B27FEC">
              <w:rPr>
                <w:sz w:val="24"/>
                <w:szCs w:val="24"/>
                <w:lang w:val="uk-UA"/>
              </w:rPr>
              <w:t xml:space="preserve">тах </w:t>
            </w:r>
            <w:r>
              <w:rPr>
                <w:sz w:val="24"/>
                <w:szCs w:val="24"/>
                <w:lang w:val="uk-UA"/>
              </w:rPr>
              <w:t>Кіцманської міської територіальної громади</w:t>
            </w:r>
          </w:p>
          <w:p w:rsidR="00BB1D61" w:rsidRPr="00B27FEC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Керівники установ, підприємств комунальної власності, старости старостинських округів  </w:t>
            </w:r>
          </w:p>
        </w:tc>
        <w:tc>
          <w:tcPr>
            <w:tcW w:w="2692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Прунчак М.В.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Бабюк Л.В.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E3439">
        <w:tc>
          <w:tcPr>
            <w:tcW w:w="708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3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BB1D61" w:rsidRPr="00B27FEC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Організувати роботи по впорядкуванню прибудинкових територій</w:t>
            </w:r>
            <w:r>
              <w:rPr>
                <w:sz w:val="24"/>
                <w:szCs w:val="24"/>
                <w:lang w:val="uk-UA"/>
              </w:rPr>
              <w:t xml:space="preserve"> житлового  фонду </w:t>
            </w:r>
            <w:r w:rsidRPr="00B27FEC">
              <w:rPr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2689" w:type="dxa"/>
          </w:tcPr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Бабюк Л.В.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Керівники підприємств- утримувачі житлового фонду</w:t>
            </w:r>
          </w:p>
        </w:tc>
        <w:tc>
          <w:tcPr>
            <w:tcW w:w="2692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BB1D61" w:rsidRPr="00EB0AC5" w:rsidRDefault="00BB1D61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F05705" w:rsidTr="005E3439">
        <w:tc>
          <w:tcPr>
            <w:tcW w:w="708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4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BB1D61" w:rsidRPr="00B27FEC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Провести роботи </w:t>
            </w:r>
            <w:r>
              <w:rPr>
                <w:sz w:val="24"/>
                <w:szCs w:val="24"/>
                <w:lang w:val="uk-UA"/>
              </w:rPr>
              <w:t>по санітарній очистці та</w:t>
            </w:r>
            <w:r w:rsidRPr="00B27FEC">
              <w:rPr>
                <w:sz w:val="24"/>
                <w:szCs w:val="24"/>
                <w:lang w:val="uk-UA"/>
              </w:rPr>
              <w:t xml:space="preserve"> благоустрою на </w:t>
            </w:r>
            <w:r>
              <w:rPr>
                <w:sz w:val="24"/>
                <w:szCs w:val="24"/>
                <w:lang w:val="uk-UA"/>
              </w:rPr>
              <w:t>кладовищах</w:t>
            </w:r>
            <w:r w:rsidRPr="00B27FEC">
              <w:rPr>
                <w:sz w:val="24"/>
                <w:szCs w:val="24"/>
                <w:lang w:val="uk-UA"/>
              </w:rPr>
              <w:t>, парк</w:t>
            </w:r>
            <w:r>
              <w:rPr>
                <w:sz w:val="24"/>
                <w:szCs w:val="24"/>
                <w:lang w:val="uk-UA"/>
              </w:rPr>
              <w:t>ах</w:t>
            </w:r>
            <w:r w:rsidRPr="00B27FEC">
              <w:rPr>
                <w:sz w:val="24"/>
                <w:szCs w:val="24"/>
                <w:lang w:val="uk-UA"/>
              </w:rPr>
              <w:t>, сквер</w:t>
            </w:r>
            <w:r>
              <w:rPr>
                <w:sz w:val="24"/>
                <w:szCs w:val="24"/>
                <w:lang w:val="uk-UA"/>
              </w:rPr>
              <w:t>ах та інших об’єктах загального користування в м. Кіцмань  та населених пунктах територіальної громади</w:t>
            </w:r>
          </w:p>
        </w:tc>
        <w:tc>
          <w:tcPr>
            <w:tcW w:w="2689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Я.В.,</w:t>
            </w:r>
          </w:p>
          <w:p w:rsidR="00BB1D61" w:rsidRPr="00E07687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Старости старостинських округів </w:t>
            </w:r>
          </w:p>
        </w:tc>
        <w:tc>
          <w:tcPr>
            <w:tcW w:w="2692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BB1D61" w:rsidRPr="00E07687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E3439">
        <w:tc>
          <w:tcPr>
            <w:tcW w:w="708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5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BB1D61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Здійснити вирубку чагарників та  парослі вздовж автомобільних доріг на під’їздах до населених пунктів територіальної громади, вулиць, тротуарів, автобусних зупинок</w:t>
            </w:r>
          </w:p>
          <w:p w:rsidR="00BB1D61" w:rsidRPr="00B27FEC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Прунчак М.В</w:t>
            </w:r>
            <w:r>
              <w:rPr>
                <w:sz w:val="24"/>
                <w:szCs w:val="24"/>
                <w:lang w:val="uk-UA"/>
              </w:rPr>
              <w:t>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Верстюк  В.В.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М.В.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Лисак Я.С.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Тарновецький І.С.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Нявчук В.К.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Бабюк Л.В.</w:t>
            </w:r>
          </w:p>
          <w:p w:rsidR="00BB1D61" w:rsidRPr="00EB0AC5" w:rsidRDefault="00BB1D61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Максимюк А.А.</w:t>
            </w:r>
          </w:p>
        </w:tc>
        <w:tc>
          <w:tcPr>
            <w:tcW w:w="2692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BB1D61" w:rsidRPr="00EB0AC5" w:rsidRDefault="00BB1D61" w:rsidP="001E7889">
            <w:pPr>
              <w:jc w:val="center"/>
              <w:rPr>
                <w:sz w:val="24"/>
                <w:szCs w:val="24"/>
                <w:highlight w:val="yellow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E3439">
        <w:tc>
          <w:tcPr>
            <w:tcW w:w="708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6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BB1D61" w:rsidRPr="00B27FEC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Провести прибирання прибережних смуг малих річок</w:t>
            </w:r>
          </w:p>
        </w:tc>
        <w:tc>
          <w:tcPr>
            <w:tcW w:w="2689" w:type="dxa"/>
          </w:tcPr>
          <w:p w:rsidR="00BB1D61" w:rsidRPr="00EB0AC5" w:rsidRDefault="00BB1D61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E07687">
              <w:rPr>
                <w:sz w:val="24"/>
                <w:szCs w:val="24"/>
                <w:lang w:val="uk-UA"/>
              </w:rPr>
              <w:t xml:space="preserve">Власники та орендарі прилеглих земельних ділянок,  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 громади</w:t>
            </w:r>
          </w:p>
        </w:tc>
        <w:tc>
          <w:tcPr>
            <w:tcW w:w="2692" w:type="dxa"/>
          </w:tcPr>
          <w:p w:rsidR="00BB1D61" w:rsidRDefault="00BB1D61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BB1D61" w:rsidRDefault="00BB1D61" w:rsidP="00E1418E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  <w:p w:rsidR="00BB1D61" w:rsidRPr="00EB0AC5" w:rsidRDefault="00BB1D61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550462">
              <w:rPr>
                <w:sz w:val="24"/>
                <w:szCs w:val="24"/>
                <w:lang w:val="uk-UA"/>
              </w:rPr>
              <w:t>Кравчук Л.І.</w:t>
            </w: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E3439">
        <w:tc>
          <w:tcPr>
            <w:tcW w:w="708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7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BB1D61" w:rsidRPr="00B27FEC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Ліквідувати стихійні смітники в придорожніх смугах  на під’їздах до населених пунктів територіальної громади </w:t>
            </w:r>
          </w:p>
        </w:tc>
        <w:tc>
          <w:tcPr>
            <w:tcW w:w="2689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BB1D61" w:rsidRPr="00EB0AC5" w:rsidRDefault="00BB1D61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BB1D61" w:rsidRDefault="00BB1D61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BB1D61" w:rsidRPr="00EB0AC5" w:rsidRDefault="00BB1D61" w:rsidP="00E1418E">
            <w:pPr>
              <w:jc w:val="center"/>
              <w:rPr>
                <w:sz w:val="24"/>
                <w:szCs w:val="24"/>
                <w:highlight w:val="yellow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E3439">
        <w:tc>
          <w:tcPr>
            <w:tcW w:w="708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8</w:t>
            </w:r>
            <w:r>
              <w:rPr>
                <w:sz w:val="24"/>
                <w:szCs w:val="24"/>
                <w:lang w:val="uk-UA"/>
              </w:rPr>
              <w:t>.</w:t>
            </w:r>
          </w:p>
        </w:tc>
        <w:tc>
          <w:tcPr>
            <w:tcW w:w="7077" w:type="dxa"/>
          </w:tcPr>
          <w:p w:rsidR="00BB1D61" w:rsidRPr="00936DDB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укладання договору  та фінансування робіт щодо  проведення профілактичних дезінфекційних, дезінсекційних та дератизаційних робіт, звернувши особливу увагу на навчальні та дошкільні заклади.</w:t>
            </w:r>
          </w:p>
        </w:tc>
        <w:tc>
          <w:tcPr>
            <w:tcW w:w="2689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Ткач А.В.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Козек Я.М.</w:t>
            </w:r>
          </w:p>
          <w:p w:rsidR="00BB1D61" w:rsidRPr="0009191E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692" w:type="dxa"/>
          </w:tcPr>
          <w:p w:rsidR="00BB1D61" w:rsidRDefault="00BB1D61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BB1D61" w:rsidRPr="0009191E" w:rsidRDefault="00BB1D61" w:rsidP="00E1418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A03BF">
        <w:trPr>
          <w:trHeight w:val="1569"/>
        </w:trPr>
        <w:tc>
          <w:tcPr>
            <w:tcW w:w="708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7077" w:type="dxa"/>
          </w:tcPr>
          <w:p w:rsidR="00BB1D61" w:rsidRPr="00B46793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Провести санітарну очистку та  </w:t>
            </w:r>
            <w:r w:rsidRPr="00B27FEC">
              <w:rPr>
                <w:sz w:val="24"/>
                <w:szCs w:val="24"/>
                <w:lang w:val="uk-UA"/>
              </w:rPr>
              <w:t xml:space="preserve">формування крон </w:t>
            </w:r>
            <w:r>
              <w:rPr>
                <w:sz w:val="24"/>
                <w:szCs w:val="24"/>
                <w:lang w:val="uk-UA"/>
              </w:rPr>
              <w:t xml:space="preserve">багаторічних дерев, які знаходяться на територіях загального користування, видалення </w:t>
            </w:r>
            <w:r w:rsidRPr="00B27FEC">
              <w:rPr>
                <w:sz w:val="24"/>
                <w:szCs w:val="24"/>
                <w:lang w:val="uk-UA"/>
              </w:rPr>
              <w:t>аварійних,  сухостійних та фаутних  дерев</w:t>
            </w:r>
          </w:p>
        </w:tc>
        <w:tc>
          <w:tcPr>
            <w:tcW w:w="2689" w:type="dxa"/>
          </w:tcPr>
          <w:p w:rsidR="00BB1D61" w:rsidRPr="0009191E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BB1D61" w:rsidRPr="0009191E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BB1D61" w:rsidRDefault="00BB1D61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BB1D61" w:rsidRPr="0009191E" w:rsidRDefault="00BB1D61" w:rsidP="00E1418E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E3439">
        <w:tc>
          <w:tcPr>
            <w:tcW w:w="708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7077" w:type="dxa"/>
          </w:tcPr>
          <w:p w:rsidR="00BB1D61" w:rsidRPr="00B27FEC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Привести в належний санітарний стан </w:t>
            </w:r>
            <w:r w:rsidRPr="00B27FEC">
              <w:rPr>
                <w:sz w:val="24"/>
                <w:szCs w:val="24"/>
              </w:rPr>
              <w:t xml:space="preserve"> дор</w:t>
            </w:r>
            <w:r>
              <w:rPr>
                <w:sz w:val="24"/>
                <w:szCs w:val="24"/>
                <w:lang w:val="uk-UA"/>
              </w:rPr>
              <w:t>оги</w:t>
            </w:r>
            <w:r w:rsidRPr="00B27FE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та узбіччя доріг  </w:t>
            </w:r>
            <w:r w:rsidRPr="00B27FEC">
              <w:rPr>
                <w:sz w:val="24"/>
                <w:szCs w:val="24"/>
              </w:rPr>
              <w:t xml:space="preserve">комунальної  власності  </w:t>
            </w:r>
          </w:p>
        </w:tc>
        <w:tc>
          <w:tcPr>
            <w:tcW w:w="2689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BB1D61" w:rsidRPr="0009191E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BB1D61" w:rsidRDefault="00BB1D61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BB1D61" w:rsidRPr="0009191E" w:rsidRDefault="00BB1D61" w:rsidP="00E1418E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E3439">
        <w:tc>
          <w:tcPr>
            <w:tcW w:w="708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>1</w:t>
            </w:r>
            <w:r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7077" w:type="dxa"/>
          </w:tcPr>
          <w:p w:rsidR="00BB1D61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 w:rsidRPr="00B27FEC">
              <w:rPr>
                <w:sz w:val="24"/>
                <w:szCs w:val="24"/>
                <w:lang w:val="uk-UA"/>
              </w:rPr>
              <w:t xml:space="preserve">Впорядкувати  </w:t>
            </w:r>
            <w:r>
              <w:rPr>
                <w:sz w:val="24"/>
                <w:szCs w:val="24"/>
                <w:lang w:val="uk-UA"/>
              </w:rPr>
              <w:t xml:space="preserve">місця видалення відходів  Кіцманської міської територіальної громади </w:t>
            </w:r>
          </w:p>
          <w:p w:rsidR="00BB1D61" w:rsidRPr="00B27FEC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</w:p>
        </w:tc>
        <w:tc>
          <w:tcPr>
            <w:tcW w:w="2689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Яремій Я.В.</w:t>
            </w:r>
          </w:p>
          <w:p w:rsidR="00BB1D61" w:rsidRPr="0009191E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BB1D61" w:rsidRDefault="00BB1D61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BB1D61" w:rsidRPr="0009191E" w:rsidRDefault="00BB1D61" w:rsidP="00E1418E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  <w:p w:rsidR="00BB1D61" w:rsidRPr="00EB0AC5" w:rsidRDefault="00BB1D61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E3439">
        <w:tc>
          <w:tcPr>
            <w:tcW w:w="708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12.</w:t>
            </w:r>
          </w:p>
        </w:tc>
        <w:tc>
          <w:tcPr>
            <w:tcW w:w="7077" w:type="dxa"/>
          </w:tcPr>
          <w:p w:rsidR="00BB1D61" w:rsidRPr="00B27FEC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Організувати впорядкування та прибирання територій навчальних, дошкільних закладів, закладів культури, спортивних та дитячих майданчиків, закладів охорони здоров’я та закладів соціальної сфери</w:t>
            </w:r>
          </w:p>
        </w:tc>
        <w:tc>
          <w:tcPr>
            <w:tcW w:w="2689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Баєтул С.В.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Литвинюк О.В. Скорейко О.О.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Фівчук Д.І.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Косташик Є.П.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Рухтурак В.І.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Олексюк О.Я.</w:t>
            </w:r>
          </w:p>
          <w:p w:rsidR="00BB1D61" w:rsidRPr="00EB0AC5" w:rsidRDefault="00BB1D61" w:rsidP="001E7889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BB1D61" w:rsidRDefault="00BB1D61" w:rsidP="00E1418E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О.В.</w:t>
            </w:r>
          </w:p>
          <w:p w:rsidR="00BB1D61" w:rsidRPr="00EB0AC5" w:rsidRDefault="00BB1D61" w:rsidP="00E1418E">
            <w:pPr>
              <w:jc w:val="center"/>
              <w:rPr>
                <w:sz w:val="24"/>
                <w:szCs w:val="24"/>
                <w:highlight w:val="yellow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E3439">
        <w:tc>
          <w:tcPr>
            <w:tcW w:w="708" w:type="dxa"/>
          </w:tcPr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13. </w:t>
            </w:r>
          </w:p>
        </w:tc>
        <w:tc>
          <w:tcPr>
            <w:tcW w:w="7077" w:type="dxa"/>
          </w:tcPr>
          <w:p w:rsidR="00BB1D61" w:rsidRPr="00B27FEC" w:rsidRDefault="00BB1D61" w:rsidP="007C61B1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Забезпечити широке висвітлення у засобах масової інформації ходу проведення місячників санітарної очистки та благоустрою населених пунктів Кіцманської територіальної громади</w:t>
            </w:r>
          </w:p>
        </w:tc>
        <w:tc>
          <w:tcPr>
            <w:tcW w:w="2689" w:type="dxa"/>
          </w:tcPr>
          <w:p w:rsidR="00BB1D61" w:rsidRPr="0009191E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692" w:type="dxa"/>
          </w:tcPr>
          <w:p w:rsidR="00BB1D61" w:rsidRPr="0009191E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впродовж </w:t>
            </w:r>
            <w:r w:rsidRPr="00B92B0D">
              <w:rPr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березня, </w:t>
            </w:r>
            <w:r w:rsidRPr="00B92B0D">
              <w:rPr>
                <w:sz w:val="24"/>
                <w:szCs w:val="24"/>
                <w:lang w:val="uk-UA"/>
              </w:rPr>
              <w:t>квітня</w:t>
            </w:r>
            <w:r>
              <w:rPr>
                <w:sz w:val="24"/>
                <w:szCs w:val="24"/>
                <w:lang w:val="uk-UA"/>
              </w:rPr>
              <w:t xml:space="preserve"> та жовтня-листопада </w:t>
            </w:r>
            <w:r w:rsidRPr="00B92B0D">
              <w:rPr>
                <w:sz w:val="24"/>
                <w:szCs w:val="24"/>
                <w:lang w:val="uk-UA"/>
              </w:rPr>
              <w:t>202</w:t>
            </w:r>
            <w:r>
              <w:rPr>
                <w:sz w:val="24"/>
                <w:szCs w:val="24"/>
                <w:lang w:val="uk-UA"/>
              </w:rPr>
              <w:t>6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E3439">
        <w:tc>
          <w:tcPr>
            <w:tcW w:w="708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14.</w:t>
            </w:r>
          </w:p>
        </w:tc>
        <w:tc>
          <w:tcPr>
            <w:tcW w:w="7077" w:type="dxa"/>
          </w:tcPr>
          <w:p w:rsidR="00BB1D61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Здійснити контроль за виконанням  заходів санітарної очистки, надання приписів та притягнення до відповідальності за порушення правил благоустрою </w:t>
            </w:r>
          </w:p>
        </w:tc>
        <w:tc>
          <w:tcPr>
            <w:tcW w:w="2689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Поліцейській офіцери громади, </w:t>
            </w:r>
          </w:p>
          <w:p w:rsidR="00BB1D61" w:rsidRPr="0009191E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Антонюк І.В.</w:t>
            </w:r>
          </w:p>
          <w:p w:rsidR="00BB1D61" w:rsidRPr="0009191E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 xml:space="preserve">старостинських округів </w:t>
            </w:r>
          </w:p>
        </w:tc>
        <w:tc>
          <w:tcPr>
            <w:tcW w:w="2692" w:type="dxa"/>
          </w:tcPr>
          <w:p w:rsidR="00BB1D61" w:rsidRDefault="00BB1D61" w:rsidP="007E496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BB1D61" w:rsidRPr="0009191E" w:rsidRDefault="00BB1D61" w:rsidP="007E4965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1E7889">
              <w:rPr>
                <w:sz w:val="24"/>
                <w:szCs w:val="24"/>
                <w:lang w:val="uk-UA"/>
              </w:rPr>
              <w:t>до __ квітня 2026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та </w:t>
            </w:r>
          </w:p>
          <w:p w:rsidR="00BB1D61" w:rsidRPr="00B92B0D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до 1 листопада 2026</w:t>
            </w:r>
          </w:p>
          <w:p w:rsidR="00BB1D61" w:rsidRPr="00B27FEC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BB1D61" w:rsidRPr="00B27FEC" w:rsidTr="005E3439">
        <w:tc>
          <w:tcPr>
            <w:tcW w:w="708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15.</w:t>
            </w:r>
          </w:p>
        </w:tc>
        <w:tc>
          <w:tcPr>
            <w:tcW w:w="7077" w:type="dxa"/>
          </w:tcPr>
          <w:p w:rsidR="00BB1D61" w:rsidRDefault="00BB1D61" w:rsidP="001E7889">
            <w:pPr>
              <w:pStyle w:val="BodyTextIndent"/>
              <w:ind w:left="0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Вжити заходів щодо ремонту об’єктів зовнішнього освітлення </w:t>
            </w:r>
          </w:p>
        </w:tc>
        <w:tc>
          <w:tcPr>
            <w:tcW w:w="2689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Антонюк І.В.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09191E">
              <w:rPr>
                <w:sz w:val="24"/>
                <w:szCs w:val="24"/>
                <w:lang w:val="uk-UA"/>
              </w:rPr>
              <w:t xml:space="preserve">старости </w:t>
            </w:r>
            <w:r>
              <w:rPr>
                <w:sz w:val="24"/>
                <w:szCs w:val="24"/>
                <w:lang w:val="uk-UA"/>
              </w:rPr>
              <w:t>старостинських округів</w:t>
            </w:r>
          </w:p>
        </w:tc>
        <w:tc>
          <w:tcPr>
            <w:tcW w:w="2692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Марусяк О.Ю.</w:t>
            </w:r>
          </w:p>
          <w:p w:rsidR="00BB1D61" w:rsidRPr="0009191E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Антонюк І.В.</w:t>
            </w:r>
          </w:p>
        </w:tc>
        <w:tc>
          <w:tcPr>
            <w:tcW w:w="2266" w:type="dxa"/>
          </w:tcPr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 xml:space="preserve">до  </w:t>
            </w:r>
            <w:r>
              <w:rPr>
                <w:sz w:val="24"/>
                <w:szCs w:val="24"/>
                <w:lang w:val="uk-UA"/>
              </w:rPr>
              <w:t xml:space="preserve">10 </w:t>
            </w:r>
            <w:r w:rsidRPr="00B92B0D">
              <w:rPr>
                <w:sz w:val="24"/>
                <w:szCs w:val="24"/>
                <w:lang w:val="uk-UA"/>
              </w:rPr>
              <w:t xml:space="preserve">квітня 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  <w:r w:rsidRPr="00B92B0D">
              <w:rPr>
                <w:sz w:val="24"/>
                <w:szCs w:val="24"/>
                <w:lang w:val="uk-UA"/>
              </w:rPr>
              <w:t>202</w:t>
            </w:r>
            <w:r>
              <w:rPr>
                <w:sz w:val="24"/>
                <w:szCs w:val="24"/>
                <w:lang w:val="uk-UA"/>
              </w:rPr>
              <w:t>6</w:t>
            </w:r>
            <w:r w:rsidRPr="00B92B0D">
              <w:rPr>
                <w:sz w:val="24"/>
                <w:szCs w:val="24"/>
                <w:lang w:val="uk-UA"/>
              </w:rPr>
              <w:t xml:space="preserve"> р.</w:t>
            </w:r>
          </w:p>
          <w:p w:rsidR="00BB1D61" w:rsidRDefault="00BB1D61" w:rsidP="001E7889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BB1D61" w:rsidRDefault="00BB1D61" w:rsidP="0025551F">
      <w:pPr>
        <w:rPr>
          <w:b/>
          <w:sz w:val="24"/>
          <w:szCs w:val="24"/>
          <w:lang w:val="uk-UA"/>
        </w:rPr>
      </w:pPr>
    </w:p>
    <w:p w:rsidR="00BB1D61" w:rsidRDefault="00BB1D61" w:rsidP="0025551F">
      <w:pPr>
        <w:rPr>
          <w:b/>
          <w:sz w:val="24"/>
          <w:szCs w:val="24"/>
          <w:lang w:val="uk-UA"/>
        </w:rPr>
      </w:pPr>
    </w:p>
    <w:p w:rsidR="00BB1D61" w:rsidRDefault="00BB1D61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Керуюча справами (секретарка) </w:t>
      </w:r>
    </w:p>
    <w:p w:rsidR="00BB1D61" w:rsidRDefault="00BB1D61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виконавчого комітету </w:t>
      </w:r>
    </w:p>
    <w:p w:rsidR="00BB1D61" w:rsidRDefault="00BB1D61" w:rsidP="0025551F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Кіцманської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Ярослава РАКОВІЦА</w:t>
      </w:r>
    </w:p>
    <w:p w:rsidR="00BB1D61" w:rsidRDefault="00BB1D61" w:rsidP="0025551F">
      <w:pPr>
        <w:rPr>
          <w:b/>
          <w:sz w:val="24"/>
          <w:szCs w:val="24"/>
          <w:lang w:val="uk-UA"/>
        </w:rPr>
      </w:pPr>
    </w:p>
    <w:p w:rsidR="00BB1D61" w:rsidRDefault="00BB1D61" w:rsidP="0025551F">
      <w:pPr>
        <w:rPr>
          <w:b/>
          <w:sz w:val="24"/>
          <w:szCs w:val="24"/>
          <w:lang w:val="uk-UA"/>
        </w:rPr>
      </w:pPr>
    </w:p>
    <w:p w:rsidR="00BB1D61" w:rsidRDefault="00BB1D61" w:rsidP="00C76F47">
      <w:pPr>
        <w:ind w:left="660"/>
        <w:rPr>
          <w:b/>
          <w:sz w:val="24"/>
          <w:szCs w:val="24"/>
          <w:lang w:val="uk-UA"/>
        </w:rPr>
        <w:sectPr w:rsidR="00BB1D61" w:rsidSect="00D06A3D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</w:p>
    <w:p w:rsidR="00BB1D61" w:rsidRDefault="00BB1D61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BB1D61" w:rsidRDefault="00BB1D61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BB1D61" w:rsidRDefault="00BB1D61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BB1D61" w:rsidRDefault="00BB1D61" w:rsidP="007E4965">
      <w:pPr>
        <w:ind w:left="660"/>
        <w:rPr>
          <w:b/>
        </w:rPr>
      </w:pPr>
    </w:p>
    <w:p w:rsidR="00BB1D61" w:rsidRPr="007E4965" w:rsidRDefault="00BB1D61" w:rsidP="007E4965">
      <w:pPr>
        <w:ind w:left="567"/>
        <w:rPr>
          <w:b/>
          <w:sz w:val="24"/>
          <w:szCs w:val="24"/>
        </w:rPr>
      </w:pPr>
    </w:p>
    <w:p w:rsidR="00BB1D61" w:rsidRDefault="00BB1D61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sectPr w:rsidR="00BB1D61" w:rsidSect="005E34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20655"/>
    <w:rsid w:val="000660F3"/>
    <w:rsid w:val="00066B96"/>
    <w:rsid w:val="00067D15"/>
    <w:rsid w:val="0007350D"/>
    <w:rsid w:val="0007607D"/>
    <w:rsid w:val="0008353D"/>
    <w:rsid w:val="0009191E"/>
    <w:rsid w:val="000A69BA"/>
    <w:rsid w:val="000B22C9"/>
    <w:rsid w:val="000C5EC3"/>
    <w:rsid w:val="000F7091"/>
    <w:rsid w:val="001048C8"/>
    <w:rsid w:val="00130270"/>
    <w:rsid w:val="001342DF"/>
    <w:rsid w:val="001508A5"/>
    <w:rsid w:val="00184F91"/>
    <w:rsid w:val="00185132"/>
    <w:rsid w:val="001862AE"/>
    <w:rsid w:val="001871CB"/>
    <w:rsid w:val="0019583A"/>
    <w:rsid w:val="001B3352"/>
    <w:rsid w:val="001D0FD5"/>
    <w:rsid w:val="001E7889"/>
    <w:rsid w:val="001F2F79"/>
    <w:rsid w:val="001F5BC3"/>
    <w:rsid w:val="001F6C58"/>
    <w:rsid w:val="00206C69"/>
    <w:rsid w:val="00221755"/>
    <w:rsid w:val="00251A7E"/>
    <w:rsid w:val="0025551F"/>
    <w:rsid w:val="00270253"/>
    <w:rsid w:val="002705A1"/>
    <w:rsid w:val="002800CC"/>
    <w:rsid w:val="00284145"/>
    <w:rsid w:val="002C2139"/>
    <w:rsid w:val="002E5C16"/>
    <w:rsid w:val="0030371A"/>
    <w:rsid w:val="003220DC"/>
    <w:rsid w:val="00324BAE"/>
    <w:rsid w:val="0033059E"/>
    <w:rsid w:val="00343E3C"/>
    <w:rsid w:val="003452AD"/>
    <w:rsid w:val="00350ADA"/>
    <w:rsid w:val="003A2AA1"/>
    <w:rsid w:val="003C6E62"/>
    <w:rsid w:val="003C7EF7"/>
    <w:rsid w:val="003D1D14"/>
    <w:rsid w:val="003D2F2E"/>
    <w:rsid w:val="003F5C39"/>
    <w:rsid w:val="00415293"/>
    <w:rsid w:val="00420D0C"/>
    <w:rsid w:val="004215D4"/>
    <w:rsid w:val="00425646"/>
    <w:rsid w:val="004276BE"/>
    <w:rsid w:val="00435CF8"/>
    <w:rsid w:val="004365BD"/>
    <w:rsid w:val="004438B7"/>
    <w:rsid w:val="00464EE3"/>
    <w:rsid w:val="00483B39"/>
    <w:rsid w:val="004861E9"/>
    <w:rsid w:val="004A1455"/>
    <w:rsid w:val="004B3EF7"/>
    <w:rsid w:val="004B479C"/>
    <w:rsid w:val="004B71FC"/>
    <w:rsid w:val="004C2905"/>
    <w:rsid w:val="004E6415"/>
    <w:rsid w:val="005275B2"/>
    <w:rsid w:val="00534EB4"/>
    <w:rsid w:val="005455B5"/>
    <w:rsid w:val="00550462"/>
    <w:rsid w:val="005542AB"/>
    <w:rsid w:val="00582586"/>
    <w:rsid w:val="005A03BF"/>
    <w:rsid w:val="005A648A"/>
    <w:rsid w:val="005B0018"/>
    <w:rsid w:val="005B1D7B"/>
    <w:rsid w:val="005D1094"/>
    <w:rsid w:val="005E3439"/>
    <w:rsid w:val="005F4887"/>
    <w:rsid w:val="00604B63"/>
    <w:rsid w:val="006074E8"/>
    <w:rsid w:val="006266C9"/>
    <w:rsid w:val="00640810"/>
    <w:rsid w:val="006454D1"/>
    <w:rsid w:val="00645848"/>
    <w:rsid w:val="0066279B"/>
    <w:rsid w:val="00672128"/>
    <w:rsid w:val="006829A8"/>
    <w:rsid w:val="006845B5"/>
    <w:rsid w:val="006E4D4B"/>
    <w:rsid w:val="007325D9"/>
    <w:rsid w:val="00733F2B"/>
    <w:rsid w:val="00757CFB"/>
    <w:rsid w:val="007A09D0"/>
    <w:rsid w:val="007A2573"/>
    <w:rsid w:val="007A380A"/>
    <w:rsid w:val="007A58DC"/>
    <w:rsid w:val="007B57A6"/>
    <w:rsid w:val="007C61B1"/>
    <w:rsid w:val="007E4965"/>
    <w:rsid w:val="007F6E95"/>
    <w:rsid w:val="008051ED"/>
    <w:rsid w:val="008134C5"/>
    <w:rsid w:val="00827F9A"/>
    <w:rsid w:val="008405BB"/>
    <w:rsid w:val="0084449D"/>
    <w:rsid w:val="00854717"/>
    <w:rsid w:val="00855820"/>
    <w:rsid w:val="00862A4E"/>
    <w:rsid w:val="00871C29"/>
    <w:rsid w:val="00885874"/>
    <w:rsid w:val="008954C9"/>
    <w:rsid w:val="008A326F"/>
    <w:rsid w:val="008B58E2"/>
    <w:rsid w:val="008D6E7F"/>
    <w:rsid w:val="008E41B1"/>
    <w:rsid w:val="008F0F25"/>
    <w:rsid w:val="008F1F21"/>
    <w:rsid w:val="009026A9"/>
    <w:rsid w:val="00921CB6"/>
    <w:rsid w:val="00936DDB"/>
    <w:rsid w:val="0094540B"/>
    <w:rsid w:val="00961EE5"/>
    <w:rsid w:val="0096435D"/>
    <w:rsid w:val="009672A3"/>
    <w:rsid w:val="00982EC8"/>
    <w:rsid w:val="009D123B"/>
    <w:rsid w:val="009D2229"/>
    <w:rsid w:val="009D2268"/>
    <w:rsid w:val="009F5BF1"/>
    <w:rsid w:val="009F7417"/>
    <w:rsid w:val="00A26D31"/>
    <w:rsid w:val="00A305B8"/>
    <w:rsid w:val="00A3670B"/>
    <w:rsid w:val="00A448DD"/>
    <w:rsid w:val="00A54208"/>
    <w:rsid w:val="00A60BD1"/>
    <w:rsid w:val="00A93865"/>
    <w:rsid w:val="00AA2A50"/>
    <w:rsid w:val="00AF7A5E"/>
    <w:rsid w:val="00B15155"/>
    <w:rsid w:val="00B17508"/>
    <w:rsid w:val="00B246BB"/>
    <w:rsid w:val="00B27FEC"/>
    <w:rsid w:val="00B3011A"/>
    <w:rsid w:val="00B358A8"/>
    <w:rsid w:val="00B358CA"/>
    <w:rsid w:val="00B41139"/>
    <w:rsid w:val="00B46793"/>
    <w:rsid w:val="00B92347"/>
    <w:rsid w:val="00B92B0D"/>
    <w:rsid w:val="00BB1D61"/>
    <w:rsid w:val="00BC408A"/>
    <w:rsid w:val="00BC40F0"/>
    <w:rsid w:val="00C037CF"/>
    <w:rsid w:val="00C047FB"/>
    <w:rsid w:val="00C237D4"/>
    <w:rsid w:val="00C306E5"/>
    <w:rsid w:val="00C3736D"/>
    <w:rsid w:val="00C4342C"/>
    <w:rsid w:val="00C46BBA"/>
    <w:rsid w:val="00C61BD0"/>
    <w:rsid w:val="00C62908"/>
    <w:rsid w:val="00C76F47"/>
    <w:rsid w:val="00C95207"/>
    <w:rsid w:val="00CB4898"/>
    <w:rsid w:val="00CD20E9"/>
    <w:rsid w:val="00D06A3D"/>
    <w:rsid w:val="00D07ADF"/>
    <w:rsid w:val="00D142E4"/>
    <w:rsid w:val="00D146F1"/>
    <w:rsid w:val="00D164C9"/>
    <w:rsid w:val="00D204AE"/>
    <w:rsid w:val="00D4223B"/>
    <w:rsid w:val="00D425DF"/>
    <w:rsid w:val="00D745E4"/>
    <w:rsid w:val="00D8055E"/>
    <w:rsid w:val="00D8311F"/>
    <w:rsid w:val="00D962CB"/>
    <w:rsid w:val="00DA0C07"/>
    <w:rsid w:val="00DC0BAA"/>
    <w:rsid w:val="00E07687"/>
    <w:rsid w:val="00E14043"/>
    <w:rsid w:val="00E1418E"/>
    <w:rsid w:val="00E26AF1"/>
    <w:rsid w:val="00E31A68"/>
    <w:rsid w:val="00E402AB"/>
    <w:rsid w:val="00E551A3"/>
    <w:rsid w:val="00E739A8"/>
    <w:rsid w:val="00E8207E"/>
    <w:rsid w:val="00E97D18"/>
    <w:rsid w:val="00EB0AC5"/>
    <w:rsid w:val="00F05705"/>
    <w:rsid w:val="00F22724"/>
    <w:rsid w:val="00F26D3A"/>
    <w:rsid w:val="00F36D1C"/>
    <w:rsid w:val="00F43A4A"/>
    <w:rsid w:val="00F50F1A"/>
    <w:rsid w:val="00F61940"/>
    <w:rsid w:val="00F647FC"/>
    <w:rsid w:val="00F72909"/>
    <w:rsid w:val="00FB486B"/>
    <w:rsid w:val="00FE5D4B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NoSpacing">
    <w:name w:val="No Spacing"/>
    <w:uiPriority w:val="99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30270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ListParagraph">
    <w:name w:val="List Paragraph"/>
    <w:basedOn w:val="Normal"/>
    <w:uiPriority w:val="99"/>
    <w:qFormat/>
    <w:rsid w:val="005A648A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rsid w:val="00B27FE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  <w:style w:type="paragraph" w:customStyle="1" w:styleId="1">
    <w:name w:val="Без интервала1"/>
    <w:uiPriority w:val="99"/>
    <w:rsid w:val="00757CFB"/>
    <w:rPr>
      <w:rFonts w:eastAsia="Times New Roman"/>
    </w:rPr>
  </w:style>
  <w:style w:type="character" w:styleId="Strong">
    <w:name w:val="Strong"/>
    <w:basedOn w:val="DefaultParagraphFont"/>
    <w:uiPriority w:val="99"/>
    <w:qFormat/>
    <w:locked/>
    <w:rsid w:val="006454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98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8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8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7</Pages>
  <Words>1066</Words>
  <Characters>6079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2026-03-24T07:12:00Z</cp:lastPrinted>
  <dcterms:created xsi:type="dcterms:W3CDTF">2026-03-10T12:58:00Z</dcterms:created>
  <dcterms:modified xsi:type="dcterms:W3CDTF">2026-03-24T07:13:00Z</dcterms:modified>
</cp:coreProperties>
</file>