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F5279" w:rsidRDefault="00CF527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756E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847279" r:id="rId6"/>
        </w:object>
      </w:r>
    </w:p>
    <w:p w:rsidR="00CF5279" w:rsidRDefault="00CF527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F5279" w:rsidRDefault="00CF52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F5279" w:rsidRDefault="00CF52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F5279" w:rsidRDefault="00CF527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F5279" w:rsidRDefault="00CF527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F5279" w:rsidRDefault="00CF52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F5279" w:rsidRDefault="00CF52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F5279" w:rsidRDefault="00CF527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F5279" w:rsidRDefault="00CF527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м. Кіцмань                                                         </w:t>
      </w:r>
      <w:r w:rsidRPr="00143359">
        <w:rPr>
          <w:rFonts w:ascii="Times New Roman" w:hAnsi="Times New Roman"/>
          <w:b/>
          <w:szCs w:val="24"/>
        </w:rPr>
        <w:t>№ 56/3</w:t>
      </w:r>
    </w:p>
    <w:p w:rsidR="00CF5279" w:rsidRDefault="00CF5279" w:rsidP="008D785D">
      <w:pPr>
        <w:rPr>
          <w:sz w:val="24"/>
          <w:lang w:val="uk-UA"/>
        </w:rPr>
      </w:pPr>
    </w:p>
    <w:p w:rsidR="00CF5279" w:rsidRPr="00A461C0" w:rsidRDefault="00CF5279" w:rsidP="00C501C2">
      <w:pPr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Про виділення матеріальної  допомоги </w:t>
      </w:r>
    </w:p>
    <w:p w:rsidR="00CF5279" w:rsidRDefault="00CF5279" w:rsidP="00C501C2">
      <w:pPr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учасникам </w:t>
      </w:r>
      <w:r>
        <w:rPr>
          <w:b/>
          <w:sz w:val="24"/>
          <w:szCs w:val="24"/>
          <w:lang w:val="uk-UA"/>
        </w:rPr>
        <w:t>ліквідації наслідків аварії</w:t>
      </w:r>
    </w:p>
    <w:p w:rsidR="00CF5279" w:rsidRDefault="00CF5279" w:rsidP="00C501C2">
      <w:pPr>
        <w:contextualSpacing/>
        <w:jc w:val="both"/>
        <w:rPr>
          <w:b/>
          <w:bCs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на Чорнобильській АЕС, </w:t>
      </w:r>
      <w:r w:rsidRPr="00E40DA6">
        <w:rPr>
          <w:b/>
          <w:bCs/>
          <w:sz w:val="24"/>
          <w:szCs w:val="24"/>
          <w:lang w:val="uk-UA"/>
        </w:rPr>
        <w:t>вд</w:t>
      </w:r>
      <w:r>
        <w:rPr>
          <w:b/>
          <w:bCs/>
          <w:sz w:val="24"/>
          <w:szCs w:val="24"/>
          <w:lang w:val="uk-UA"/>
        </w:rPr>
        <w:t>овам</w:t>
      </w:r>
      <w:r w:rsidRPr="00E40DA6">
        <w:rPr>
          <w:b/>
          <w:bCs/>
          <w:sz w:val="24"/>
          <w:szCs w:val="24"/>
          <w:lang w:val="uk-UA"/>
        </w:rPr>
        <w:t xml:space="preserve"> (вдівц</w:t>
      </w:r>
      <w:r>
        <w:rPr>
          <w:b/>
          <w:bCs/>
          <w:sz w:val="24"/>
          <w:szCs w:val="24"/>
          <w:lang w:val="uk-UA"/>
        </w:rPr>
        <w:t>ям</w:t>
      </w:r>
      <w:r w:rsidRPr="00E40DA6">
        <w:rPr>
          <w:b/>
          <w:bCs/>
          <w:sz w:val="24"/>
          <w:szCs w:val="24"/>
          <w:lang w:val="uk-UA"/>
        </w:rPr>
        <w:t>) осіб</w:t>
      </w:r>
    </w:p>
    <w:p w:rsidR="00CF5279" w:rsidRDefault="00CF5279" w:rsidP="00C501C2">
      <w:pPr>
        <w:contextualSpacing/>
        <w:jc w:val="both"/>
        <w:rPr>
          <w:b/>
          <w:sz w:val="24"/>
          <w:szCs w:val="24"/>
          <w:lang w:val="uk-UA"/>
        </w:rPr>
      </w:pPr>
      <w:r w:rsidRPr="00E40DA6">
        <w:rPr>
          <w:b/>
          <w:bCs/>
          <w:sz w:val="24"/>
          <w:szCs w:val="24"/>
          <w:lang w:val="uk-UA"/>
        </w:rPr>
        <w:t>потерпілих  від Чорнобильської катастрофи</w:t>
      </w:r>
      <w:r>
        <w:rPr>
          <w:sz w:val="28"/>
          <w:szCs w:val="28"/>
          <w:lang w:val="uk-UA"/>
        </w:rPr>
        <w:t xml:space="preserve">, </w:t>
      </w:r>
      <w:r>
        <w:rPr>
          <w:b/>
          <w:sz w:val="24"/>
          <w:szCs w:val="24"/>
          <w:lang w:val="uk-UA"/>
        </w:rPr>
        <w:t xml:space="preserve">та </w:t>
      </w:r>
    </w:p>
    <w:p w:rsidR="00CF5279" w:rsidRDefault="00CF5279" w:rsidP="00C501C2">
      <w:pPr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 нагоди 40-х роковин ліквідації наслідків цієї аварії </w:t>
      </w:r>
    </w:p>
    <w:p w:rsidR="00CF5279" w:rsidRDefault="00CF5279" w:rsidP="00C501C2">
      <w:pPr>
        <w:jc w:val="both"/>
        <w:rPr>
          <w:b/>
          <w:sz w:val="24"/>
          <w:szCs w:val="24"/>
          <w:lang w:val="uk-UA"/>
        </w:rPr>
      </w:pPr>
    </w:p>
    <w:p w:rsidR="00CF5279" w:rsidRDefault="00CF5279" w:rsidP="008D785D">
      <w:pPr>
        <w:jc w:val="both"/>
        <w:rPr>
          <w:b/>
          <w:sz w:val="24"/>
          <w:szCs w:val="24"/>
          <w:lang w:val="uk-UA"/>
        </w:rPr>
      </w:pPr>
    </w:p>
    <w:p w:rsidR="00CF5279" w:rsidRPr="008A23C6" w:rsidRDefault="00CF5279" w:rsidP="00C501C2">
      <w:pPr>
        <w:ind w:firstLine="360"/>
        <w:jc w:val="both"/>
        <w:rPr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Відповідно до ст.34 Закон</w:t>
      </w:r>
      <w:r w:rsidRPr="008A23C6">
        <w:rPr>
          <w:sz w:val="24"/>
          <w:szCs w:val="24"/>
          <w:lang w:val="uk-UA"/>
        </w:rPr>
        <w:t>у України  «Про  місцеве  самоврядування  в Україні»</w:t>
      </w:r>
      <w:r>
        <w:rPr>
          <w:sz w:val="24"/>
          <w:szCs w:val="24"/>
          <w:lang w:val="uk-UA"/>
        </w:rPr>
        <w:t>,</w:t>
      </w:r>
      <w:r w:rsidRPr="008A23C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на виконання п</w:t>
      </w:r>
      <w:r w:rsidRPr="00D4445A">
        <w:rPr>
          <w:sz w:val="24"/>
          <w:szCs w:val="24"/>
          <w:lang w:val="uk-UA"/>
        </w:rPr>
        <w:t>останови Верховної Ради України від 04.12.2025 №4716-ІХ «Про вшанування учасників ліквідації наслідків аварії на Чорнобильській АЕС та про заходи, пов’язані з 40-ми роковинами Чорнобильської катастрофи»,</w:t>
      </w:r>
      <w:r>
        <w:rPr>
          <w:sz w:val="24"/>
          <w:szCs w:val="24"/>
          <w:lang w:val="uk-UA"/>
        </w:rPr>
        <w:t xml:space="preserve"> розпорядження Кабінету Міністрів України від 05.02.2026 №118-р «</w:t>
      </w:r>
      <w:r w:rsidRPr="001E6759">
        <w:rPr>
          <w:sz w:val="24"/>
          <w:szCs w:val="24"/>
          <w:lang w:val="uk-UA"/>
        </w:rPr>
        <w:t>Про заходи, пов’язані з 40-ми роковинами Чорнобильської катастрофи</w:t>
      </w:r>
      <w:r>
        <w:rPr>
          <w:sz w:val="24"/>
          <w:szCs w:val="24"/>
          <w:lang w:val="uk-UA"/>
        </w:rPr>
        <w:t>»,</w:t>
      </w:r>
      <w:r w:rsidRPr="00BF2E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розпорядження Чернівецької обласної державної адміністрації від 26.02.2026 № 324-р «Про затвердження Плану підготовки та проведення заходів, пов’язаних з 40-ми роковинами Чорнобильської катастрофи», з</w:t>
      </w:r>
      <w:r w:rsidRPr="00D4445A">
        <w:rPr>
          <w:sz w:val="24"/>
          <w:szCs w:val="24"/>
          <w:lang w:val="uk-UA"/>
        </w:rPr>
        <w:t xml:space="preserve"> метою фінансової підтримки </w:t>
      </w:r>
      <w:r>
        <w:rPr>
          <w:sz w:val="24"/>
          <w:szCs w:val="24"/>
          <w:lang w:val="uk-UA"/>
        </w:rPr>
        <w:t>учасників ліквідації наслідків аварії на Чорнобильській АЕС</w:t>
      </w:r>
      <w:r w:rsidRPr="00D4445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вдів (вдівців) осіб потерпілих від Чорнобильської катастрофи, </w:t>
      </w:r>
      <w:r w:rsidRPr="001E6759">
        <w:rPr>
          <w:sz w:val="24"/>
          <w:szCs w:val="24"/>
        </w:rPr>
        <w:t> </w:t>
      </w:r>
      <w:r w:rsidRPr="001E6759">
        <w:rPr>
          <w:sz w:val="24"/>
          <w:szCs w:val="24"/>
          <w:lang w:val="uk-UA"/>
        </w:rPr>
        <w:t>виконавчий  коміт</w:t>
      </w:r>
      <w:r w:rsidRPr="00A461C0">
        <w:rPr>
          <w:bCs/>
          <w:sz w:val="24"/>
          <w:szCs w:val="24"/>
          <w:lang w:val="uk-UA"/>
        </w:rPr>
        <w:t>ет  міської  ради</w:t>
      </w:r>
    </w:p>
    <w:p w:rsidR="00CF5279" w:rsidRDefault="00CF5279" w:rsidP="00E16479">
      <w:pPr>
        <w:jc w:val="both"/>
        <w:rPr>
          <w:bCs/>
          <w:sz w:val="24"/>
          <w:szCs w:val="24"/>
          <w:lang w:val="uk-UA"/>
        </w:rPr>
      </w:pPr>
    </w:p>
    <w:bookmarkEnd w:id="0"/>
    <w:p w:rsidR="00CF5279" w:rsidRDefault="00CF5279" w:rsidP="00A60364">
      <w:pPr>
        <w:jc w:val="both"/>
        <w:rPr>
          <w:b/>
          <w:bCs/>
          <w:sz w:val="24"/>
          <w:szCs w:val="24"/>
          <w:lang w:val="uk-UA"/>
        </w:rPr>
      </w:pPr>
      <w:r w:rsidRPr="00A461C0">
        <w:rPr>
          <w:b/>
          <w:bCs/>
          <w:sz w:val="24"/>
          <w:szCs w:val="24"/>
          <w:lang w:val="uk-UA"/>
        </w:rPr>
        <w:t>В И Р І Ш И В:</w:t>
      </w:r>
      <w:r>
        <w:rPr>
          <w:b/>
          <w:bCs/>
          <w:sz w:val="24"/>
          <w:szCs w:val="24"/>
          <w:lang w:val="uk-UA"/>
        </w:rPr>
        <w:t xml:space="preserve">   </w:t>
      </w:r>
    </w:p>
    <w:p w:rsidR="00CF5279" w:rsidRPr="00A461C0" w:rsidRDefault="00CF5279" w:rsidP="00C501C2">
      <w:pPr>
        <w:ind w:firstLine="709"/>
        <w:jc w:val="both"/>
        <w:rPr>
          <w:b/>
          <w:bCs/>
          <w:sz w:val="24"/>
          <w:szCs w:val="24"/>
          <w:lang w:val="uk-UA"/>
        </w:rPr>
      </w:pPr>
    </w:p>
    <w:p w:rsidR="00CF5279" w:rsidRDefault="00CF5279" w:rsidP="00C501C2">
      <w:pPr>
        <w:ind w:firstLine="567"/>
        <w:jc w:val="both"/>
        <w:rPr>
          <w:sz w:val="24"/>
          <w:szCs w:val="24"/>
          <w:lang w:val="uk-UA"/>
        </w:rPr>
      </w:pPr>
      <w:r w:rsidRPr="008A23C6">
        <w:rPr>
          <w:sz w:val="24"/>
          <w:szCs w:val="24"/>
          <w:lang w:val="uk-UA"/>
        </w:rPr>
        <w:t xml:space="preserve">1. Надати </w:t>
      </w:r>
      <w:r>
        <w:rPr>
          <w:sz w:val="24"/>
          <w:szCs w:val="24"/>
          <w:lang w:val="uk-UA"/>
        </w:rPr>
        <w:t xml:space="preserve">46 (сорока шести) </w:t>
      </w:r>
      <w:r w:rsidRPr="008A23C6">
        <w:rPr>
          <w:sz w:val="24"/>
          <w:szCs w:val="24"/>
          <w:lang w:val="uk-UA"/>
        </w:rPr>
        <w:t>учасникам ліквідації наслідків аварії на  Чорнобильській 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 </w:t>
      </w:r>
      <w:r w:rsidRPr="008A23C6">
        <w:rPr>
          <w:sz w:val="24"/>
          <w:szCs w:val="24"/>
          <w:lang w:val="uk-UA"/>
        </w:rPr>
        <w:t xml:space="preserve">одноразову  матеріальну  допомогу  у  розмірі  по </w:t>
      </w:r>
      <w:r>
        <w:rPr>
          <w:sz w:val="24"/>
          <w:szCs w:val="24"/>
          <w:lang w:val="uk-UA"/>
        </w:rPr>
        <w:t>1000</w:t>
      </w:r>
      <w:r w:rsidRPr="008A23C6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одній тисячі</w:t>
      </w:r>
      <w:r w:rsidRPr="008A23C6">
        <w:rPr>
          <w:sz w:val="24"/>
          <w:szCs w:val="24"/>
          <w:lang w:val="uk-UA"/>
        </w:rPr>
        <w:t>) гривень кожном</w:t>
      </w:r>
      <w:r>
        <w:rPr>
          <w:sz w:val="24"/>
          <w:szCs w:val="24"/>
          <w:lang w:val="uk-UA"/>
        </w:rPr>
        <w:t>у  згідно  списку, що додається.</w:t>
      </w:r>
    </w:p>
    <w:p w:rsidR="00CF5279" w:rsidRPr="008A23C6" w:rsidRDefault="00CF5279" w:rsidP="00C501C2">
      <w:pPr>
        <w:jc w:val="both"/>
        <w:rPr>
          <w:sz w:val="24"/>
          <w:szCs w:val="24"/>
          <w:lang w:val="uk-UA"/>
        </w:rPr>
      </w:pPr>
      <w:r w:rsidRPr="008A23C6">
        <w:rPr>
          <w:sz w:val="24"/>
          <w:lang w:val="uk-UA"/>
        </w:rPr>
        <w:t xml:space="preserve">          2. </w:t>
      </w:r>
      <w:r w:rsidRPr="008A23C6">
        <w:rPr>
          <w:sz w:val="24"/>
          <w:szCs w:val="24"/>
          <w:lang w:val="uk-UA"/>
        </w:rPr>
        <w:t>Відділу бухгалтерського обліку та звітності (</w:t>
      </w:r>
      <w:r>
        <w:rPr>
          <w:sz w:val="24"/>
          <w:szCs w:val="24"/>
          <w:lang w:val="uk-UA"/>
        </w:rPr>
        <w:t>Яна КОЗЕК</w:t>
      </w:r>
      <w:r w:rsidRPr="008A23C6">
        <w:rPr>
          <w:sz w:val="24"/>
          <w:szCs w:val="24"/>
          <w:lang w:val="uk-UA"/>
        </w:rPr>
        <w:t>) провести  виплату  адресної матеріальної  допомоги  за  рахунок  асигнувань,  передбачених  у  бюджеті  міста  на  соціальний  захист  населення.</w:t>
      </w:r>
    </w:p>
    <w:p w:rsidR="00CF5279" w:rsidRDefault="00CF5279" w:rsidP="004242A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Cs/>
          <w:sz w:val="24"/>
          <w:szCs w:val="24"/>
          <w:lang w:val="uk-UA"/>
        </w:rPr>
        <w:t>3. Контроль за виконанням даного рішення покласти на керуючу справами (секретарку) виконавчого комітету Ярославу РАКОВІЦУ .</w:t>
      </w:r>
    </w:p>
    <w:p w:rsidR="00CF5279" w:rsidRDefault="00CF5279" w:rsidP="004242AB">
      <w:pPr>
        <w:ind w:firstLine="567"/>
        <w:jc w:val="both"/>
        <w:rPr>
          <w:sz w:val="24"/>
          <w:szCs w:val="24"/>
          <w:lang w:val="uk-UA"/>
        </w:rPr>
      </w:pPr>
    </w:p>
    <w:p w:rsidR="00CF5279" w:rsidRDefault="00CF52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5279" w:rsidRPr="005F7735" w:rsidRDefault="00CF527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CF5279" w:rsidRDefault="00CF5279" w:rsidP="00A6036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Іван СЕМЕНЮК</w:t>
      </w:r>
    </w:p>
    <w:p w:rsidR="00CF5279" w:rsidRDefault="00CF52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5279" w:rsidRDefault="00CF5279" w:rsidP="00AE462C">
      <w:pPr>
        <w:rPr>
          <w:b/>
          <w:sz w:val="24"/>
          <w:szCs w:val="24"/>
          <w:lang w:val="uk-UA"/>
        </w:rPr>
      </w:pPr>
    </w:p>
    <w:p w:rsidR="00CF5279" w:rsidRDefault="00CF5279" w:rsidP="00AE462C">
      <w:pPr>
        <w:rPr>
          <w:b/>
          <w:sz w:val="24"/>
          <w:szCs w:val="24"/>
          <w:lang w:val="uk-UA"/>
        </w:rPr>
      </w:pPr>
    </w:p>
    <w:p w:rsidR="00CF5279" w:rsidRDefault="00CF5279" w:rsidP="00AE462C">
      <w:pPr>
        <w:rPr>
          <w:b/>
          <w:sz w:val="24"/>
          <w:szCs w:val="24"/>
          <w:lang w:val="uk-UA"/>
        </w:rPr>
      </w:pPr>
    </w:p>
    <w:p w:rsidR="00CF5279" w:rsidRDefault="00CF5279" w:rsidP="00AE462C">
      <w:pPr>
        <w:rPr>
          <w:b/>
          <w:sz w:val="24"/>
          <w:szCs w:val="24"/>
          <w:lang w:val="uk-UA"/>
        </w:rPr>
      </w:pPr>
    </w:p>
    <w:p w:rsidR="00CF5279" w:rsidRDefault="00CF5279" w:rsidP="00AE462C">
      <w:pPr>
        <w:rPr>
          <w:b/>
          <w:sz w:val="24"/>
          <w:szCs w:val="24"/>
          <w:lang w:val="uk-UA"/>
        </w:rPr>
      </w:pPr>
    </w:p>
    <w:sectPr w:rsidR="00CF5279" w:rsidSect="00A60364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1CAD"/>
    <w:rsid w:val="00055EAF"/>
    <w:rsid w:val="0008599E"/>
    <w:rsid w:val="00086389"/>
    <w:rsid w:val="0009136A"/>
    <w:rsid w:val="00096D87"/>
    <w:rsid w:val="00097966"/>
    <w:rsid w:val="000A0509"/>
    <w:rsid w:val="000A4D82"/>
    <w:rsid w:val="000A5634"/>
    <w:rsid w:val="000B2D01"/>
    <w:rsid w:val="000C419B"/>
    <w:rsid w:val="000D5A0A"/>
    <w:rsid w:val="000E186B"/>
    <w:rsid w:val="000E22F8"/>
    <w:rsid w:val="001124EA"/>
    <w:rsid w:val="00116E57"/>
    <w:rsid w:val="00143359"/>
    <w:rsid w:val="001440C3"/>
    <w:rsid w:val="00150E2F"/>
    <w:rsid w:val="001A354F"/>
    <w:rsid w:val="001B4DE4"/>
    <w:rsid w:val="001B5956"/>
    <w:rsid w:val="001B6DCD"/>
    <w:rsid w:val="001C6A3B"/>
    <w:rsid w:val="001E2E42"/>
    <w:rsid w:val="001E6759"/>
    <w:rsid w:val="001F1A69"/>
    <w:rsid w:val="00210848"/>
    <w:rsid w:val="00211057"/>
    <w:rsid w:val="00220BBD"/>
    <w:rsid w:val="00260133"/>
    <w:rsid w:val="00260774"/>
    <w:rsid w:val="002A4963"/>
    <w:rsid w:val="002D0E52"/>
    <w:rsid w:val="002F7505"/>
    <w:rsid w:val="003110A1"/>
    <w:rsid w:val="00312E4F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0BD1"/>
    <w:rsid w:val="004230AB"/>
    <w:rsid w:val="004242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29FE"/>
    <w:rsid w:val="00504454"/>
    <w:rsid w:val="00515BB1"/>
    <w:rsid w:val="005221A2"/>
    <w:rsid w:val="005376B1"/>
    <w:rsid w:val="00540335"/>
    <w:rsid w:val="0054154B"/>
    <w:rsid w:val="005469A6"/>
    <w:rsid w:val="00554AB9"/>
    <w:rsid w:val="005756EF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3B15"/>
    <w:rsid w:val="0062166F"/>
    <w:rsid w:val="0062246B"/>
    <w:rsid w:val="00624F8F"/>
    <w:rsid w:val="00641E67"/>
    <w:rsid w:val="006902DE"/>
    <w:rsid w:val="006A3729"/>
    <w:rsid w:val="006B5460"/>
    <w:rsid w:val="006C2211"/>
    <w:rsid w:val="006C6A40"/>
    <w:rsid w:val="006E02E3"/>
    <w:rsid w:val="006F59AB"/>
    <w:rsid w:val="007148F5"/>
    <w:rsid w:val="00715F81"/>
    <w:rsid w:val="00747D8D"/>
    <w:rsid w:val="007514B5"/>
    <w:rsid w:val="0076044B"/>
    <w:rsid w:val="00771EA6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3702D"/>
    <w:rsid w:val="0084440D"/>
    <w:rsid w:val="00860C28"/>
    <w:rsid w:val="008632C0"/>
    <w:rsid w:val="00881527"/>
    <w:rsid w:val="00885752"/>
    <w:rsid w:val="00892585"/>
    <w:rsid w:val="008A035A"/>
    <w:rsid w:val="008A23C6"/>
    <w:rsid w:val="008B124A"/>
    <w:rsid w:val="008D785D"/>
    <w:rsid w:val="008E2A62"/>
    <w:rsid w:val="009064C6"/>
    <w:rsid w:val="0091476B"/>
    <w:rsid w:val="00935BBE"/>
    <w:rsid w:val="009517E9"/>
    <w:rsid w:val="0095708C"/>
    <w:rsid w:val="00984307"/>
    <w:rsid w:val="009900FB"/>
    <w:rsid w:val="00991095"/>
    <w:rsid w:val="009B74D5"/>
    <w:rsid w:val="009D3EE7"/>
    <w:rsid w:val="009E2C12"/>
    <w:rsid w:val="009F0E92"/>
    <w:rsid w:val="009F7227"/>
    <w:rsid w:val="00A031FE"/>
    <w:rsid w:val="00A4330B"/>
    <w:rsid w:val="00A461C0"/>
    <w:rsid w:val="00A60364"/>
    <w:rsid w:val="00A75804"/>
    <w:rsid w:val="00A83486"/>
    <w:rsid w:val="00A87A3B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BF2E63"/>
    <w:rsid w:val="00BF3BF8"/>
    <w:rsid w:val="00C37466"/>
    <w:rsid w:val="00C3773B"/>
    <w:rsid w:val="00C44B4D"/>
    <w:rsid w:val="00C501C2"/>
    <w:rsid w:val="00C52F4E"/>
    <w:rsid w:val="00C60070"/>
    <w:rsid w:val="00C74469"/>
    <w:rsid w:val="00C861BE"/>
    <w:rsid w:val="00C87189"/>
    <w:rsid w:val="00CA4DB2"/>
    <w:rsid w:val="00CB2830"/>
    <w:rsid w:val="00CB7E5D"/>
    <w:rsid w:val="00CC1978"/>
    <w:rsid w:val="00CF5279"/>
    <w:rsid w:val="00D00FD7"/>
    <w:rsid w:val="00D20076"/>
    <w:rsid w:val="00D23BF9"/>
    <w:rsid w:val="00D378A2"/>
    <w:rsid w:val="00D4445A"/>
    <w:rsid w:val="00D534D4"/>
    <w:rsid w:val="00D67AEE"/>
    <w:rsid w:val="00D869BE"/>
    <w:rsid w:val="00D930A7"/>
    <w:rsid w:val="00D939E6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40DA6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6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330</Words>
  <Characters>1882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2026-03-24T06:48:00Z</cp:lastPrinted>
  <dcterms:created xsi:type="dcterms:W3CDTF">2026-03-17T10:19:00Z</dcterms:created>
  <dcterms:modified xsi:type="dcterms:W3CDTF">2026-03-24T06:48:00Z</dcterms:modified>
</cp:coreProperties>
</file>