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A9B" w:rsidRDefault="00146A9B" w:rsidP="00105ED5">
      <w:pPr>
        <w:ind w:right="-2"/>
        <w:jc w:val="center"/>
        <w:rPr>
          <w:color w:val="000000"/>
          <w:lang w:val="uk-UA"/>
        </w:rPr>
      </w:pPr>
      <w:r w:rsidRPr="0018207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5767737" r:id="rId6"/>
        </w:object>
      </w:r>
    </w:p>
    <w:p w:rsidR="00146A9B" w:rsidRPr="00817862" w:rsidRDefault="00146A9B" w:rsidP="00105ED5">
      <w:pPr>
        <w:ind w:right="-2"/>
        <w:jc w:val="center"/>
        <w:rPr>
          <w:color w:val="000000"/>
          <w:lang w:val="uk-UA"/>
        </w:rPr>
      </w:pPr>
    </w:p>
    <w:p w:rsidR="00146A9B" w:rsidRDefault="00146A9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146A9B" w:rsidRDefault="00146A9B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146A9B" w:rsidRDefault="00146A9B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146A9B" w:rsidRDefault="00146A9B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46A9B" w:rsidRPr="00D6033C" w:rsidRDefault="00146A9B" w:rsidP="00105ED5">
      <w:pPr>
        <w:jc w:val="right"/>
        <w:rPr>
          <w:b/>
          <w:color w:val="000000"/>
          <w:sz w:val="24"/>
          <w:szCs w:val="24"/>
          <w:lang w:val="uk-UA"/>
        </w:rPr>
      </w:pPr>
    </w:p>
    <w:p w:rsidR="00146A9B" w:rsidRPr="00817862" w:rsidRDefault="00146A9B" w:rsidP="00105ED5">
      <w:pPr>
        <w:jc w:val="center"/>
        <w:rPr>
          <w:b/>
          <w:color w:val="000000"/>
          <w:sz w:val="24"/>
          <w:szCs w:val="24"/>
        </w:rPr>
      </w:pPr>
      <w:r w:rsidRPr="00817862">
        <w:rPr>
          <w:b/>
          <w:color w:val="000000"/>
          <w:sz w:val="24"/>
          <w:szCs w:val="24"/>
        </w:rPr>
        <w:t xml:space="preserve">Р І Ш Е Н Н Я </w:t>
      </w:r>
    </w:p>
    <w:p w:rsidR="00146A9B" w:rsidRPr="00817862" w:rsidRDefault="00146A9B" w:rsidP="00105ED5">
      <w:pPr>
        <w:jc w:val="center"/>
        <w:rPr>
          <w:color w:val="000000"/>
          <w:sz w:val="24"/>
          <w:szCs w:val="24"/>
        </w:rPr>
      </w:pPr>
    </w:p>
    <w:p w:rsidR="00146A9B" w:rsidRPr="00D6033C" w:rsidRDefault="00146A9B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18 березня </w:t>
      </w:r>
      <w:r w:rsidRPr="00817862">
        <w:rPr>
          <w:color w:val="000000"/>
          <w:sz w:val="24"/>
          <w:szCs w:val="24"/>
        </w:rPr>
        <w:t>202</w:t>
      </w:r>
      <w:r w:rsidRPr="00817862">
        <w:rPr>
          <w:color w:val="000000"/>
          <w:sz w:val="24"/>
          <w:szCs w:val="24"/>
          <w:lang w:val="uk-UA"/>
        </w:rPr>
        <w:t>6</w:t>
      </w:r>
      <w:r w:rsidRPr="00817862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817862">
        <w:rPr>
          <w:color w:val="000000"/>
          <w:sz w:val="24"/>
          <w:szCs w:val="24"/>
        </w:rPr>
        <w:t xml:space="preserve">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>
        <w:rPr>
          <w:color w:val="000000"/>
          <w:sz w:val="24"/>
          <w:szCs w:val="24"/>
        </w:rPr>
        <w:t xml:space="preserve">  </w:t>
      </w:r>
      <w:r w:rsidRPr="00D6033C">
        <w:rPr>
          <w:b/>
          <w:color w:val="000000"/>
          <w:sz w:val="24"/>
          <w:szCs w:val="24"/>
        </w:rPr>
        <w:t xml:space="preserve">№ </w:t>
      </w:r>
      <w:r w:rsidRPr="00D6033C">
        <w:rPr>
          <w:b/>
          <w:color w:val="000000"/>
          <w:sz w:val="24"/>
          <w:szCs w:val="24"/>
          <w:lang w:val="uk-UA"/>
        </w:rPr>
        <w:t>118/3</w:t>
      </w:r>
    </w:p>
    <w:p w:rsidR="00146A9B" w:rsidRPr="00105ED5" w:rsidRDefault="00146A9B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146A9B" w:rsidRPr="0074219F" w:rsidRDefault="00146A9B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ТС-7,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146A9B" w:rsidRPr="0074219F" w:rsidRDefault="00146A9B" w:rsidP="006F2A3A">
      <w:pPr>
        <w:rPr>
          <w:b/>
          <w:sz w:val="24"/>
          <w:lang w:val="uk-UA"/>
        </w:rPr>
      </w:pPr>
    </w:p>
    <w:p w:rsidR="00146A9B" w:rsidRPr="0099080B" w:rsidRDefault="00146A9B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94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ТС-7, (згідно схеми бажаного місця розташування ТС),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</w:t>
      </w:r>
      <w:r>
        <w:rPr>
          <w:sz w:val="24"/>
          <w:szCs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 xml:space="preserve"> господарства </w:t>
      </w:r>
      <w:r>
        <w:rPr>
          <w:sz w:val="24"/>
          <w:szCs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146A9B" w:rsidRPr="00587554" w:rsidRDefault="00146A9B" w:rsidP="006F2A3A">
      <w:pPr>
        <w:jc w:val="both"/>
        <w:rPr>
          <w:sz w:val="24"/>
          <w:lang w:val="uk-UA"/>
        </w:rPr>
      </w:pPr>
    </w:p>
    <w:p w:rsidR="00146A9B" w:rsidRPr="00587554" w:rsidRDefault="00146A9B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146A9B" w:rsidRPr="001147F0" w:rsidRDefault="00146A9B" w:rsidP="006F2A3A">
      <w:pPr>
        <w:jc w:val="center"/>
        <w:rPr>
          <w:sz w:val="24"/>
          <w:highlight w:val="yellow"/>
          <w:lang w:val="uk-UA"/>
        </w:rPr>
      </w:pPr>
    </w:p>
    <w:p w:rsidR="00146A9B" w:rsidRPr="00734CC9" w:rsidRDefault="00146A9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ТС-7,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146A9B" w:rsidRPr="00734CC9" w:rsidRDefault="00146A9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146A9B" w:rsidRPr="00622703" w:rsidRDefault="00146A9B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ТС-7,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146A9B" w:rsidRPr="00734CC9" w:rsidRDefault="00146A9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146A9B" w:rsidRPr="00734CC9" w:rsidRDefault="00146A9B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146A9B" w:rsidRDefault="00146A9B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146A9B" w:rsidRPr="00AB5F20" w:rsidRDefault="00146A9B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146A9B" w:rsidRPr="00A63AA1" w:rsidRDefault="00146A9B" w:rsidP="00CB7D2F">
      <w:pPr>
        <w:rPr>
          <w:b/>
          <w:sz w:val="24"/>
          <w:lang w:val="uk-UA"/>
        </w:rPr>
      </w:pPr>
    </w:p>
    <w:p w:rsidR="00146A9B" w:rsidRPr="00F12A95" w:rsidRDefault="00146A9B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146A9B" w:rsidRPr="00CB7D2F" w:rsidRDefault="00146A9B" w:rsidP="00CB7D2F">
      <w:pPr>
        <w:pStyle w:val="ListParagraph"/>
        <w:rPr>
          <w:b/>
        </w:rPr>
      </w:pPr>
    </w:p>
    <w:p w:rsidR="00146A9B" w:rsidRDefault="00146A9B" w:rsidP="006F2A3A">
      <w:pPr>
        <w:ind w:left="660"/>
        <w:rPr>
          <w:b/>
          <w:sz w:val="24"/>
          <w:szCs w:val="24"/>
          <w:lang w:val="uk-UA"/>
        </w:rPr>
      </w:pPr>
    </w:p>
    <w:p w:rsidR="00146A9B" w:rsidRDefault="00146A9B" w:rsidP="006F2A3A">
      <w:pPr>
        <w:ind w:left="660"/>
        <w:rPr>
          <w:b/>
          <w:sz w:val="24"/>
          <w:szCs w:val="24"/>
          <w:lang w:val="uk-UA"/>
        </w:rPr>
      </w:pPr>
    </w:p>
    <w:p w:rsidR="00146A9B" w:rsidRDefault="00146A9B" w:rsidP="006F2A3A">
      <w:pPr>
        <w:ind w:left="660"/>
        <w:rPr>
          <w:b/>
          <w:sz w:val="24"/>
          <w:szCs w:val="24"/>
          <w:lang w:val="uk-UA"/>
        </w:rPr>
      </w:pPr>
    </w:p>
    <w:p w:rsidR="00146A9B" w:rsidRDefault="00146A9B" w:rsidP="006F2A3A">
      <w:pPr>
        <w:ind w:left="660"/>
        <w:rPr>
          <w:b/>
          <w:sz w:val="24"/>
          <w:szCs w:val="24"/>
          <w:lang w:val="uk-UA"/>
        </w:rPr>
      </w:pPr>
    </w:p>
    <w:p w:rsidR="00146A9B" w:rsidRDefault="00146A9B" w:rsidP="006F2A3A">
      <w:pPr>
        <w:ind w:left="660"/>
        <w:rPr>
          <w:b/>
          <w:sz w:val="24"/>
          <w:szCs w:val="24"/>
          <w:lang w:val="uk-UA"/>
        </w:rPr>
      </w:pPr>
    </w:p>
    <w:sectPr w:rsidR="00146A9B" w:rsidSect="0081786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E6C52"/>
    <w:rsid w:val="000F7091"/>
    <w:rsid w:val="001048C8"/>
    <w:rsid w:val="00105ED5"/>
    <w:rsid w:val="001147F0"/>
    <w:rsid w:val="00120B1B"/>
    <w:rsid w:val="001332C7"/>
    <w:rsid w:val="001342DF"/>
    <w:rsid w:val="001349E2"/>
    <w:rsid w:val="00146A9B"/>
    <w:rsid w:val="00182078"/>
    <w:rsid w:val="0018598B"/>
    <w:rsid w:val="001862AE"/>
    <w:rsid w:val="001979B4"/>
    <w:rsid w:val="001A4634"/>
    <w:rsid w:val="001B2D66"/>
    <w:rsid w:val="001B3352"/>
    <w:rsid w:val="001D015C"/>
    <w:rsid w:val="001D72D2"/>
    <w:rsid w:val="001E5A6C"/>
    <w:rsid w:val="001F5BC3"/>
    <w:rsid w:val="0020277B"/>
    <w:rsid w:val="00206C69"/>
    <w:rsid w:val="00214433"/>
    <w:rsid w:val="00221755"/>
    <w:rsid w:val="00251A7E"/>
    <w:rsid w:val="002634A4"/>
    <w:rsid w:val="00264E57"/>
    <w:rsid w:val="00266153"/>
    <w:rsid w:val="00270253"/>
    <w:rsid w:val="002917DC"/>
    <w:rsid w:val="00296733"/>
    <w:rsid w:val="002C2139"/>
    <w:rsid w:val="002E0A8C"/>
    <w:rsid w:val="002E2AB8"/>
    <w:rsid w:val="002E4F1B"/>
    <w:rsid w:val="00332764"/>
    <w:rsid w:val="00343E3C"/>
    <w:rsid w:val="003452AD"/>
    <w:rsid w:val="00345385"/>
    <w:rsid w:val="00360CD7"/>
    <w:rsid w:val="003723B8"/>
    <w:rsid w:val="0037460F"/>
    <w:rsid w:val="00385FC4"/>
    <w:rsid w:val="00392187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2DF8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E4D4B"/>
    <w:rsid w:val="006F2A3A"/>
    <w:rsid w:val="00734CC9"/>
    <w:rsid w:val="0074219F"/>
    <w:rsid w:val="00747BE6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862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31F2C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11B56"/>
    <w:rsid w:val="00A305B8"/>
    <w:rsid w:val="00A448DD"/>
    <w:rsid w:val="00A54208"/>
    <w:rsid w:val="00A60BD1"/>
    <w:rsid w:val="00A61700"/>
    <w:rsid w:val="00A63AA1"/>
    <w:rsid w:val="00A71F67"/>
    <w:rsid w:val="00A9102F"/>
    <w:rsid w:val="00A92B4A"/>
    <w:rsid w:val="00A93865"/>
    <w:rsid w:val="00AA2A50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033C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D6551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1C7B"/>
    <w:rsid w:val="00F12A95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17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412</Words>
  <Characters>2353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2026-03-13T12:51:00Z</dcterms:created>
  <dcterms:modified xsi:type="dcterms:W3CDTF">2026-03-23T08:43:00Z</dcterms:modified>
</cp:coreProperties>
</file>