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CFC" w:rsidRDefault="00D44CFC" w:rsidP="00105ED5">
      <w:pPr>
        <w:ind w:right="-2"/>
        <w:jc w:val="center"/>
        <w:rPr>
          <w:color w:val="000000"/>
          <w:lang w:val="uk-UA"/>
        </w:rPr>
      </w:pPr>
      <w:r w:rsidRPr="00F22EF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5767926" r:id="rId6"/>
        </w:object>
      </w:r>
    </w:p>
    <w:p w:rsidR="00D44CFC" w:rsidRPr="00A3759C" w:rsidRDefault="00D44CFC" w:rsidP="00105ED5">
      <w:pPr>
        <w:ind w:right="-2"/>
        <w:jc w:val="center"/>
        <w:rPr>
          <w:color w:val="000000"/>
          <w:lang w:val="uk-UA"/>
        </w:rPr>
      </w:pPr>
    </w:p>
    <w:p w:rsidR="00D44CFC" w:rsidRDefault="00D44CFC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44CFC" w:rsidRDefault="00D44CFC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44CFC" w:rsidRDefault="00D44CFC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44CFC" w:rsidRDefault="00D44CFC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D44CFC" w:rsidRPr="000F0AF0" w:rsidRDefault="00D44CFC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D44CFC" w:rsidRPr="00A3759C" w:rsidRDefault="00D44CFC" w:rsidP="00105ED5">
      <w:pPr>
        <w:jc w:val="center"/>
        <w:rPr>
          <w:b/>
          <w:color w:val="000000"/>
          <w:sz w:val="24"/>
          <w:szCs w:val="24"/>
        </w:rPr>
      </w:pPr>
      <w:r w:rsidRPr="00A3759C">
        <w:rPr>
          <w:b/>
          <w:color w:val="000000"/>
          <w:sz w:val="24"/>
          <w:szCs w:val="24"/>
        </w:rPr>
        <w:t xml:space="preserve">Р І Ш Е Н Н Я </w:t>
      </w:r>
    </w:p>
    <w:p w:rsidR="00D44CFC" w:rsidRPr="00A3759C" w:rsidRDefault="00D44CFC" w:rsidP="00105ED5">
      <w:pPr>
        <w:jc w:val="center"/>
        <w:rPr>
          <w:color w:val="000000"/>
          <w:sz w:val="24"/>
          <w:szCs w:val="24"/>
        </w:rPr>
      </w:pPr>
    </w:p>
    <w:p w:rsidR="00D44CFC" w:rsidRPr="000F0AF0" w:rsidRDefault="00D44CFC" w:rsidP="00105ED5">
      <w:pPr>
        <w:rPr>
          <w:color w:val="000000"/>
          <w:sz w:val="24"/>
          <w:szCs w:val="24"/>
          <w:lang w:val="uk-UA"/>
        </w:rPr>
      </w:pPr>
      <w:r w:rsidRPr="00A3759C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18 березня </w:t>
      </w:r>
      <w:r w:rsidRPr="00A3759C">
        <w:rPr>
          <w:color w:val="000000"/>
          <w:sz w:val="24"/>
          <w:szCs w:val="24"/>
        </w:rPr>
        <w:t>202</w:t>
      </w:r>
      <w:r w:rsidRPr="00A3759C">
        <w:rPr>
          <w:color w:val="000000"/>
          <w:sz w:val="24"/>
          <w:szCs w:val="24"/>
          <w:lang w:val="uk-UA"/>
        </w:rPr>
        <w:t>6</w:t>
      </w:r>
      <w:r w:rsidRPr="00A3759C">
        <w:rPr>
          <w:color w:val="000000"/>
          <w:sz w:val="24"/>
          <w:szCs w:val="24"/>
        </w:rPr>
        <w:t xml:space="preserve">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A3759C"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  <w:lang w:val="uk-UA"/>
        </w:rPr>
        <w:t xml:space="preserve">    </w:t>
      </w:r>
      <w:r w:rsidRPr="00A3759C">
        <w:rPr>
          <w:color w:val="000000"/>
          <w:sz w:val="24"/>
          <w:szCs w:val="24"/>
        </w:rPr>
        <w:t xml:space="preserve">  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>
        <w:rPr>
          <w:color w:val="000000"/>
          <w:sz w:val="24"/>
          <w:szCs w:val="24"/>
        </w:rPr>
        <w:t xml:space="preserve">  </w:t>
      </w:r>
      <w:r w:rsidRPr="000F0AF0">
        <w:rPr>
          <w:b/>
          <w:color w:val="000000"/>
          <w:sz w:val="24"/>
          <w:szCs w:val="24"/>
        </w:rPr>
        <w:t xml:space="preserve">№ </w:t>
      </w:r>
      <w:r w:rsidRPr="000F0AF0">
        <w:rPr>
          <w:b/>
          <w:color w:val="000000"/>
          <w:sz w:val="24"/>
          <w:szCs w:val="24"/>
          <w:lang w:val="uk-UA"/>
        </w:rPr>
        <w:t>119/3</w:t>
      </w:r>
    </w:p>
    <w:p w:rsidR="00D44CFC" w:rsidRPr="00105ED5" w:rsidRDefault="00D44CFC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D44CFC" w:rsidRPr="0074219F" w:rsidRDefault="00D44CFC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ТС-8,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D44CFC" w:rsidRPr="0074219F" w:rsidRDefault="00D44CFC" w:rsidP="006F2A3A">
      <w:pPr>
        <w:rPr>
          <w:b/>
          <w:sz w:val="24"/>
          <w:lang w:val="uk-UA"/>
        </w:rPr>
      </w:pPr>
    </w:p>
    <w:p w:rsidR="00D44CFC" w:rsidRPr="0099080B" w:rsidRDefault="00D44CFC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93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ТС-8,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D44CFC" w:rsidRPr="00587554" w:rsidRDefault="00D44CFC" w:rsidP="006F2A3A">
      <w:pPr>
        <w:jc w:val="both"/>
        <w:rPr>
          <w:sz w:val="24"/>
          <w:lang w:val="uk-UA"/>
        </w:rPr>
      </w:pPr>
    </w:p>
    <w:p w:rsidR="00D44CFC" w:rsidRPr="00587554" w:rsidRDefault="00D44CFC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D44CFC" w:rsidRPr="001147F0" w:rsidRDefault="00D44CFC" w:rsidP="006F2A3A">
      <w:pPr>
        <w:jc w:val="center"/>
        <w:rPr>
          <w:sz w:val="24"/>
          <w:highlight w:val="yellow"/>
          <w:lang w:val="uk-UA"/>
        </w:rPr>
      </w:pPr>
    </w:p>
    <w:p w:rsidR="00D44CFC" w:rsidRPr="00734CC9" w:rsidRDefault="00D44CF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ТС-8,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D44CFC" w:rsidRPr="00734CC9" w:rsidRDefault="00D44CF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D44CFC" w:rsidRPr="00622703" w:rsidRDefault="00D44CFC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ТС-8,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D44CFC" w:rsidRPr="00734CC9" w:rsidRDefault="00D44CFC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D44CFC" w:rsidRPr="00734CC9" w:rsidRDefault="00D44CFC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D44CFC" w:rsidRDefault="00D44CF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D44CFC" w:rsidRPr="00AB5F20" w:rsidRDefault="00D44CFC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D44CFC" w:rsidRPr="00972A28" w:rsidRDefault="00D44CFC" w:rsidP="00CB7D2F">
      <w:pPr>
        <w:rPr>
          <w:b/>
          <w:sz w:val="24"/>
          <w:lang w:val="uk-UA"/>
        </w:rPr>
      </w:pPr>
    </w:p>
    <w:p w:rsidR="00D44CFC" w:rsidRPr="00F12A95" w:rsidRDefault="00D44CFC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D44CFC" w:rsidRPr="00CB7D2F" w:rsidRDefault="00D44CFC" w:rsidP="00CB7D2F">
      <w:pPr>
        <w:pStyle w:val="ListParagraph"/>
        <w:rPr>
          <w:b/>
        </w:rPr>
      </w:pPr>
    </w:p>
    <w:p w:rsidR="00D44CFC" w:rsidRDefault="00D44CFC" w:rsidP="006F2A3A">
      <w:pPr>
        <w:ind w:left="660"/>
        <w:rPr>
          <w:b/>
          <w:sz w:val="24"/>
          <w:szCs w:val="24"/>
          <w:lang w:val="uk-UA"/>
        </w:rPr>
      </w:pPr>
    </w:p>
    <w:p w:rsidR="00D44CFC" w:rsidRDefault="00D44CFC" w:rsidP="006F2A3A">
      <w:pPr>
        <w:ind w:left="660"/>
        <w:rPr>
          <w:b/>
          <w:sz w:val="24"/>
          <w:szCs w:val="24"/>
          <w:lang w:val="uk-UA"/>
        </w:rPr>
      </w:pPr>
    </w:p>
    <w:p w:rsidR="00D44CFC" w:rsidRDefault="00D44CFC" w:rsidP="006F2A3A">
      <w:pPr>
        <w:ind w:left="660"/>
        <w:rPr>
          <w:b/>
          <w:sz w:val="24"/>
          <w:szCs w:val="24"/>
          <w:lang w:val="uk-UA"/>
        </w:rPr>
      </w:pPr>
    </w:p>
    <w:p w:rsidR="00D44CFC" w:rsidRDefault="00D44CFC" w:rsidP="006F2A3A">
      <w:pPr>
        <w:ind w:left="660"/>
        <w:rPr>
          <w:b/>
          <w:sz w:val="24"/>
          <w:szCs w:val="24"/>
          <w:lang w:val="uk-UA"/>
        </w:rPr>
      </w:pPr>
    </w:p>
    <w:p w:rsidR="00D44CFC" w:rsidRDefault="00D44CFC" w:rsidP="006F2A3A">
      <w:pPr>
        <w:ind w:left="660"/>
        <w:rPr>
          <w:b/>
          <w:sz w:val="24"/>
          <w:szCs w:val="24"/>
          <w:lang w:val="uk-UA"/>
        </w:rPr>
      </w:pPr>
    </w:p>
    <w:p w:rsidR="00D44CFC" w:rsidRDefault="00D44CFC" w:rsidP="006F2A3A">
      <w:pPr>
        <w:ind w:left="660"/>
        <w:rPr>
          <w:b/>
          <w:sz w:val="24"/>
          <w:szCs w:val="24"/>
          <w:lang w:val="uk-UA"/>
        </w:rPr>
      </w:pPr>
    </w:p>
    <w:p w:rsidR="00D44CFC" w:rsidRDefault="00D44CFC" w:rsidP="006F2A3A">
      <w:pPr>
        <w:ind w:left="660"/>
        <w:rPr>
          <w:b/>
          <w:sz w:val="24"/>
          <w:szCs w:val="24"/>
          <w:lang w:val="uk-UA"/>
        </w:rPr>
      </w:pPr>
    </w:p>
    <w:p w:rsidR="00D44CFC" w:rsidRDefault="00D44CFC" w:rsidP="006F2A3A">
      <w:pPr>
        <w:ind w:left="660"/>
        <w:rPr>
          <w:b/>
          <w:sz w:val="24"/>
          <w:szCs w:val="24"/>
          <w:lang w:val="uk-UA"/>
        </w:rPr>
      </w:pPr>
    </w:p>
    <w:sectPr w:rsidR="00D44CFC" w:rsidSect="00A3759C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0AF0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4871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45385"/>
    <w:rsid w:val="00360CD7"/>
    <w:rsid w:val="003723B8"/>
    <w:rsid w:val="0037460F"/>
    <w:rsid w:val="00385FC4"/>
    <w:rsid w:val="00391B77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D12B8"/>
    <w:rsid w:val="006D6D71"/>
    <w:rsid w:val="006E4D4B"/>
    <w:rsid w:val="006F2A3A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4241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2A28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3759C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A4301"/>
    <w:rsid w:val="00AA641B"/>
    <w:rsid w:val="00AB06E9"/>
    <w:rsid w:val="00AB5F20"/>
    <w:rsid w:val="00AB608F"/>
    <w:rsid w:val="00B01166"/>
    <w:rsid w:val="00B3011A"/>
    <w:rsid w:val="00B41139"/>
    <w:rsid w:val="00B43A3F"/>
    <w:rsid w:val="00B50C0E"/>
    <w:rsid w:val="00B771B3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174F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36EEC"/>
    <w:rsid w:val="00D41066"/>
    <w:rsid w:val="00D4223B"/>
    <w:rsid w:val="00D44CFC"/>
    <w:rsid w:val="00D46177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1C7B"/>
    <w:rsid w:val="00F03F61"/>
    <w:rsid w:val="00F12A95"/>
    <w:rsid w:val="00F22E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47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413</Words>
  <Characters>2357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2026-03-13T12:52:00Z</dcterms:created>
  <dcterms:modified xsi:type="dcterms:W3CDTF">2026-03-23T08:46:00Z</dcterms:modified>
</cp:coreProperties>
</file>