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6BF" w:rsidRDefault="00F076BF" w:rsidP="00105ED5">
      <w:pPr>
        <w:ind w:right="-2"/>
        <w:jc w:val="center"/>
        <w:rPr>
          <w:color w:val="000000"/>
          <w:lang w:val="uk-UA"/>
        </w:rPr>
      </w:pPr>
      <w:r w:rsidRPr="004F518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417373" r:id="rId6"/>
        </w:object>
      </w:r>
    </w:p>
    <w:p w:rsidR="00F076BF" w:rsidRPr="009F6DCE" w:rsidRDefault="00F076BF" w:rsidP="00105ED5">
      <w:pPr>
        <w:ind w:right="-2"/>
        <w:jc w:val="center"/>
        <w:rPr>
          <w:color w:val="000000"/>
          <w:lang w:val="uk-UA"/>
        </w:rPr>
      </w:pPr>
    </w:p>
    <w:p w:rsidR="00F076BF" w:rsidRDefault="00F076B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076BF" w:rsidRDefault="00F076B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076BF" w:rsidRDefault="00F076BF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076BF" w:rsidRPr="009F6DCE" w:rsidRDefault="00F076BF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076BF" w:rsidRDefault="00F076BF" w:rsidP="00105ED5">
      <w:pPr>
        <w:jc w:val="center"/>
        <w:rPr>
          <w:b/>
          <w:color w:val="000000"/>
          <w:sz w:val="24"/>
          <w:szCs w:val="24"/>
          <w:lang w:val="uk-UA"/>
        </w:rPr>
      </w:pPr>
    </w:p>
    <w:p w:rsidR="00F076BF" w:rsidRPr="009F6DCE" w:rsidRDefault="00F076BF" w:rsidP="00105ED5">
      <w:pPr>
        <w:jc w:val="center"/>
        <w:rPr>
          <w:b/>
          <w:color w:val="000000"/>
          <w:sz w:val="24"/>
          <w:szCs w:val="24"/>
        </w:rPr>
      </w:pPr>
      <w:r w:rsidRPr="009F6DCE">
        <w:rPr>
          <w:b/>
          <w:color w:val="000000"/>
          <w:sz w:val="24"/>
          <w:szCs w:val="24"/>
        </w:rPr>
        <w:t xml:space="preserve">Р І Ш Е Н Н Я </w:t>
      </w:r>
    </w:p>
    <w:p w:rsidR="00F076BF" w:rsidRPr="009F6DCE" w:rsidRDefault="00F076BF" w:rsidP="00105ED5">
      <w:pPr>
        <w:jc w:val="center"/>
        <w:rPr>
          <w:color w:val="000000"/>
          <w:sz w:val="24"/>
          <w:szCs w:val="24"/>
        </w:rPr>
      </w:pPr>
    </w:p>
    <w:p w:rsidR="00F076BF" w:rsidRPr="0050560F" w:rsidRDefault="00F076BF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березня </w:t>
      </w:r>
      <w:r w:rsidRPr="009F6DCE">
        <w:rPr>
          <w:color w:val="000000"/>
          <w:sz w:val="24"/>
          <w:szCs w:val="24"/>
        </w:rPr>
        <w:t>202</w:t>
      </w:r>
      <w:r w:rsidRPr="009F6DCE">
        <w:rPr>
          <w:color w:val="000000"/>
          <w:sz w:val="24"/>
          <w:szCs w:val="24"/>
          <w:lang w:val="uk-UA"/>
        </w:rPr>
        <w:t>6</w:t>
      </w:r>
      <w:r w:rsidRPr="009F6DCE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9F6DC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9F6DCE">
        <w:rPr>
          <w:color w:val="000000"/>
          <w:sz w:val="24"/>
          <w:szCs w:val="24"/>
        </w:rPr>
        <w:t xml:space="preserve">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50560F">
        <w:rPr>
          <w:b/>
          <w:color w:val="000000"/>
          <w:sz w:val="24"/>
          <w:szCs w:val="24"/>
        </w:rPr>
        <w:t xml:space="preserve">№ </w:t>
      </w:r>
      <w:r w:rsidRPr="0050560F">
        <w:rPr>
          <w:b/>
          <w:color w:val="000000"/>
          <w:sz w:val="24"/>
          <w:szCs w:val="24"/>
          <w:lang w:val="uk-UA"/>
        </w:rPr>
        <w:t>122/3</w:t>
      </w:r>
    </w:p>
    <w:p w:rsidR="00F076BF" w:rsidRPr="00105ED5" w:rsidRDefault="00F076BF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F076BF" w:rsidRPr="0074219F" w:rsidRDefault="00F076BF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Лісничук Тетяні Корнилівні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Лисенка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на резервній території громадського призначення (Мікрорайону К-3)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F076BF" w:rsidRPr="0074219F" w:rsidRDefault="00F076BF" w:rsidP="006F2A3A">
      <w:pPr>
        <w:rPr>
          <w:b/>
          <w:sz w:val="24"/>
          <w:lang w:val="uk-UA"/>
        </w:rPr>
      </w:pPr>
    </w:p>
    <w:p w:rsidR="00F076BF" w:rsidRPr="0099080B" w:rsidRDefault="00F076BF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103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09.03.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Лісничук Тетяни Корнилівни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Лисенка</w:t>
      </w:r>
      <w:r w:rsidRPr="0074219F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на резервній території громадського призначення (Мікрорайону К-3)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F076BF" w:rsidRPr="00587554" w:rsidRDefault="00F076BF" w:rsidP="006F2A3A">
      <w:pPr>
        <w:jc w:val="both"/>
        <w:rPr>
          <w:sz w:val="24"/>
          <w:lang w:val="uk-UA"/>
        </w:rPr>
      </w:pPr>
    </w:p>
    <w:p w:rsidR="00F076BF" w:rsidRPr="00587554" w:rsidRDefault="00F076BF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F076BF" w:rsidRPr="001147F0" w:rsidRDefault="00F076BF" w:rsidP="006F2A3A">
      <w:pPr>
        <w:jc w:val="center"/>
        <w:rPr>
          <w:sz w:val="24"/>
          <w:highlight w:val="yellow"/>
          <w:lang w:val="uk-UA"/>
        </w:rPr>
      </w:pPr>
    </w:p>
    <w:p w:rsidR="00F076BF" w:rsidRPr="00734CC9" w:rsidRDefault="00F076B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гр. Лісничук Тетяні Корнилівні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Лисенка, на резервній території громадського призначення (Мікрорайону К-3)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ділянці.</w:t>
      </w:r>
    </w:p>
    <w:p w:rsidR="00F076BF" w:rsidRPr="00734CC9" w:rsidRDefault="00F076B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гр  Лісничук Тетяні Корнилівні</w:t>
      </w:r>
      <w:r w:rsidRPr="00734CC9">
        <w:rPr>
          <w:sz w:val="24"/>
          <w:szCs w:val="24"/>
        </w:rPr>
        <w:t>:</w:t>
      </w:r>
    </w:p>
    <w:p w:rsidR="00F076BF" w:rsidRPr="00622703" w:rsidRDefault="00F076BF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F076BF" w:rsidRPr="00734CC9" w:rsidRDefault="00F076BF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F076BF" w:rsidRPr="00734CC9" w:rsidRDefault="00F076BF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F076BF" w:rsidRDefault="00F076B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F076BF" w:rsidRPr="00AB5F20" w:rsidRDefault="00F076BF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F076BF" w:rsidRPr="00AC5B79" w:rsidRDefault="00F076BF" w:rsidP="00CB7D2F">
      <w:pPr>
        <w:rPr>
          <w:b/>
          <w:sz w:val="24"/>
          <w:lang w:val="uk-UA"/>
        </w:rPr>
      </w:pPr>
    </w:p>
    <w:p w:rsidR="00F076BF" w:rsidRPr="00F12A95" w:rsidRDefault="00F076BF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sectPr w:rsidR="00F076BF" w:rsidRPr="00F12A95" w:rsidSect="009F6DC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29F1"/>
    <w:rsid w:val="000B6F00"/>
    <w:rsid w:val="000C5EC3"/>
    <w:rsid w:val="000D5A26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B79F3"/>
    <w:rsid w:val="001C455F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4E1D36"/>
    <w:rsid w:val="004F5181"/>
    <w:rsid w:val="0050560F"/>
    <w:rsid w:val="005140A8"/>
    <w:rsid w:val="00523268"/>
    <w:rsid w:val="005275B2"/>
    <w:rsid w:val="00540C29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9F6DCE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3A3F"/>
    <w:rsid w:val="00B82840"/>
    <w:rsid w:val="00BA1BD3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42A5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264"/>
    <w:rsid w:val="00E90C8F"/>
    <w:rsid w:val="00EA66C1"/>
    <w:rsid w:val="00EC319C"/>
    <w:rsid w:val="00EC4E84"/>
    <w:rsid w:val="00ED480B"/>
    <w:rsid w:val="00EF5CFE"/>
    <w:rsid w:val="00F076BF"/>
    <w:rsid w:val="00F12A95"/>
    <w:rsid w:val="00F24A17"/>
    <w:rsid w:val="00F26D3A"/>
    <w:rsid w:val="00F50F98"/>
    <w:rsid w:val="00F647FC"/>
    <w:rsid w:val="00F72909"/>
    <w:rsid w:val="00FA18EA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5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393</Words>
  <Characters>2246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2026-03-19T07:23:00Z</cp:lastPrinted>
  <dcterms:created xsi:type="dcterms:W3CDTF">2026-03-13T12:53:00Z</dcterms:created>
  <dcterms:modified xsi:type="dcterms:W3CDTF">2026-03-19T07:23:00Z</dcterms:modified>
</cp:coreProperties>
</file>