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B7" w:rsidRDefault="007B48B7" w:rsidP="00105ED5">
      <w:pPr>
        <w:ind w:right="-2"/>
        <w:jc w:val="center"/>
        <w:rPr>
          <w:color w:val="000000"/>
          <w:lang w:val="uk-UA"/>
        </w:rPr>
      </w:pPr>
      <w:r w:rsidRPr="006837B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8790912" r:id="rId6"/>
        </w:object>
      </w:r>
    </w:p>
    <w:p w:rsidR="007B48B7" w:rsidRPr="006C11A0" w:rsidRDefault="007B48B7" w:rsidP="00105ED5">
      <w:pPr>
        <w:ind w:right="-2"/>
        <w:jc w:val="center"/>
        <w:rPr>
          <w:color w:val="000000"/>
          <w:lang w:val="uk-UA"/>
        </w:rPr>
      </w:pPr>
    </w:p>
    <w:p w:rsidR="007B48B7" w:rsidRDefault="007B48B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B48B7" w:rsidRDefault="007B48B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B48B7" w:rsidRDefault="007B48B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B48B7" w:rsidRPr="006C11A0" w:rsidRDefault="007B48B7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6C11A0">
        <w:rPr>
          <w:b/>
          <w:color w:val="000000"/>
          <w:sz w:val="24"/>
          <w:szCs w:val="24"/>
        </w:rPr>
        <w:t>Проєкт</w:t>
      </w:r>
    </w:p>
    <w:p w:rsidR="007B48B7" w:rsidRPr="006C11A0" w:rsidRDefault="007B48B7" w:rsidP="00105ED5">
      <w:pPr>
        <w:jc w:val="center"/>
        <w:rPr>
          <w:b/>
          <w:color w:val="000000"/>
          <w:sz w:val="24"/>
          <w:szCs w:val="24"/>
        </w:rPr>
      </w:pPr>
      <w:r w:rsidRPr="006C11A0">
        <w:rPr>
          <w:b/>
          <w:color w:val="000000"/>
          <w:sz w:val="24"/>
          <w:szCs w:val="24"/>
        </w:rPr>
        <w:t xml:space="preserve">Р І Ш Е Н Н Я </w:t>
      </w:r>
    </w:p>
    <w:p w:rsidR="007B48B7" w:rsidRPr="006C11A0" w:rsidRDefault="007B48B7" w:rsidP="00105ED5">
      <w:pPr>
        <w:jc w:val="center"/>
        <w:rPr>
          <w:color w:val="000000"/>
          <w:sz w:val="24"/>
          <w:szCs w:val="24"/>
        </w:rPr>
      </w:pPr>
    </w:p>
    <w:p w:rsidR="007B48B7" w:rsidRPr="006C11A0" w:rsidRDefault="007B48B7" w:rsidP="00105ED5">
      <w:pPr>
        <w:rPr>
          <w:color w:val="000000"/>
          <w:sz w:val="24"/>
          <w:szCs w:val="24"/>
        </w:rPr>
      </w:pPr>
      <w:r w:rsidRPr="006C11A0">
        <w:rPr>
          <w:color w:val="000000"/>
          <w:sz w:val="24"/>
          <w:szCs w:val="24"/>
        </w:rPr>
        <w:t xml:space="preserve">   ___________202</w:t>
      </w:r>
      <w:r w:rsidRPr="006C11A0">
        <w:rPr>
          <w:color w:val="000000"/>
          <w:sz w:val="24"/>
          <w:szCs w:val="24"/>
          <w:lang w:val="uk-UA"/>
        </w:rPr>
        <w:t>6</w:t>
      </w:r>
      <w:r w:rsidRPr="006C11A0">
        <w:rPr>
          <w:color w:val="000000"/>
          <w:sz w:val="24"/>
          <w:szCs w:val="24"/>
        </w:rPr>
        <w:t xml:space="preserve">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C11A0">
        <w:rPr>
          <w:color w:val="000000"/>
          <w:sz w:val="24"/>
          <w:szCs w:val="24"/>
        </w:rPr>
        <w:t xml:space="preserve">             м. Кіцмань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6C11A0">
        <w:rPr>
          <w:color w:val="000000"/>
          <w:sz w:val="24"/>
          <w:szCs w:val="24"/>
        </w:rPr>
        <w:t xml:space="preserve">       № ________</w:t>
      </w:r>
    </w:p>
    <w:p w:rsidR="007B48B7" w:rsidRPr="006C11A0" w:rsidRDefault="007B48B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7B48B7" w:rsidRPr="0074219F" w:rsidRDefault="007B48B7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учаснику бойових дій Бойді Віталію Юровичу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О. Кобилянської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 (біля МКП «Міський ринок»)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7B48B7" w:rsidRPr="0074219F" w:rsidRDefault="007B48B7" w:rsidP="006F2A3A">
      <w:pPr>
        <w:rPr>
          <w:b/>
          <w:sz w:val="24"/>
          <w:lang w:val="uk-UA"/>
        </w:rPr>
      </w:pPr>
    </w:p>
    <w:p w:rsidR="007B48B7" w:rsidRPr="0099080B" w:rsidRDefault="007B48B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138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15.04.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учасника бойових дій Бойди Віталія Юровича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О. Кобилянської</w:t>
      </w:r>
      <w:r w:rsidRPr="0074219F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(біля МКП «Міський ринок»)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7B48B7" w:rsidRPr="00587554" w:rsidRDefault="007B48B7" w:rsidP="006F2A3A">
      <w:pPr>
        <w:jc w:val="both"/>
        <w:rPr>
          <w:sz w:val="24"/>
          <w:lang w:val="uk-UA"/>
        </w:rPr>
      </w:pPr>
    </w:p>
    <w:p w:rsidR="007B48B7" w:rsidRPr="00587554" w:rsidRDefault="007B48B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7B48B7" w:rsidRPr="001147F0" w:rsidRDefault="007B48B7" w:rsidP="006F2A3A">
      <w:pPr>
        <w:jc w:val="center"/>
        <w:rPr>
          <w:sz w:val="24"/>
          <w:highlight w:val="yellow"/>
          <w:lang w:val="uk-UA"/>
        </w:rPr>
      </w:pPr>
    </w:p>
    <w:p w:rsidR="007B48B7" w:rsidRPr="00734CC9" w:rsidRDefault="007B48B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учаснику бойових дій Бойді Віталію Юровичу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О. Кобилянської,  (біля МКП «Міський ринок»)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ділянці.</w:t>
      </w:r>
    </w:p>
    <w:p w:rsidR="007B48B7" w:rsidRPr="00734CC9" w:rsidRDefault="007B48B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Бойді В.Ю.</w:t>
      </w:r>
      <w:bookmarkStart w:id="0" w:name="_GoBack"/>
      <w:bookmarkEnd w:id="0"/>
      <w:r w:rsidRPr="00734CC9">
        <w:rPr>
          <w:sz w:val="24"/>
          <w:szCs w:val="24"/>
        </w:rPr>
        <w:t>:</w:t>
      </w:r>
    </w:p>
    <w:p w:rsidR="007B48B7" w:rsidRPr="00622703" w:rsidRDefault="007B48B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7B48B7" w:rsidRPr="00734CC9" w:rsidRDefault="007B48B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B48B7" w:rsidRPr="00734CC9" w:rsidRDefault="007B48B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B48B7" w:rsidRDefault="007B48B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B48B7" w:rsidRPr="00AB5F20" w:rsidRDefault="007B48B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7B48B7" w:rsidRPr="00AC5B79" w:rsidRDefault="007B48B7" w:rsidP="00CB7D2F">
      <w:pPr>
        <w:rPr>
          <w:b/>
          <w:sz w:val="24"/>
          <w:lang w:val="uk-UA"/>
        </w:rPr>
      </w:pPr>
    </w:p>
    <w:p w:rsidR="007B48B7" w:rsidRPr="00F12A95" w:rsidRDefault="007B48B7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7B48B7" w:rsidRPr="00CB7D2F" w:rsidRDefault="007B48B7" w:rsidP="00CB7D2F">
      <w:pPr>
        <w:pStyle w:val="ListParagraph"/>
        <w:rPr>
          <w:b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6F2A3A">
      <w:pPr>
        <w:ind w:left="660"/>
        <w:rPr>
          <w:b/>
          <w:sz w:val="24"/>
          <w:szCs w:val="24"/>
          <w:lang w:val="uk-UA"/>
        </w:rPr>
      </w:pPr>
    </w:p>
    <w:p w:rsidR="007B48B7" w:rsidRDefault="007B48B7" w:rsidP="00AB5F20">
      <w:pPr>
        <w:ind w:left="660"/>
        <w:rPr>
          <w:b/>
        </w:rPr>
      </w:pPr>
    </w:p>
    <w:sectPr w:rsidR="007B48B7" w:rsidSect="006C11A0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44ED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5144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32CA9"/>
    <w:rsid w:val="00555DBD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2BB7"/>
    <w:rsid w:val="006266C9"/>
    <w:rsid w:val="00640810"/>
    <w:rsid w:val="0064671B"/>
    <w:rsid w:val="0066006E"/>
    <w:rsid w:val="006837BF"/>
    <w:rsid w:val="006845B5"/>
    <w:rsid w:val="006879E0"/>
    <w:rsid w:val="006A799C"/>
    <w:rsid w:val="006C11A0"/>
    <w:rsid w:val="006C304A"/>
    <w:rsid w:val="006E4D4B"/>
    <w:rsid w:val="006F2A3A"/>
    <w:rsid w:val="006F3B2D"/>
    <w:rsid w:val="0072234B"/>
    <w:rsid w:val="00734CC9"/>
    <w:rsid w:val="0074219F"/>
    <w:rsid w:val="007561EC"/>
    <w:rsid w:val="00764F42"/>
    <w:rsid w:val="007705A6"/>
    <w:rsid w:val="00771DC0"/>
    <w:rsid w:val="007855B7"/>
    <w:rsid w:val="007B48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4C36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67DA0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3C7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1626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2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384</Words>
  <Characters>2189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2026-04-24T13:20:00Z</dcterms:created>
  <dcterms:modified xsi:type="dcterms:W3CDTF">2026-04-27T07:29:00Z</dcterms:modified>
</cp:coreProperties>
</file>