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E37" w:rsidRPr="00A45014" w:rsidRDefault="00F86E37" w:rsidP="00440634">
      <w:pPr>
        <w:pStyle w:val="HTMLPreformatted"/>
        <w:shd w:val="clear" w:color="auto" w:fill="FFFFFF"/>
        <w:jc w:val="right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991D24">
        <w:rPr>
          <w:rFonts w:ascii="Times New Roman" w:hAnsi="Times New Roman"/>
          <w:color w:val="EE0000"/>
          <w:sz w:val="24"/>
          <w:szCs w:val="24"/>
          <w:lang w:val="uk-UA"/>
        </w:rPr>
        <w:t xml:space="preserve">                                                                 </w:t>
      </w:r>
      <w:r w:rsidRPr="00A4501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F86E37" w:rsidRDefault="00F86E37" w:rsidP="00440634">
      <w:pPr>
        <w:pStyle w:val="HTMLPreformatted"/>
        <w:shd w:val="clear" w:color="auto" w:fill="FFFFFF"/>
        <w:jc w:val="right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A45014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до рішення</w:t>
      </w:r>
      <w:r>
        <w:rPr>
          <w:rFonts w:ascii="Times New Roman" w:hAnsi="Times New Roman"/>
          <w:sz w:val="24"/>
          <w:szCs w:val="24"/>
          <w:lang w:val="uk-UA"/>
        </w:rPr>
        <w:t xml:space="preserve"> виконавчого</w:t>
      </w:r>
    </w:p>
    <w:p w:rsidR="00F86E37" w:rsidRPr="00A45014" w:rsidRDefault="00F86E37" w:rsidP="00440634">
      <w:pPr>
        <w:pStyle w:val="HTMLPreformatted"/>
        <w:shd w:val="clear" w:color="auto" w:fill="FFFFFF"/>
        <w:jc w:val="right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комітету Кіцманської міської ради</w:t>
      </w:r>
    </w:p>
    <w:p w:rsidR="00F86E37" w:rsidRPr="00A45014" w:rsidRDefault="00F86E37" w:rsidP="00440634">
      <w:pPr>
        <w:pStyle w:val="HTMLPreformatted"/>
        <w:shd w:val="clear" w:color="auto" w:fill="FFFFFF"/>
        <w:jc w:val="right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A4501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 xml:space="preserve">________2026 </w:t>
      </w:r>
      <w:r w:rsidRPr="00A45014">
        <w:rPr>
          <w:rFonts w:ascii="Times New Roman" w:hAnsi="Times New Roman"/>
          <w:sz w:val="24"/>
          <w:szCs w:val="24"/>
          <w:lang w:val="uk-UA"/>
        </w:rPr>
        <w:t>№______</w:t>
      </w:r>
    </w:p>
    <w:p w:rsidR="00F86E37" w:rsidRPr="00991D24" w:rsidRDefault="00F86E37" w:rsidP="00440634">
      <w:pPr>
        <w:pStyle w:val="HTMLPreformatted"/>
        <w:shd w:val="clear" w:color="auto" w:fill="FFFFFF"/>
        <w:jc w:val="right"/>
        <w:textAlignment w:val="baseline"/>
        <w:rPr>
          <w:rFonts w:ascii="Times New Roman" w:hAnsi="Times New Roman"/>
          <w:color w:val="EE0000"/>
          <w:sz w:val="24"/>
          <w:szCs w:val="24"/>
          <w:lang w:val="uk-UA"/>
        </w:rPr>
      </w:pPr>
      <w:r w:rsidRPr="00991D24">
        <w:rPr>
          <w:rFonts w:ascii="Times New Roman" w:hAnsi="Times New Roman"/>
          <w:color w:val="EE0000"/>
          <w:sz w:val="24"/>
          <w:szCs w:val="24"/>
          <w:lang w:val="uk-UA"/>
        </w:rPr>
        <w:t xml:space="preserve">                                                                              </w:t>
      </w:r>
    </w:p>
    <w:p w:rsidR="00F86E37" w:rsidRPr="00C00628" w:rsidRDefault="00F86E37" w:rsidP="00E01A7A">
      <w:pPr>
        <w:pStyle w:val="HTMLPreformatted"/>
        <w:shd w:val="clear" w:color="auto" w:fill="FFFFFF"/>
        <w:jc w:val="center"/>
        <w:textAlignment w:val="baseline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C00628">
        <w:rPr>
          <w:rFonts w:ascii="Times New Roman" w:hAnsi="Times New Roman"/>
          <w:b/>
          <w:bCs/>
          <w:sz w:val="24"/>
          <w:szCs w:val="24"/>
          <w:lang w:val="uk-UA"/>
        </w:rPr>
        <w:t>С П И С О К</w:t>
      </w:r>
    </w:p>
    <w:p w:rsidR="00F86E37" w:rsidRDefault="00F86E37" w:rsidP="00E01A7A">
      <w:pPr>
        <w:pStyle w:val="HTMLPreformatted"/>
        <w:shd w:val="clear" w:color="auto" w:fill="FFFFFF"/>
        <w:jc w:val="center"/>
        <w:textAlignment w:val="baseline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C00628">
        <w:rPr>
          <w:rFonts w:ascii="Times New Roman" w:hAnsi="Times New Roman"/>
          <w:b/>
          <w:bCs/>
          <w:sz w:val="24"/>
          <w:szCs w:val="24"/>
          <w:lang w:val="uk-UA"/>
        </w:rPr>
        <w:t xml:space="preserve">учасників  ліквідації  наслідків  аварії  на  Чорнобильській  АЕС </w:t>
      </w:r>
      <w:r w:rsidRPr="007437C3">
        <w:rPr>
          <w:rFonts w:ascii="Times New Roman" w:hAnsi="Times New Roman"/>
          <w:b/>
          <w:bCs/>
          <w:sz w:val="24"/>
          <w:szCs w:val="24"/>
          <w:lang w:val="uk-UA"/>
        </w:rPr>
        <w:t xml:space="preserve">та вдів (вдівців) осіб  потерпілих  </w:t>
      </w:r>
    </w:p>
    <w:p w:rsidR="00F86E37" w:rsidRPr="007437C3" w:rsidRDefault="00F86E37" w:rsidP="00E01A7A">
      <w:pPr>
        <w:pStyle w:val="HTMLPreformatted"/>
        <w:shd w:val="clear" w:color="auto" w:fill="FFFFFF"/>
        <w:jc w:val="center"/>
        <w:textAlignment w:val="baseline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7437C3">
        <w:rPr>
          <w:rFonts w:ascii="Times New Roman" w:hAnsi="Times New Roman"/>
          <w:b/>
          <w:bCs/>
          <w:sz w:val="24"/>
          <w:szCs w:val="24"/>
          <w:lang w:val="uk-UA"/>
        </w:rPr>
        <w:t xml:space="preserve">від Чорнобильської катастрофи, на  отримання одноразової  матеріальної  допомоги </w:t>
      </w:r>
    </w:p>
    <w:p w:rsidR="00F86E37" w:rsidRDefault="00F86E37" w:rsidP="00E01A7A">
      <w:pPr>
        <w:pStyle w:val="HTMLPreformatted"/>
        <w:shd w:val="clear" w:color="auto" w:fill="FFFFFF"/>
        <w:jc w:val="center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станом на 01.03.2026р.</w:t>
      </w:r>
    </w:p>
    <w:tbl>
      <w:tblPr>
        <w:tblW w:w="1313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1"/>
        <w:gridCol w:w="3563"/>
        <w:gridCol w:w="1537"/>
        <w:gridCol w:w="2181"/>
        <w:gridCol w:w="1961"/>
        <w:gridCol w:w="1328"/>
        <w:gridCol w:w="1720"/>
      </w:tblGrid>
      <w:tr w:rsidR="00F86E37" w:rsidTr="007F6413">
        <w:tc>
          <w:tcPr>
            <w:tcW w:w="841" w:type="dxa"/>
          </w:tcPr>
          <w:p w:rsidR="00F86E37" w:rsidRPr="00C00628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C00628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3563" w:type="dxa"/>
          </w:tcPr>
          <w:p w:rsidR="00F86E37" w:rsidRPr="00C00628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C00628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Прізвище, ім’я,</w:t>
            </w:r>
          </w:p>
          <w:p w:rsidR="00F86E37" w:rsidRPr="00C00628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C00628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по батькові</w:t>
            </w:r>
          </w:p>
        </w:tc>
        <w:tc>
          <w:tcPr>
            <w:tcW w:w="1537" w:type="dxa"/>
          </w:tcPr>
          <w:p w:rsidR="00F86E37" w:rsidRPr="00C00628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C00628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Рік народження</w:t>
            </w:r>
          </w:p>
        </w:tc>
        <w:tc>
          <w:tcPr>
            <w:tcW w:w="2181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Ідентифікаційний</w:t>
            </w:r>
          </w:p>
          <w:p w:rsidR="00F86E37" w:rsidRPr="00C00628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номер</w:t>
            </w:r>
          </w:p>
        </w:tc>
        <w:tc>
          <w:tcPr>
            <w:tcW w:w="1961" w:type="dxa"/>
          </w:tcPr>
          <w:p w:rsidR="00F86E37" w:rsidRPr="00C00628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C00628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Адреса</w:t>
            </w:r>
          </w:p>
        </w:tc>
        <w:tc>
          <w:tcPr>
            <w:tcW w:w="1328" w:type="dxa"/>
          </w:tcPr>
          <w:p w:rsidR="00F86E37" w:rsidRPr="00C00628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C00628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Категорія</w:t>
            </w:r>
          </w:p>
        </w:tc>
        <w:tc>
          <w:tcPr>
            <w:tcW w:w="1720" w:type="dxa"/>
          </w:tcPr>
          <w:p w:rsidR="00F86E37" w:rsidRPr="00C00628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C00628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№ посвідчення</w:t>
            </w:r>
          </w:p>
        </w:tc>
      </w:tr>
      <w:tr w:rsidR="00F86E37" w:rsidTr="007F6413"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Мельник Василь Іванович</w:t>
            </w:r>
          </w:p>
        </w:tc>
        <w:tc>
          <w:tcPr>
            <w:tcW w:w="1537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1957</w:t>
            </w:r>
          </w:p>
        </w:tc>
        <w:tc>
          <w:tcPr>
            <w:tcW w:w="2181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2102603892</w:t>
            </w:r>
          </w:p>
        </w:tc>
        <w:tc>
          <w:tcPr>
            <w:tcW w:w="1961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м.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Кіцмань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441395</w:t>
            </w:r>
          </w:p>
        </w:tc>
      </w:tr>
      <w:tr w:rsidR="00F86E37" w:rsidTr="007F6413"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Вірста Дмитро Васильович </w:t>
            </w:r>
          </w:p>
        </w:tc>
        <w:tc>
          <w:tcPr>
            <w:tcW w:w="1537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1964</w:t>
            </w:r>
          </w:p>
        </w:tc>
        <w:tc>
          <w:tcPr>
            <w:tcW w:w="2181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2364903617</w:t>
            </w:r>
          </w:p>
        </w:tc>
        <w:tc>
          <w:tcPr>
            <w:tcW w:w="1961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м. Кіцмань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356312</w:t>
            </w:r>
          </w:p>
        </w:tc>
      </w:tr>
      <w:tr w:rsidR="00F86E37" w:rsidTr="007F6413"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Гнатчук Михайло Євзибійович</w:t>
            </w:r>
          </w:p>
        </w:tc>
        <w:tc>
          <w:tcPr>
            <w:tcW w:w="1537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1951</w:t>
            </w:r>
          </w:p>
        </w:tc>
        <w:tc>
          <w:tcPr>
            <w:tcW w:w="2181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1884805793</w:t>
            </w:r>
          </w:p>
        </w:tc>
        <w:tc>
          <w:tcPr>
            <w:tcW w:w="1961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м. Кіцмань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072427</w:t>
            </w:r>
          </w:p>
        </w:tc>
      </w:tr>
      <w:tr w:rsidR="00F86E37" w:rsidTr="007F6413"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Головачук Микола Михайлович</w:t>
            </w:r>
          </w:p>
        </w:tc>
        <w:tc>
          <w:tcPr>
            <w:tcW w:w="1537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1938</w:t>
            </w:r>
          </w:p>
        </w:tc>
        <w:tc>
          <w:tcPr>
            <w:tcW w:w="2181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1343204715</w:t>
            </w:r>
          </w:p>
        </w:tc>
        <w:tc>
          <w:tcPr>
            <w:tcW w:w="1961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м.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Кіцмань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072497</w:t>
            </w:r>
          </w:p>
        </w:tc>
      </w:tr>
      <w:tr w:rsidR="00F86E37" w:rsidTr="007F6413"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Івасюк Анатолій Георгійович</w:t>
            </w:r>
          </w:p>
        </w:tc>
        <w:tc>
          <w:tcPr>
            <w:tcW w:w="1537" w:type="dxa"/>
          </w:tcPr>
          <w:p w:rsidR="00F86E37" w:rsidRPr="00643856" w:rsidRDefault="00F86E37" w:rsidP="002853CF">
            <w:pPr>
              <w:jc w:val="center"/>
            </w:pPr>
            <w:r>
              <w:t>1945</w:t>
            </w:r>
          </w:p>
        </w:tc>
        <w:tc>
          <w:tcPr>
            <w:tcW w:w="2181" w:type="dxa"/>
          </w:tcPr>
          <w:p w:rsidR="00F86E37" w:rsidRPr="00643856" w:rsidRDefault="00F86E37" w:rsidP="002853CF">
            <w:pPr>
              <w:jc w:val="center"/>
            </w:pPr>
            <w:r>
              <w:t>1670101793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 w:rsidRPr="00643856">
              <w:t>м. Кіцмань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260077</w:t>
            </w:r>
          </w:p>
        </w:tc>
      </w:tr>
      <w:tr w:rsidR="00F86E37" w:rsidTr="007F6413"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Кибич Павло Романович</w:t>
            </w:r>
          </w:p>
        </w:tc>
        <w:tc>
          <w:tcPr>
            <w:tcW w:w="1537" w:type="dxa"/>
          </w:tcPr>
          <w:p w:rsidR="00F86E37" w:rsidRPr="00643856" w:rsidRDefault="00F86E37" w:rsidP="002853CF">
            <w:pPr>
              <w:jc w:val="center"/>
            </w:pPr>
            <w:r>
              <w:t>1964</w:t>
            </w:r>
          </w:p>
        </w:tc>
        <w:tc>
          <w:tcPr>
            <w:tcW w:w="2181" w:type="dxa"/>
          </w:tcPr>
          <w:p w:rsidR="00F86E37" w:rsidRPr="00643856" w:rsidRDefault="00F86E37" w:rsidP="002853CF">
            <w:pPr>
              <w:jc w:val="center"/>
            </w:pPr>
            <w:r>
              <w:t>2352713155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 w:rsidRPr="00643856">
              <w:t>м. Кіцмань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072772</w:t>
            </w:r>
          </w:p>
        </w:tc>
      </w:tr>
      <w:tr w:rsidR="00F86E37" w:rsidTr="007F6413"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Костюк Михайло Дмитрович</w:t>
            </w:r>
          </w:p>
        </w:tc>
        <w:tc>
          <w:tcPr>
            <w:tcW w:w="1537" w:type="dxa"/>
          </w:tcPr>
          <w:p w:rsidR="00F86E37" w:rsidRPr="00643856" w:rsidRDefault="00F86E37" w:rsidP="002853CF">
            <w:pPr>
              <w:jc w:val="center"/>
            </w:pPr>
            <w:r>
              <w:t>1947</w:t>
            </w:r>
          </w:p>
        </w:tc>
        <w:tc>
          <w:tcPr>
            <w:tcW w:w="2181" w:type="dxa"/>
          </w:tcPr>
          <w:p w:rsidR="00F86E37" w:rsidRPr="00643856" w:rsidRDefault="00F86E37" w:rsidP="002853CF">
            <w:pPr>
              <w:jc w:val="center"/>
            </w:pPr>
            <w:r>
              <w:t>1743307890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 w:rsidRPr="00643856">
              <w:t>м. Кіцмань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294520</w:t>
            </w:r>
          </w:p>
        </w:tc>
      </w:tr>
      <w:tr w:rsidR="00F86E37" w:rsidTr="007F6413"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Маланчук Віктор Тодорович</w:t>
            </w:r>
          </w:p>
        </w:tc>
        <w:tc>
          <w:tcPr>
            <w:tcW w:w="1537" w:type="dxa"/>
          </w:tcPr>
          <w:p w:rsidR="00F86E37" w:rsidRPr="00643856" w:rsidRDefault="00F86E37" w:rsidP="002853CF">
            <w:pPr>
              <w:jc w:val="center"/>
            </w:pPr>
            <w:r>
              <w:t>1948</w:t>
            </w:r>
          </w:p>
        </w:tc>
        <w:tc>
          <w:tcPr>
            <w:tcW w:w="2181" w:type="dxa"/>
          </w:tcPr>
          <w:p w:rsidR="00F86E37" w:rsidRPr="00643856" w:rsidRDefault="00F86E37" w:rsidP="002853CF">
            <w:pPr>
              <w:jc w:val="center"/>
            </w:pPr>
            <w:r>
              <w:t>1789002395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 w:rsidRPr="00643856">
              <w:t>м. Кіцмань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166878</w:t>
            </w:r>
          </w:p>
        </w:tc>
      </w:tr>
      <w:tr w:rsidR="00F86E37" w:rsidTr="007F6413"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Монюк Василь Іванович</w:t>
            </w:r>
          </w:p>
        </w:tc>
        <w:tc>
          <w:tcPr>
            <w:tcW w:w="1537" w:type="dxa"/>
          </w:tcPr>
          <w:p w:rsidR="00F86E37" w:rsidRPr="00643856" w:rsidRDefault="00F86E37" w:rsidP="002853CF">
            <w:pPr>
              <w:jc w:val="center"/>
            </w:pPr>
            <w:r>
              <w:t>1963</w:t>
            </w:r>
          </w:p>
        </w:tc>
        <w:tc>
          <w:tcPr>
            <w:tcW w:w="2181" w:type="dxa"/>
          </w:tcPr>
          <w:p w:rsidR="00F86E37" w:rsidRPr="00643856" w:rsidRDefault="00F86E37" w:rsidP="002853CF">
            <w:pPr>
              <w:jc w:val="center"/>
            </w:pPr>
            <w:r>
              <w:t>2301711953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 w:rsidRPr="00643856">
              <w:t>м. Кіцмань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112051</w:t>
            </w:r>
          </w:p>
        </w:tc>
      </w:tr>
      <w:tr w:rsidR="00F86E37" w:rsidTr="007F6413"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Руснак Орест Миколайович</w:t>
            </w:r>
          </w:p>
        </w:tc>
        <w:tc>
          <w:tcPr>
            <w:tcW w:w="1537" w:type="dxa"/>
          </w:tcPr>
          <w:p w:rsidR="00F86E37" w:rsidRPr="00643856" w:rsidRDefault="00F86E37" w:rsidP="002853CF">
            <w:pPr>
              <w:jc w:val="center"/>
            </w:pPr>
            <w:r>
              <w:t>1957</w:t>
            </w:r>
          </w:p>
        </w:tc>
        <w:tc>
          <w:tcPr>
            <w:tcW w:w="2181" w:type="dxa"/>
          </w:tcPr>
          <w:p w:rsidR="00F86E37" w:rsidRPr="00643856" w:rsidRDefault="00F86E37" w:rsidP="002853CF">
            <w:pPr>
              <w:jc w:val="center"/>
            </w:pPr>
            <w:r>
              <w:t>2095223054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 w:rsidRPr="00643856">
              <w:t>м. Кіцмань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166560</w:t>
            </w:r>
          </w:p>
        </w:tc>
      </w:tr>
      <w:tr w:rsidR="00F86E37" w:rsidTr="007F6413"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Ткачук Василь Васильович</w:t>
            </w:r>
          </w:p>
        </w:tc>
        <w:tc>
          <w:tcPr>
            <w:tcW w:w="1537" w:type="dxa"/>
          </w:tcPr>
          <w:p w:rsidR="00F86E37" w:rsidRPr="00643856" w:rsidRDefault="00F86E37" w:rsidP="002853CF">
            <w:pPr>
              <w:jc w:val="center"/>
            </w:pPr>
            <w:r>
              <w:t>1962</w:t>
            </w:r>
          </w:p>
        </w:tc>
        <w:tc>
          <w:tcPr>
            <w:tcW w:w="2181" w:type="dxa"/>
          </w:tcPr>
          <w:p w:rsidR="00F86E37" w:rsidRPr="00643856" w:rsidRDefault="00F86E37" w:rsidP="002853CF">
            <w:pPr>
              <w:jc w:val="center"/>
            </w:pPr>
            <w:r>
              <w:t>2268316616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 w:rsidRPr="00643856">
              <w:t>м. Кіцмань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166099</w:t>
            </w:r>
          </w:p>
        </w:tc>
      </w:tr>
      <w:tr w:rsidR="00F86E37" w:rsidTr="007F6413"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Флорескул Іван Онуфрійович</w:t>
            </w:r>
          </w:p>
        </w:tc>
        <w:tc>
          <w:tcPr>
            <w:tcW w:w="1537" w:type="dxa"/>
          </w:tcPr>
          <w:p w:rsidR="00F86E37" w:rsidRPr="00643856" w:rsidRDefault="00F86E37" w:rsidP="002853CF">
            <w:pPr>
              <w:jc w:val="center"/>
            </w:pPr>
            <w:r>
              <w:t>1949</w:t>
            </w:r>
          </w:p>
        </w:tc>
        <w:tc>
          <w:tcPr>
            <w:tcW w:w="2181" w:type="dxa"/>
          </w:tcPr>
          <w:p w:rsidR="00F86E37" w:rsidRPr="00643856" w:rsidRDefault="00F86E37" w:rsidP="002853CF">
            <w:pPr>
              <w:jc w:val="center"/>
            </w:pPr>
            <w:r>
              <w:t>1813721090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 w:rsidRPr="00643856">
              <w:t>м. Кіцмань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072494</w:t>
            </w:r>
          </w:p>
        </w:tc>
      </w:tr>
      <w:tr w:rsidR="00F86E37" w:rsidTr="007F6413">
        <w:trPr>
          <w:trHeight w:val="314"/>
        </w:trPr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Літун Василь Юрійович</w:t>
            </w:r>
          </w:p>
        </w:tc>
        <w:tc>
          <w:tcPr>
            <w:tcW w:w="1537" w:type="dxa"/>
          </w:tcPr>
          <w:p w:rsidR="00F86E37" w:rsidRPr="004B02BC" w:rsidRDefault="00F86E37" w:rsidP="002853CF">
            <w:pPr>
              <w:jc w:val="center"/>
            </w:pPr>
            <w:r>
              <w:t>1957</w:t>
            </w:r>
          </w:p>
        </w:tc>
        <w:tc>
          <w:tcPr>
            <w:tcW w:w="2181" w:type="dxa"/>
          </w:tcPr>
          <w:p w:rsidR="00F86E37" w:rsidRPr="004B02BC" w:rsidRDefault="00F86E37" w:rsidP="002853CF">
            <w:pPr>
              <w:jc w:val="center"/>
            </w:pPr>
            <w:r>
              <w:t>2091204938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 w:rsidRPr="004B02BC">
              <w:t>м. Кіцмань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105626</w:t>
            </w:r>
          </w:p>
        </w:tc>
      </w:tr>
      <w:tr w:rsidR="00F86E37" w:rsidTr="007F6413">
        <w:trPr>
          <w:trHeight w:val="300"/>
        </w:trPr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Соколюк Василь Григорович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1939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>
              <w:t>1439624310</w:t>
            </w:r>
          </w:p>
        </w:tc>
        <w:tc>
          <w:tcPr>
            <w:tcW w:w="1961" w:type="dxa"/>
          </w:tcPr>
          <w:p w:rsidR="00F86E37" w:rsidRPr="004B02BC" w:rsidRDefault="00F86E37" w:rsidP="002853CF">
            <w:pPr>
              <w:jc w:val="center"/>
            </w:pPr>
            <w:r w:rsidRPr="004B02BC">
              <w:t>м. Кіцмань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087660</w:t>
            </w:r>
          </w:p>
        </w:tc>
      </w:tr>
      <w:tr w:rsidR="00F86E37" w:rsidTr="007F6413">
        <w:trPr>
          <w:trHeight w:val="300"/>
        </w:trPr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Щербань Анатолій Васильович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1961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>
              <w:t>2256518396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 w:rsidRPr="004B02BC">
              <w:t>м. Кіцмань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720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087274</w:t>
            </w:r>
          </w:p>
        </w:tc>
      </w:tr>
      <w:tr w:rsidR="00F86E37" w:rsidTr="007F6413">
        <w:trPr>
          <w:trHeight w:val="300"/>
        </w:trPr>
        <w:tc>
          <w:tcPr>
            <w:tcW w:w="841" w:type="dxa"/>
          </w:tcPr>
          <w:p w:rsidR="00F86E37" w:rsidRPr="0051139C" w:rsidRDefault="00F86E37" w:rsidP="005F51D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5F51D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Гунчак Олена Дмитрівна</w:t>
            </w:r>
          </w:p>
        </w:tc>
        <w:tc>
          <w:tcPr>
            <w:tcW w:w="1537" w:type="dxa"/>
          </w:tcPr>
          <w:p w:rsidR="00F86E37" w:rsidRDefault="00F86E37" w:rsidP="005F51DF">
            <w:pPr>
              <w:jc w:val="center"/>
            </w:pPr>
            <w:r>
              <w:t>1958</w:t>
            </w:r>
          </w:p>
        </w:tc>
        <w:tc>
          <w:tcPr>
            <w:tcW w:w="2181" w:type="dxa"/>
          </w:tcPr>
          <w:p w:rsidR="00F86E37" w:rsidRPr="00814EE6" w:rsidRDefault="00F86E37" w:rsidP="005F51DF">
            <w:pPr>
              <w:jc w:val="center"/>
            </w:pPr>
            <w:r w:rsidRPr="00814EE6">
              <w:rPr>
                <w:color w:val="000000"/>
              </w:rPr>
              <w:t>2132105840</w:t>
            </w:r>
          </w:p>
        </w:tc>
        <w:tc>
          <w:tcPr>
            <w:tcW w:w="1961" w:type="dxa"/>
          </w:tcPr>
          <w:p w:rsidR="00F86E37" w:rsidRPr="004B02BC" w:rsidRDefault="00F86E37" w:rsidP="005F51DF">
            <w:pPr>
              <w:jc w:val="center"/>
            </w:pPr>
            <w:r>
              <w:t>м.Кіцмань</w:t>
            </w:r>
          </w:p>
        </w:tc>
        <w:tc>
          <w:tcPr>
            <w:tcW w:w="1328" w:type="dxa"/>
          </w:tcPr>
          <w:p w:rsidR="00F86E37" w:rsidRPr="0051139C" w:rsidRDefault="00F86E37" w:rsidP="005F51D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1720" w:type="dxa"/>
          </w:tcPr>
          <w:p w:rsidR="00F86E37" w:rsidRPr="0051139C" w:rsidRDefault="00F86E37" w:rsidP="005F51D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113006</w:t>
            </w:r>
          </w:p>
        </w:tc>
      </w:tr>
      <w:tr w:rsidR="00F86E37" w:rsidTr="007F6413">
        <w:trPr>
          <w:trHeight w:val="300"/>
        </w:trPr>
        <w:tc>
          <w:tcPr>
            <w:tcW w:w="841" w:type="dxa"/>
          </w:tcPr>
          <w:p w:rsidR="00F86E37" w:rsidRPr="0051139C" w:rsidRDefault="00F86E37" w:rsidP="005F51D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A10F3" w:rsidRDefault="00F86E37" w:rsidP="00814EE6">
            <w:pPr>
              <w:rPr>
                <w:lang w:val="ru-RU"/>
              </w:rPr>
            </w:pPr>
            <w:r w:rsidRPr="002A10F3">
              <w:rPr>
                <w:lang w:val="ru-RU"/>
              </w:rPr>
              <w:t>Смусенюк  Катерина</w:t>
            </w:r>
            <w:r>
              <w:rPr>
                <w:lang w:val="ru-RU"/>
              </w:rPr>
              <w:t xml:space="preserve"> </w:t>
            </w:r>
            <w:r w:rsidRPr="002A10F3">
              <w:rPr>
                <w:lang w:val="ru-RU"/>
              </w:rPr>
              <w:t>Васил</w:t>
            </w:r>
            <w:r w:rsidRPr="002A10F3">
              <w:t>і</w:t>
            </w:r>
            <w:r w:rsidRPr="002A10F3">
              <w:rPr>
                <w:lang w:val="ru-RU"/>
              </w:rPr>
              <w:t>вна</w:t>
            </w:r>
          </w:p>
          <w:p w:rsidR="00F86E37" w:rsidRDefault="00F86E37" w:rsidP="00814EE6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A10F3">
              <w:rPr>
                <w:sz w:val="24"/>
                <w:szCs w:val="24"/>
              </w:rPr>
              <w:t>(ВПО)</w:t>
            </w:r>
          </w:p>
        </w:tc>
        <w:tc>
          <w:tcPr>
            <w:tcW w:w="1537" w:type="dxa"/>
          </w:tcPr>
          <w:p w:rsidR="00F86E37" w:rsidRDefault="00F86E37" w:rsidP="005F51DF">
            <w:pPr>
              <w:jc w:val="center"/>
            </w:pPr>
            <w:r>
              <w:t>1954</w:t>
            </w:r>
          </w:p>
        </w:tc>
        <w:tc>
          <w:tcPr>
            <w:tcW w:w="2181" w:type="dxa"/>
          </w:tcPr>
          <w:p w:rsidR="00F86E37" w:rsidRDefault="00F86E37" w:rsidP="005F51DF">
            <w:pPr>
              <w:jc w:val="center"/>
              <w:rPr>
                <w:color w:val="000000"/>
                <w:sz w:val="28"/>
                <w:szCs w:val="28"/>
              </w:rPr>
            </w:pPr>
            <w:r>
              <w:t>2004915882</w:t>
            </w:r>
          </w:p>
        </w:tc>
        <w:tc>
          <w:tcPr>
            <w:tcW w:w="1961" w:type="dxa"/>
          </w:tcPr>
          <w:p w:rsidR="00F86E37" w:rsidRDefault="00F86E37" w:rsidP="005F51DF">
            <w:pPr>
              <w:jc w:val="center"/>
            </w:pPr>
            <w:r>
              <w:t>м.Кіцмань</w:t>
            </w:r>
          </w:p>
        </w:tc>
        <w:tc>
          <w:tcPr>
            <w:tcW w:w="1328" w:type="dxa"/>
          </w:tcPr>
          <w:p w:rsidR="00F86E37" w:rsidRDefault="00F86E37" w:rsidP="005F51D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1720" w:type="dxa"/>
          </w:tcPr>
          <w:p w:rsidR="00F86E37" w:rsidRPr="00814EE6" w:rsidRDefault="00F86E37" w:rsidP="005F51D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14EE6">
              <w:rPr>
                <w:rFonts w:ascii="Times New Roman" w:hAnsi="Times New Roman"/>
                <w:sz w:val="24"/>
                <w:szCs w:val="24"/>
              </w:rPr>
              <w:t>027076</w:t>
            </w:r>
          </w:p>
        </w:tc>
      </w:tr>
      <w:tr w:rsidR="00F86E37" w:rsidTr="007F6413">
        <w:trPr>
          <w:trHeight w:val="300"/>
        </w:trPr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Тріщук Василь Юрійович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1954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>
              <w:t>1976913975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>
              <w:t>с. Давидівці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720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012979</w:t>
            </w:r>
          </w:p>
        </w:tc>
      </w:tr>
      <w:tr w:rsidR="00F86E37" w:rsidTr="007F6413">
        <w:trPr>
          <w:trHeight w:val="171"/>
        </w:trPr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Шупеня Василь Васильович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1966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>
              <w:t>2439703475</w:t>
            </w:r>
          </w:p>
        </w:tc>
        <w:tc>
          <w:tcPr>
            <w:tcW w:w="1961" w:type="dxa"/>
          </w:tcPr>
          <w:p w:rsidR="00F86E37" w:rsidRPr="004B02BC" w:rsidRDefault="00F86E37" w:rsidP="002853CF">
            <w:pPr>
              <w:jc w:val="center"/>
            </w:pPr>
            <w:r>
              <w:t>с. Суховерхів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442752</w:t>
            </w:r>
          </w:p>
        </w:tc>
      </w:tr>
      <w:tr w:rsidR="00F86E37" w:rsidTr="007F6413">
        <w:trPr>
          <w:trHeight w:val="280"/>
        </w:trPr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Ткачук Василь Георгійович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1963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>
              <w:t>2323812159</w:t>
            </w:r>
          </w:p>
        </w:tc>
        <w:tc>
          <w:tcPr>
            <w:tcW w:w="1961" w:type="dxa"/>
          </w:tcPr>
          <w:p w:rsidR="00F86E37" w:rsidRPr="004B02BC" w:rsidRDefault="00F86E37" w:rsidP="002853CF">
            <w:pPr>
              <w:jc w:val="center"/>
            </w:pPr>
            <w:r>
              <w:t>с. Суховерхів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365336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Колісник Василь Дмитрович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1949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>
              <w:t>1823909119</w:t>
            </w:r>
          </w:p>
        </w:tc>
        <w:tc>
          <w:tcPr>
            <w:tcW w:w="1961" w:type="dxa"/>
          </w:tcPr>
          <w:p w:rsidR="00F86E37" w:rsidRPr="004B02BC" w:rsidRDefault="00F86E37" w:rsidP="002853CF">
            <w:pPr>
              <w:jc w:val="center"/>
            </w:pPr>
            <w:r>
              <w:t>с. Суховерхів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105119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Гуцуляк Іван Васильович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1947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>
              <w:t>1733409217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>
              <w:t>с.Суховерхів</w:t>
            </w:r>
          </w:p>
        </w:tc>
        <w:tc>
          <w:tcPr>
            <w:tcW w:w="1328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166016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Остафійчук Юрій Васильович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1960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>
              <w:t>2207121658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>
              <w:t>с. Суховерхів</w:t>
            </w:r>
          </w:p>
        </w:tc>
        <w:tc>
          <w:tcPr>
            <w:tcW w:w="1328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720" w:type="dxa"/>
          </w:tcPr>
          <w:p w:rsidR="00F86E37" w:rsidRPr="0051139C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1139C">
              <w:rPr>
                <w:rFonts w:ascii="Times New Roman" w:hAnsi="Times New Roman"/>
                <w:sz w:val="24"/>
                <w:szCs w:val="24"/>
                <w:lang w:val="uk-UA"/>
              </w:rPr>
              <w:t>087606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Ілюк Василь Денисович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1954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>
              <w:t>1984309516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>
              <w:t>с. Шипинці</w:t>
            </w:r>
          </w:p>
        </w:tc>
        <w:tc>
          <w:tcPr>
            <w:tcW w:w="1328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356890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Гаденко Іван Миколайович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1957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>
              <w:t>2094617577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>
              <w:t>с. Шипинці</w:t>
            </w:r>
          </w:p>
        </w:tc>
        <w:tc>
          <w:tcPr>
            <w:tcW w:w="1328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112183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Єрмійчук Василь Євгенович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1965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>
              <w:t>2388900230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>
              <w:t>с. Шипинці</w:t>
            </w:r>
          </w:p>
        </w:tc>
        <w:tc>
          <w:tcPr>
            <w:tcW w:w="1328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720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052744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Чопюк Василь Миколайович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1959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>
              <w:t>2173022135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>
              <w:t>с. Шипинці</w:t>
            </w:r>
          </w:p>
        </w:tc>
        <w:tc>
          <w:tcPr>
            <w:tcW w:w="1328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166505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Грекул Анатолій Миколайович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1957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>
              <w:t>2105620597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>
              <w:t>с. Шипинці</w:t>
            </w:r>
          </w:p>
        </w:tc>
        <w:tc>
          <w:tcPr>
            <w:tcW w:w="1328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072034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Адрусик Степан Денисович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 w:rsidRPr="00CB6F8D">
              <w:t>1950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 w:rsidRPr="00CB6F8D">
              <w:t>1847317214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 w:rsidRPr="00CB6F8D">
              <w:t>с. Витилівка</w:t>
            </w:r>
          </w:p>
        </w:tc>
        <w:tc>
          <w:tcPr>
            <w:tcW w:w="1328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720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B6F8D">
              <w:rPr>
                <w:rFonts w:ascii="Times New Roman" w:hAnsi="Times New Roman"/>
                <w:sz w:val="24"/>
                <w:szCs w:val="24"/>
                <w:lang w:val="uk-UA"/>
              </w:rPr>
              <w:t>131432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Марусяк Василь Іванович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 w:rsidRPr="00CB6F8D">
              <w:t>1968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 w:rsidRPr="00CB6F8D">
              <w:t>2491403571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 w:rsidRPr="00CB6F8D">
              <w:t>с. Витилівка</w:t>
            </w:r>
          </w:p>
        </w:tc>
        <w:tc>
          <w:tcPr>
            <w:tcW w:w="1328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B6F8D">
              <w:rPr>
                <w:rFonts w:ascii="Times New Roman" w:hAnsi="Times New Roman"/>
                <w:sz w:val="24"/>
                <w:szCs w:val="24"/>
                <w:lang w:val="uk-UA"/>
              </w:rPr>
              <w:t>005258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Малайко Георгій Степанович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 w:rsidRPr="00CB6F8D">
              <w:t>1955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 w:rsidRPr="00CB6F8D">
              <w:t>2018504537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 w:rsidRPr="00CB6F8D">
              <w:t>с. Лашківка</w:t>
            </w:r>
          </w:p>
        </w:tc>
        <w:tc>
          <w:tcPr>
            <w:tcW w:w="1328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720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B6F8D">
              <w:rPr>
                <w:rFonts w:ascii="Times New Roman" w:hAnsi="Times New Roman"/>
                <w:sz w:val="24"/>
                <w:szCs w:val="24"/>
                <w:lang w:val="uk-UA"/>
              </w:rPr>
              <w:t>121249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51139C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Кіндрат Василь Васильович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 w:rsidRPr="00CB6F8D">
              <w:t>1964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 w:rsidRPr="00CB6F8D">
              <w:t>2344422676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 w:rsidRPr="00CB6F8D">
              <w:t>с. Лашківка</w:t>
            </w:r>
          </w:p>
        </w:tc>
        <w:tc>
          <w:tcPr>
            <w:tcW w:w="1328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720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B6F8D">
              <w:rPr>
                <w:rFonts w:ascii="Times New Roman" w:hAnsi="Times New Roman"/>
                <w:sz w:val="24"/>
                <w:szCs w:val="24"/>
                <w:lang w:val="uk-UA"/>
              </w:rPr>
              <w:t>087605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Хавко Василь Михайлович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1958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>
              <w:t>2125504158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>
              <w:t>с.Ошихліби</w:t>
            </w:r>
          </w:p>
        </w:tc>
        <w:tc>
          <w:tcPr>
            <w:tcW w:w="1328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720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105644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Гнідий Василь Васильович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1958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>
              <w:t>2132311911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>
              <w:t>с. Кліводин</w:t>
            </w:r>
          </w:p>
        </w:tc>
        <w:tc>
          <w:tcPr>
            <w:tcW w:w="1328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214511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Ватаманюк Валерій Дмитрович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1965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 w:rsidRPr="006A171A">
              <w:t>2379203794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>
              <w:t>с. Валява</w:t>
            </w:r>
          </w:p>
        </w:tc>
        <w:tc>
          <w:tcPr>
            <w:tcW w:w="1328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720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A171A">
              <w:rPr>
                <w:rFonts w:ascii="Times New Roman" w:hAnsi="Times New Roman"/>
                <w:lang w:val="uk-UA"/>
              </w:rPr>
              <w:t>148622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Непіт Микола Павлович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1955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>
              <w:t>2043910715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>
              <w:t>с. Валява</w:t>
            </w:r>
          </w:p>
        </w:tc>
        <w:tc>
          <w:tcPr>
            <w:tcW w:w="1328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149024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74099D" w:rsidRDefault="00F86E37" w:rsidP="002853CF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color w:val="C00000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2853CF" w:rsidRDefault="00F86E37" w:rsidP="002853CF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853CF">
              <w:rPr>
                <w:rFonts w:ascii="Times New Roman" w:hAnsi="Times New Roman"/>
                <w:sz w:val="24"/>
                <w:szCs w:val="24"/>
                <w:lang w:val="uk-UA"/>
              </w:rPr>
              <w:t>Домітраш Василь Ілліч</w:t>
            </w:r>
          </w:p>
        </w:tc>
        <w:tc>
          <w:tcPr>
            <w:tcW w:w="1537" w:type="dxa"/>
          </w:tcPr>
          <w:p w:rsidR="00F86E37" w:rsidRDefault="00F86E37" w:rsidP="002853CF">
            <w:pPr>
              <w:jc w:val="center"/>
            </w:pPr>
            <w:r>
              <w:t>1963</w:t>
            </w:r>
          </w:p>
        </w:tc>
        <w:tc>
          <w:tcPr>
            <w:tcW w:w="2181" w:type="dxa"/>
          </w:tcPr>
          <w:p w:rsidR="00F86E37" w:rsidRDefault="00F86E37" w:rsidP="002853CF">
            <w:pPr>
              <w:jc w:val="center"/>
            </w:pPr>
            <w:r>
              <w:t>2484509777</w:t>
            </w:r>
          </w:p>
        </w:tc>
        <w:tc>
          <w:tcPr>
            <w:tcW w:w="1961" w:type="dxa"/>
          </w:tcPr>
          <w:p w:rsidR="00F86E37" w:rsidRDefault="00F86E37" w:rsidP="002853CF">
            <w:pPr>
              <w:jc w:val="center"/>
            </w:pPr>
            <w:r>
              <w:t>с. Іванківці</w:t>
            </w:r>
          </w:p>
        </w:tc>
        <w:tc>
          <w:tcPr>
            <w:tcW w:w="1328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720" w:type="dxa"/>
          </w:tcPr>
          <w:p w:rsidR="00F86E37" w:rsidRDefault="00F86E37" w:rsidP="002853CF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166543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74099D" w:rsidRDefault="00F86E37" w:rsidP="00CE0EE6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color w:val="C00000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E90A9E" w:rsidRDefault="00F86E37" w:rsidP="00CE0EE6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90A9E">
              <w:rPr>
                <w:rFonts w:ascii="Times New Roman" w:hAnsi="Times New Roman"/>
                <w:sz w:val="24"/>
                <w:szCs w:val="24"/>
              </w:rPr>
              <w:t xml:space="preserve">Тріска Олександра Миколаївна </w:t>
            </w:r>
          </w:p>
          <w:p w:rsidR="00F86E37" w:rsidRPr="00E90A9E" w:rsidRDefault="00F86E37" w:rsidP="00FE6DE0">
            <w:pPr>
              <w:jc w:val="both"/>
            </w:pPr>
          </w:p>
        </w:tc>
        <w:tc>
          <w:tcPr>
            <w:tcW w:w="1537" w:type="dxa"/>
          </w:tcPr>
          <w:p w:rsidR="00F86E37" w:rsidRDefault="00F86E37" w:rsidP="00CE0EE6">
            <w:pPr>
              <w:jc w:val="center"/>
            </w:pPr>
            <w:r>
              <w:t>1958</w:t>
            </w:r>
          </w:p>
        </w:tc>
        <w:tc>
          <w:tcPr>
            <w:tcW w:w="2181" w:type="dxa"/>
          </w:tcPr>
          <w:p w:rsidR="00F86E37" w:rsidRDefault="00F86E37" w:rsidP="00CE0EE6">
            <w:pPr>
              <w:jc w:val="center"/>
            </w:pPr>
            <w:r w:rsidRPr="003A6384">
              <w:t>2122306288</w:t>
            </w:r>
            <w:r>
              <w:t xml:space="preserve">  </w:t>
            </w:r>
            <w:r w:rsidRPr="003A6384">
              <w:t xml:space="preserve"> </w:t>
            </w:r>
          </w:p>
        </w:tc>
        <w:tc>
          <w:tcPr>
            <w:tcW w:w="1961" w:type="dxa"/>
          </w:tcPr>
          <w:p w:rsidR="00F86E37" w:rsidRPr="003A6384" w:rsidRDefault="00F86E37" w:rsidP="00CE0EE6">
            <w:pPr>
              <w:snapToGrid w:val="0"/>
              <w:jc w:val="center"/>
            </w:pPr>
            <w:r w:rsidRPr="003A6384">
              <w:t>с. Ошихліби</w:t>
            </w:r>
          </w:p>
          <w:p w:rsidR="00F86E37" w:rsidRDefault="00F86E37" w:rsidP="00CE0EE6">
            <w:pPr>
              <w:jc w:val="center"/>
            </w:pPr>
          </w:p>
        </w:tc>
        <w:tc>
          <w:tcPr>
            <w:tcW w:w="1328" w:type="dxa"/>
            <w:vAlign w:val="center"/>
          </w:tcPr>
          <w:p w:rsidR="00F86E37" w:rsidRDefault="00F86E37" w:rsidP="00CE0EE6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вдова ЧАЕС</w:t>
            </w:r>
          </w:p>
        </w:tc>
        <w:tc>
          <w:tcPr>
            <w:tcW w:w="1720" w:type="dxa"/>
            <w:vAlign w:val="center"/>
          </w:tcPr>
          <w:p w:rsidR="00F86E37" w:rsidRPr="00CE0EE6" w:rsidRDefault="00F86E37" w:rsidP="00CE0EE6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A6384">
              <w:rPr>
                <w:rFonts w:ascii="Times New Roman" w:hAnsi="Times New Roman"/>
              </w:rPr>
              <w:t> </w:t>
            </w:r>
            <w:r w:rsidRPr="00CE0EE6">
              <w:rPr>
                <w:rFonts w:ascii="Times New Roman" w:hAnsi="Times New Roman"/>
                <w:sz w:val="24"/>
                <w:szCs w:val="24"/>
              </w:rPr>
              <w:t>012370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74099D" w:rsidRDefault="00F86E37" w:rsidP="00CE0EE6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color w:val="C00000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E90A9E" w:rsidRDefault="00F86E37" w:rsidP="00CE0EE6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90A9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Бабюк Наталія Олександрівна </w:t>
            </w:r>
          </w:p>
          <w:p w:rsidR="00F86E37" w:rsidRPr="00E90A9E" w:rsidRDefault="00F86E37" w:rsidP="00FE6DE0">
            <w:pPr>
              <w:jc w:val="both"/>
            </w:pPr>
          </w:p>
        </w:tc>
        <w:tc>
          <w:tcPr>
            <w:tcW w:w="1537" w:type="dxa"/>
          </w:tcPr>
          <w:p w:rsidR="00F86E37" w:rsidRDefault="00F86E37" w:rsidP="00CE0EE6">
            <w:pPr>
              <w:jc w:val="center"/>
            </w:pPr>
            <w:r>
              <w:t>1961</w:t>
            </w:r>
          </w:p>
          <w:p w:rsidR="00F86E37" w:rsidRDefault="00F86E37" w:rsidP="00CE0EE6">
            <w:pPr>
              <w:jc w:val="center"/>
            </w:pPr>
          </w:p>
        </w:tc>
        <w:tc>
          <w:tcPr>
            <w:tcW w:w="2181" w:type="dxa"/>
          </w:tcPr>
          <w:p w:rsidR="00F86E37" w:rsidRDefault="00F86E37" w:rsidP="00CE0EE6">
            <w:pPr>
              <w:jc w:val="center"/>
            </w:pPr>
            <w:r>
              <w:t>2249405826</w:t>
            </w:r>
          </w:p>
        </w:tc>
        <w:tc>
          <w:tcPr>
            <w:tcW w:w="1961" w:type="dxa"/>
          </w:tcPr>
          <w:p w:rsidR="00F86E37" w:rsidRPr="003A6384" w:rsidRDefault="00F86E37" w:rsidP="00CE0EE6">
            <w:pPr>
              <w:snapToGrid w:val="0"/>
              <w:jc w:val="center"/>
            </w:pPr>
            <w:r w:rsidRPr="003A6384">
              <w:t>с. Ошихліби</w:t>
            </w:r>
          </w:p>
          <w:p w:rsidR="00F86E37" w:rsidRDefault="00F86E37" w:rsidP="00CE0EE6">
            <w:pPr>
              <w:jc w:val="center"/>
            </w:pPr>
          </w:p>
        </w:tc>
        <w:tc>
          <w:tcPr>
            <w:tcW w:w="1328" w:type="dxa"/>
          </w:tcPr>
          <w:p w:rsidR="00F86E37" w:rsidRDefault="00F86E37" w:rsidP="00CE0EE6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вдова ЧАЕС</w:t>
            </w:r>
          </w:p>
        </w:tc>
        <w:tc>
          <w:tcPr>
            <w:tcW w:w="1720" w:type="dxa"/>
          </w:tcPr>
          <w:p w:rsidR="00F86E37" w:rsidRPr="007F6413" w:rsidRDefault="00F86E37" w:rsidP="00CE0EE6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F641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Довідка 6/ВД 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74099D" w:rsidRDefault="00F86E37" w:rsidP="00CE0EE6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color w:val="C00000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Default="00F86E37" w:rsidP="00CE0EE6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E0EE6">
              <w:rPr>
                <w:rFonts w:ascii="Times New Roman" w:hAnsi="Times New Roman"/>
                <w:sz w:val="24"/>
                <w:szCs w:val="24"/>
                <w:lang w:val="uk-UA"/>
              </w:rPr>
              <w:t>Рибак Орися Василівна</w:t>
            </w:r>
          </w:p>
          <w:p w:rsidR="00F86E37" w:rsidRPr="002853CF" w:rsidRDefault="00F86E37" w:rsidP="00FE6DE0">
            <w:pPr>
              <w:jc w:val="both"/>
            </w:pPr>
          </w:p>
        </w:tc>
        <w:tc>
          <w:tcPr>
            <w:tcW w:w="1537" w:type="dxa"/>
          </w:tcPr>
          <w:p w:rsidR="00F86E37" w:rsidRDefault="00F86E37" w:rsidP="00CE0EE6">
            <w:pPr>
              <w:jc w:val="center"/>
            </w:pPr>
            <w:r>
              <w:t>1956</w:t>
            </w:r>
          </w:p>
        </w:tc>
        <w:tc>
          <w:tcPr>
            <w:tcW w:w="2181" w:type="dxa"/>
          </w:tcPr>
          <w:p w:rsidR="00F86E37" w:rsidRDefault="00F86E37" w:rsidP="00CE0EE6">
            <w:pPr>
              <w:jc w:val="center"/>
            </w:pPr>
            <w:r w:rsidRPr="00CE0EE6">
              <w:t>2073423748</w:t>
            </w:r>
          </w:p>
        </w:tc>
        <w:tc>
          <w:tcPr>
            <w:tcW w:w="1961" w:type="dxa"/>
          </w:tcPr>
          <w:p w:rsidR="00F86E37" w:rsidRDefault="00F86E37" w:rsidP="00CE0EE6">
            <w:pPr>
              <w:jc w:val="center"/>
            </w:pPr>
            <w:r>
              <w:t>с.Суховерхів</w:t>
            </w:r>
          </w:p>
        </w:tc>
        <w:tc>
          <w:tcPr>
            <w:tcW w:w="1328" w:type="dxa"/>
          </w:tcPr>
          <w:p w:rsidR="00F86E37" w:rsidRDefault="00F86E37" w:rsidP="00CE0EE6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вдова ЧАЕС</w:t>
            </w:r>
          </w:p>
        </w:tc>
        <w:tc>
          <w:tcPr>
            <w:tcW w:w="1720" w:type="dxa"/>
          </w:tcPr>
          <w:p w:rsidR="00F86E37" w:rsidRDefault="00F86E37" w:rsidP="00CE0EE6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E0EE6">
              <w:rPr>
                <w:rFonts w:ascii="Times New Roman" w:hAnsi="Times New Roman"/>
                <w:sz w:val="24"/>
                <w:szCs w:val="24"/>
                <w:lang w:val="uk-UA"/>
              </w:rPr>
              <w:t>610876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74099D" w:rsidRDefault="00F86E37" w:rsidP="00CE0EE6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color w:val="C00000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Pr="00CE0EE6" w:rsidRDefault="00F86E37" w:rsidP="00CE0EE6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Пилипець Єлизавета Валеріївна   </w:t>
            </w:r>
          </w:p>
        </w:tc>
        <w:tc>
          <w:tcPr>
            <w:tcW w:w="1537" w:type="dxa"/>
          </w:tcPr>
          <w:p w:rsidR="00F86E37" w:rsidRDefault="00F86E37" w:rsidP="00CE0EE6">
            <w:pPr>
              <w:jc w:val="center"/>
            </w:pPr>
            <w:r>
              <w:t>1951</w:t>
            </w:r>
          </w:p>
        </w:tc>
        <w:tc>
          <w:tcPr>
            <w:tcW w:w="2181" w:type="dxa"/>
          </w:tcPr>
          <w:p w:rsidR="00F86E37" w:rsidRPr="00CE0EE6" w:rsidRDefault="00F86E37" w:rsidP="00CE0EE6">
            <w:pPr>
              <w:jc w:val="center"/>
            </w:pPr>
            <w:r>
              <w:t>1885604661</w:t>
            </w:r>
          </w:p>
        </w:tc>
        <w:tc>
          <w:tcPr>
            <w:tcW w:w="1961" w:type="dxa"/>
          </w:tcPr>
          <w:p w:rsidR="00F86E37" w:rsidRDefault="00F86E37" w:rsidP="00CE0EE6">
            <w:pPr>
              <w:jc w:val="center"/>
            </w:pPr>
            <w:r>
              <w:t>с.Валява</w:t>
            </w:r>
          </w:p>
        </w:tc>
        <w:tc>
          <w:tcPr>
            <w:tcW w:w="1328" w:type="dxa"/>
          </w:tcPr>
          <w:p w:rsidR="00F86E37" w:rsidRDefault="00F86E37" w:rsidP="00CE0EE6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вдова ЧАЕС</w:t>
            </w:r>
          </w:p>
        </w:tc>
        <w:tc>
          <w:tcPr>
            <w:tcW w:w="1720" w:type="dxa"/>
          </w:tcPr>
          <w:p w:rsidR="00F86E37" w:rsidRPr="00CE0EE6" w:rsidRDefault="00F86E37" w:rsidP="00CE0EE6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002431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74099D" w:rsidRDefault="00F86E37" w:rsidP="00E90A9E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color w:val="C00000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Default="00F86E37" w:rsidP="00E90A9E">
            <w:pPr>
              <w:rPr>
                <w:color w:val="000000"/>
                <w:lang w:val="ru-RU"/>
              </w:rPr>
            </w:pPr>
            <w:r w:rsidRPr="00E90A9E">
              <w:t>Житник Надія Павлівна</w:t>
            </w:r>
            <w:r w:rsidRPr="00E16A5D">
              <w:rPr>
                <w:color w:val="000000"/>
                <w:lang w:val="ru-RU"/>
              </w:rPr>
              <w:t xml:space="preserve"> </w:t>
            </w:r>
          </w:p>
          <w:p w:rsidR="00F86E37" w:rsidRPr="00E90A9E" w:rsidRDefault="00F86E37" w:rsidP="00E90A9E">
            <w:pPr>
              <w:jc w:val="both"/>
              <w:rPr>
                <w:color w:val="000000"/>
                <w:lang w:val="ru-RU"/>
              </w:rPr>
            </w:pPr>
          </w:p>
        </w:tc>
        <w:tc>
          <w:tcPr>
            <w:tcW w:w="1537" w:type="dxa"/>
          </w:tcPr>
          <w:p w:rsidR="00F86E37" w:rsidRDefault="00F86E37" w:rsidP="00E90A9E">
            <w:pPr>
              <w:jc w:val="center"/>
            </w:pPr>
            <w:r>
              <w:t>1949</w:t>
            </w:r>
          </w:p>
        </w:tc>
        <w:tc>
          <w:tcPr>
            <w:tcW w:w="2181" w:type="dxa"/>
          </w:tcPr>
          <w:p w:rsidR="00F86E37" w:rsidRDefault="00F86E37" w:rsidP="00E90A9E">
            <w:pPr>
              <w:jc w:val="center"/>
            </w:pPr>
            <w:r w:rsidRPr="00E16A5D">
              <w:rPr>
                <w:color w:val="000000"/>
              </w:rPr>
              <w:t>1803521781</w:t>
            </w:r>
          </w:p>
        </w:tc>
        <w:tc>
          <w:tcPr>
            <w:tcW w:w="1961" w:type="dxa"/>
          </w:tcPr>
          <w:p w:rsidR="00F86E37" w:rsidRPr="00E90A9E" w:rsidRDefault="00F86E37" w:rsidP="00E90A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м. Кіцмань</w:t>
            </w:r>
          </w:p>
        </w:tc>
        <w:tc>
          <w:tcPr>
            <w:tcW w:w="1328" w:type="dxa"/>
          </w:tcPr>
          <w:p w:rsidR="00F86E37" w:rsidRDefault="00F86E37" w:rsidP="005F51DF">
            <w:pPr>
              <w:pStyle w:val="HTMLPreformatted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вдова ЧАЕС</w:t>
            </w:r>
          </w:p>
        </w:tc>
        <w:tc>
          <w:tcPr>
            <w:tcW w:w="1720" w:type="dxa"/>
          </w:tcPr>
          <w:p w:rsidR="00F86E37" w:rsidRPr="00E90A9E" w:rsidRDefault="00F86E37" w:rsidP="00E90A9E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E90A9E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002426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74099D" w:rsidRDefault="00F86E37" w:rsidP="00E90A9E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color w:val="C00000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Default="00F86E37" w:rsidP="00E90A9E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Пилипець Марія Іванівна</w:t>
            </w:r>
          </w:p>
        </w:tc>
        <w:tc>
          <w:tcPr>
            <w:tcW w:w="1537" w:type="dxa"/>
          </w:tcPr>
          <w:p w:rsidR="00F86E37" w:rsidRDefault="00F86E37" w:rsidP="00E90A9E">
            <w:pPr>
              <w:jc w:val="center"/>
            </w:pPr>
            <w:r>
              <w:t>1951</w:t>
            </w:r>
          </w:p>
        </w:tc>
        <w:tc>
          <w:tcPr>
            <w:tcW w:w="2181" w:type="dxa"/>
          </w:tcPr>
          <w:p w:rsidR="00F86E37" w:rsidRDefault="00F86E37" w:rsidP="00E90A9E">
            <w:pPr>
              <w:jc w:val="center"/>
            </w:pPr>
            <w:r w:rsidRPr="00E16A5D">
              <w:rPr>
                <w:color w:val="000000"/>
              </w:rPr>
              <w:t>1868504448</w:t>
            </w:r>
          </w:p>
        </w:tc>
        <w:tc>
          <w:tcPr>
            <w:tcW w:w="1961" w:type="dxa"/>
          </w:tcPr>
          <w:p w:rsidR="00F86E37" w:rsidRDefault="00F86E37" w:rsidP="00E90A9E">
            <w:pPr>
              <w:jc w:val="center"/>
            </w:pPr>
            <w:r>
              <w:t>м.Кіцмань</w:t>
            </w:r>
          </w:p>
        </w:tc>
        <w:tc>
          <w:tcPr>
            <w:tcW w:w="1328" w:type="dxa"/>
          </w:tcPr>
          <w:p w:rsidR="00F86E37" w:rsidRDefault="00F86E37" w:rsidP="00E90A9E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вдова ЧАЕС</w:t>
            </w:r>
          </w:p>
        </w:tc>
        <w:tc>
          <w:tcPr>
            <w:tcW w:w="1720" w:type="dxa"/>
          </w:tcPr>
          <w:p w:rsidR="00F86E37" w:rsidRPr="00E90A9E" w:rsidRDefault="00F86E37" w:rsidP="00E90A9E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90A9E">
              <w:rPr>
                <w:rFonts w:ascii="Times New Roman" w:hAnsi="Times New Roman"/>
                <w:color w:val="000000"/>
                <w:sz w:val="24"/>
                <w:szCs w:val="24"/>
              </w:rPr>
              <w:t>002481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74099D" w:rsidRDefault="00F86E37" w:rsidP="00E90A9E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color w:val="C00000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Default="00F86E37" w:rsidP="00E90A9E">
            <w:pPr>
              <w:pStyle w:val="HTMLPreformatted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Федоряк Домка Флорівна</w:t>
            </w:r>
          </w:p>
        </w:tc>
        <w:tc>
          <w:tcPr>
            <w:tcW w:w="1537" w:type="dxa"/>
          </w:tcPr>
          <w:p w:rsidR="00F86E37" w:rsidRDefault="00F86E37" w:rsidP="00E90A9E">
            <w:pPr>
              <w:jc w:val="center"/>
            </w:pPr>
            <w:r>
              <w:t>1957</w:t>
            </w:r>
          </w:p>
        </w:tc>
        <w:tc>
          <w:tcPr>
            <w:tcW w:w="2181" w:type="dxa"/>
          </w:tcPr>
          <w:p w:rsidR="00F86E37" w:rsidRDefault="00F86E37" w:rsidP="00E90A9E">
            <w:pPr>
              <w:jc w:val="center"/>
            </w:pPr>
            <w:r>
              <w:t>2089819969</w:t>
            </w:r>
          </w:p>
        </w:tc>
        <w:tc>
          <w:tcPr>
            <w:tcW w:w="1961" w:type="dxa"/>
          </w:tcPr>
          <w:p w:rsidR="00F86E37" w:rsidRDefault="00F86E37" w:rsidP="00E90A9E">
            <w:pPr>
              <w:jc w:val="center"/>
            </w:pPr>
            <w:r>
              <w:t>м.Кіцмань</w:t>
            </w:r>
          </w:p>
        </w:tc>
        <w:tc>
          <w:tcPr>
            <w:tcW w:w="1328" w:type="dxa"/>
          </w:tcPr>
          <w:p w:rsidR="00F86E37" w:rsidRDefault="00F86E37" w:rsidP="00E90A9E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вдова ЧАЕС</w:t>
            </w:r>
          </w:p>
        </w:tc>
        <w:tc>
          <w:tcPr>
            <w:tcW w:w="1720" w:type="dxa"/>
          </w:tcPr>
          <w:p w:rsidR="00F86E37" w:rsidRDefault="00F86E37" w:rsidP="00E90A9E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002437</w:t>
            </w:r>
          </w:p>
        </w:tc>
      </w:tr>
      <w:tr w:rsidR="00F86E37" w:rsidTr="007F6413">
        <w:trPr>
          <w:trHeight w:val="285"/>
        </w:trPr>
        <w:tc>
          <w:tcPr>
            <w:tcW w:w="841" w:type="dxa"/>
          </w:tcPr>
          <w:p w:rsidR="00F86E37" w:rsidRPr="0074099D" w:rsidRDefault="00F86E37" w:rsidP="00E90A9E">
            <w:pPr>
              <w:pStyle w:val="HTMLPreformatted"/>
              <w:numPr>
                <w:ilvl w:val="0"/>
                <w:numId w:val="2"/>
              </w:numPr>
              <w:textAlignment w:val="baseline"/>
              <w:rPr>
                <w:rFonts w:ascii="Times New Roman" w:hAnsi="Times New Roman"/>
                <w:color w:val="C00000"/>
                <w:sz w:val="24"/>
                <w:szCs w:val="24"/>
                <w:lang w:val="uk-UA"/>
              </w:rPr>
            </w:pPr>
          </w:p>
        </w:tc>
        <w:tc>
          <w:tcPr>
            <w:tcW w:w="3563" w:type="dxa"/>
          </w:tcPr>
          <w:p w:rsidR="00F86E37" w:rsidRDefault="00F86E37" w:rsidP="005F51DF">
            <w:pPr>
              <w:pStyle w:val="HTMLPreformatted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Яківчик Іван Іванович</w:t>
            </w:r>
          </w:p>
        </w:tc>
        <w:tc>
          <w:tcPr>
            <w:tcW w:w="1537" w:type="dxa"/>
          </w:tcPr>
          <w:p w:rsidR="00F86E37" w:rsidRDefault="00F86E37" w:rsidP="00E90A9E">
            <w:pPr>
              <w:jc w:val="center"/>
            </w:pPr>
            <w:r>
              <w:t>1959</w:t>
            </w:r>
          </w:p>
        </w:tc>
        <w:tc>
          <w:tcPr>
            <w:tcW w:w="2181" w:type="dxa"/>
          </w:tcPr>
          <w:p w:rsidR="00F86E37" w:rsidRDefault="00F86E37" w:rsidP="00E90A9E">
            <w:pPr>
              <w:jc w:val="center"/>
            </w:pPr>
            <w:r w:rsidRPr="00E16A5D">
              <w:rPr>
                <w:color w:val="000000"/>
              </w:rPr>
              <w:t>2169304312</w:t>
            </w:r>
          </w:p>
        </w:tc>
        <w:tc>
          <w:tcPr>
            <w:tcW w:w="1961" w:type="dxa"/>
          </w:tcPr>
          <w:p w:rsidR="00F86E37" w:rsidRDefault="00F86E37" w:rsidP="00E90A9E">
            <w:pPr>
              <w:jc w:val="center"/>
            </w:pPr>
            <w:r>
              <w:t>м.Кіцмань</w:t>
            </w:r>
          </w:p>
        </w:tc>
        <w:tc>
          <w:tcPr>
            <w:tcW w:w="1328" w:type="dxa"/>
          </w:tcPr>
          <w:p w:rsidR="00F86E37" w:rsidRDefault="00F86E37" w:rsidP="00E90A9E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вдівець ЧАЕС</w:t>
            </w:r>
          </w:p>
        </w:tc>
        <w:tc>
          <w:tcPr>
            <w:tcW w:w="1720" w:type="dxa"/>
          </w:tcPr>
          <w:p w:rsidR="00F86E37" w:rsidRDefault="00F86E37" w:rsidP="00E90A9E">
            <w:pPr>
              <w:pStyle w:val="HTMLPreformatted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271</w:t>
            </w:r>
          </w:p>
        </w:tc>
      </w:tr>
    </w:tbl>
    <w:p w:rsidR="00F86E37" w:rsidRDefault="00F86E37" w:rsidP="00826F94">
      <w:pPr>
        <w:pStyle w:val="HTMLPreformatted"/>
        <w:shd w:val="clear" w:color="auto" w:fill="FFFFFF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F86E37" w:rsidRDefault="00F86E37" w:rsidP="00826F94">
      <w:pPr>
        <w:pStyle w:val="HTMLPreformatted"/>
        <w:shd w:val="clear" w:color="auto" w:fill="FFFFFF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F86E37" w:rsidRDefault="00F86E37" w:rsidP="00826F94">
      <w:pPr>
        <w:pStyle w:val="HTMLPreformatted"/>
        <w:shd w:val="clear" w:color="auto" w:fill="FFFFFF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F86E37" w:rsidRPr="00EB0EF8" w:rsidRDefault="00F86E37" w:rsidP="00826F94">
      <w:pPr>
        <w:pStyle w:val="HTMLPreformatted"/>
        <w:shd w:val="clear" w:color="auto" w:fill="FFFFFF"/>
        <w:textAlignment w:val="baseline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                   </w:t>
      </w:r>
      <w:r w:rsidRPr="00EB0EF8">
        <w:rPr>
          <w:rFonts w:ascii="Times New Roman" w:hAnsi="Times New Roman"/>
          <w:b/>
          <w:bCs/>
          <w:sz w:val="24"/>
          <w:szCs w:val="24"/>
          <w:lang w:val="uk-UA"/>
        </w:rPr>
        <w:t xml:space="preserve">Керуюча  справами виконавчого </w:t>
      </w:r>
    </w:p>
    <w:p w:rsidR="00F86E37" w:rsidRPr="00EB0EF8" w:rsidRDefault="00F86E37" w:rsidP="00826F94">
      <w:pPr>
        <w:pStyle w:val="HTMLPreformatted"/>
        <w:shd w:val="clear" w:color="auto" w:fill="FFFFFF"/>
        <w:textAlignment w:val="baseline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                   </w:t>
      </w:r>
      <w:r w:rsidRPr="00EB0EF8">
        <w:rPr>
          <w:rFonts w:ascii="Times New Roman" w:hAnsi="Times New Roman"/>
          <w:b/>
          <w:bCs/>
          <w:sz w:val="24"/>
          <w:szCs w:val="24"/>
          <w:lang w:val="uk-UA"/>
        </w:rPr>
        <w:t>комітету міської ради                                                                                                                          Ярослава  РАКОВІЦА</w:t>
      </w:r>
    </w:p>
    <w:sectPr w:rsidR="00F86E37" w:rsidRPr="00EB0EF8" w:rsidSect="00B33BED">
      <w:footerReference w:type="even" r:id="rId7"/>
      <w:footerReference w:type="default" r:id="rId8"/>
      <w:pgSz w:w="16838" w:h="11906" w:orient="landscape"/>
      <w:pgMar w:top="1985" w:right="1134" w:bottom="851" w:left="7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E37" w:rsidRDefault="00F86E37">
      <w:r>
        <w:separator/>
      </w:r>
    </w:p>
  </w:endnote>
  <w:endnote w:type="continuationSeparator" w:id="0">
    <w:p w:rsidR="00F86E37" w:rsidRDefault="00F86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E37" w:rsidRDefault="00F86E37" w:rsidP="003F275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86E37" w:rsidRDefault="00F86E37" w:rsidP="00CC532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E37" w:rsidRDefault="00F86E37" w:rsidP="003F275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86E37" w:rsidRDefault="00F86E37" w:rsidP="00CC5329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E37" w:rsidRDefault="00F86E37">
      <w:r>
        <w:separator/>
      </w:r>
    </w:p>
  </w:footnote>
  <w:footnote w:type="continuationSeparator" w:id="0">
    <w:p w:rsidR="00F86E37" w:rsidRDefault="00F86E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F7F3B"/>
    <w:multiLevelType w:val="hybridMultilevel"/>
    <w:tmpl w:val="63D8D9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3D45A18"/>
    <w:multiLevelType w:val="hybridMultilevel"/>
    <w:tmpl w:val="9C501488"/>
    <w:lvl w:ilvl="0" w:tplc="FA1A3C3A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0059"/>
    <w:rsid w:val="000871A3"/>
    <w:rsid w:val="0009575C"/>
    <w:rsid w:val="000A2201"/>
    <w:rsid w:val="000B1175"/>
    <w:rsid w:val="000D05ED"/>
    <w:rsid w:val="00100E16"/>
    <w:rsid w:val="0014002A"/>
    <w:rsid w:val="00150761"/>
    <w:rsid w:val="00175303"/>
    <w:rsid w:val="00183E4C"/>
    <w:rsid w:val="00186C49"/>
    <w:rsid w:val="0019104A"/>
    <w:rsid w:val="0019488E"/>
    <w:rsid w:val="0019771E"/>
    <w:rsid w:val="001A28D6"/>
    <w:rsid w:val="001B1C5E"/>
    <w:rsid w:val="001C432D"/>
    <w:rsid w:val="001D54D2"/>
    <w:rsid w:val="00207B80"/>
    <w:rsid w:val="00217811"/>
    <w:rsid w:val="00252CBD"/>
    <w:rsid w:val="002853CF"/>
    <w:rsid w:val="002A10F3"/>
    <w:rsid w:val="002C0F15"/>
    <w:rsid w:val="002C515F"/>
    <w:rsid w:val="002E6559"/>
    <w:rsid w:val="0030323B"/>
    <w:rsid w:val="0030791B"/>
    <w:rsid w:val="00311623"/>
    <w:rsid w:val="003240EC"/>
    <w:rsid w:val="0033205C"/>
    <w:rsid w:val="00337204"/>
    <w:rsid w:val="00393061"/>
    <w:rsid w:val="003A6384"/>
    <w:rsid w:val="003A77E3"/>
    <w:rsid w:val="003B138B"/>
    <w:rsid w:val="003E2DD6"/>
    <w:rsid w:val="003E5E96"/>
    <w:rsid w:val="003F275A"/>
    <w:rsid w:val="003F2760"/>
    <w:rsid w:val="00405D47"/>
    <w:rsid w:val="00412994"/>
    <w:rsid w:val="00422BDA"/>
    <w:rsid w:val="00425E22"/>
    <w:rsid w:val="00440091"/>
    <w:rsid w:val="00440634"/>
    <w:rsid w:val="0044085B"/>
    <w:rsid w:val="004429DE"/>
    <w:rsid w:val="00451F13"/>
    <w:rsid w:val="00475E07"/>
    <w:rsid w:val="00484132"/>
    <w:rsid w:val="00497BA0"/>
    <w:rsid w:val="004A2154"/>
    <w:rsid w:val="004B02BC"/>
    <w:rsid w:val="004D4A55"/>
    <w:rsid w:val="004D6121"/>
    <w:rsid w:val="004D68FA"/>
    <w:rsid w:val="004F274A"/>
    <w:rsid w:val="00500059"/>
    <w:rsid w:val="0051139C"/>
    <w:rsid w:val="00522E6A"/>
    <w:rsid w:val="00525CF8"/>
    <w:rsid w:val="00530CF1"/>
    <w:rsid w:val="00542914"/>
    <w:rsid w:val="00552A4F"/>
    <w:rsid w:val="0056025A"/>
    <w:rsid w:val="0057137C"/>
    <w:rsid w:val="00577FB5"/>
    <w:rsid w:val="005B3836"/>
    <w:rsid w:val="005B758C"/>
    <w:rsid w:val="005F31C7"/>
    <w:rsid w:val="005F51DF"/>
    <w:rsid w:val="006056FE"/>
    <w:rsid w:val="0061219F"/>
    <w:rsid w:val="00626BAD"/>
    <w:rsid w:val="00632293"/>
    <w:rsid w:val="00643856"/>
    <w:rsid w:val="006528CA"/>
    <w:rsid w:val="006602C5"/>
    <w:rsid w:val="006929E5"/>
    <w:rsid w:val="006A171A"/>
    <w:rsid w:val="006D31B6"/>
    <w:rsid w:val="0071511D"/>
    <w:rsid w:val="0074099D"/>
    <w:rsid w:val="007437C3"/>
    <w:rsid w:val="007474B2"/>
    <w:rsid w:val="007722D5"/>
    <w:rsid w:val="007729C5"/>
    <w:rsid w:val="007A74AE"/>
    <w:rsid w:val="007B5665"/>
    <w:rsid w:val="007C0EEF"/>
    <w:rsid w:val="007D2F29"/>
    <w:rsid w:val="007D430D"/>
    <w:rsid w:val="007F0A84"/>
    <w:rsid w:val="007F0FE2"/>
    <w:rsid w:val="007F6413"/>
    <w:rsid w:val="00814EE2"/>
    <w:rsid w:val="00814EE6"/>
    <w:rsid w:val="00821EE2"/>
    <w:rsid w:val="00826F94"/>
    <w:rsid w:val="00850DDE"/>
    <w:rsid w:val="0087773D"/>
    <w:rsid w:val="0088314C"/>
    <w:rsid w:val="008A3B77"/>
    <w:rsid w:val="008E4F17"/>
    <w:rsid w:val="0094742A"/>
    <w:rsid w:val="00954E16"/>
    <w:rsid w:val="00962ED7"/>
    <w:rsid w:val="009660E2"/>
    <w:rsid w:val="00975512"/>
    <w:rsid w:val="00977174"/>
    <w:rsid w:val="00990DEE"/>
    <w:rsid w:val="00991D24"/>
    <w:rsid w:val="009A6932"/>
    <w:rsid w:val="009B5DBC"/>
    <w:rsid w:val="009B73D0"/>
    <w:rsid w:val="009D1B30"/>
    <w:rsid w:val="009E1656"/>
    <w:rsid w:val="009E2C12"/>
    <w:rsid w:val="009E48B4"/>
    <w:rsid w:val="00A0373D"/>
    <w:rsid w:val="00A45014"/>
    <w:rsid w:val="00A55DC6"/>
    <w:rsid w:val="00A62ADC"/>
    <w:rsid w:val="00A82538"/>
    <w:rsid w:val="00A9078B"/>
    <w:rsid w:val="00AB5011"/>
    <w:rsid w:val="00AD4622"/>
    <w:rsid w:val="00AF156D"/>
    <w:rsid w:val="00AF3A6B"/>
    <w:rsid w:val="00B07705"/>
    <w:rsid w:val="00B24626"/>
    <w:rsid w:val="00B2468E"/>
    <w:rsid w:val="00B33BED"/>
    <w:rsid w:val="00B35445"/>
    <w:rsid w:val="00B37C45"/>
    <w:rsid w:val="00B64F13"/>
    <w:rsid w:val="00B67DAA"/>
    <w:rsid w:val="00B81D99"/>
    <w:rsid w:val="00BA5B7B"/>
    <w:rsid w:val="00BF7F8F"/>
    <w:rsid w:val="00C00628"/>
    <w:rsid w:val="00C0337B"/>
    <w:rsid w:val="00C03AB1"/>
    <w:rsid w:val="00C3596F"/>
    <w:rsid w:val="00C442D0"/>
    <w:rsid w:val="00C6644C"/>
    <w:rsid w:val="00CA7F8D"/>
    <w:rsid w:val="00CB6F8D"/>
    <w:rsid w:val="00CC5329"/>
    <w:rsid w:val="00CC5D78"/>
    <w:rsid w:val="00CD541E"/>
    <w:rsid w:val="00CE0EE6"/>
    <w:rsid w:val="00D03F13"/>
    <w:rsid w:val="00D07CE0"/>
    <w:rsid w:val="00D2394E"/>
    <w:rsid w:val="00D27006"/>
    <w:rsid w:val="00D406B0"/>
    <w:rsid w:val="00D575F9"/>
    <w:rsid w:val="00D61372"/>
    <w:rsid w:val="00D87B99"/>
    <w:rsid w:val="00DC2B02"/>
    <w:rsid w:val="00DC6A20"/>
    <w:rsid w:val="00DC7D3A"/>
    <w:rsid w:val="00E01A7A"/>
    <w:rsid w:val="00E16A5D"/>
    <w:rsid w:val="00E3092B"/>
    <w:rsid w:val="00E378BC"/>
    <w:rsid w:val="00E85358"/>
    <w:rsid w:val="00E90A9E"/>
    <w:rsid w:val="00EA177C"/>
    <w:rsid w:val="00EB0EF8"/>
    <w:rsid w:val="00EE5A4A"/>
    <w:rsid w:val="00EF3D21"/>
    <w:rsid w:val="00F01C09"/>
    <w:rsid w:val="00F41E2C"/>
    <w:rsid w:val="00F67F24"/>
    <w:rsid w:val="00F71AE7"/>
    <w:rsid w:val="00F726D0"/>
    <w:rsid w:val="00F818D1"/>
    <w:rsid w:val="00F86E37"/>
    <w:rsid w:val="00F934E6"/>
    <w:rsid w:val="00FA3139"/>
    <w:rsid w:val="00FE40B7"/>
    <w:rsid w:val="00FE6DE0"/>
    <w:rsid w:val="00FF2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059"/>
    <w:rPr>
      <w:sz w:val="24"/>
      <w:szCs w:val="24"/>
      <w:lang w:val="uk-UA"/>
    </w:rPr>
  </w:style>
  <w:style w:type="paragraph" w:styleId="Heading8">
    <w:name w:val="heading 8"/>
    <w:basedOn w:val="Normal"/>
    <w:next w:val="Normal"/>
    <w:link w:val="Heading8Char"/>
    <w:uiPriority w:val="99"/>
    <w:qFormat/>
    <w:locked/>
    <w:rsid w:val="00E90A9E"/>
    <w:pPr>
      <w:spacing w:before="240" w:after="60"/>
      <w:outlineLvl w:val="7"/>
    </w:pPr>
    <w:rPr>
      <w:i/>
      <w:iCs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uiPriority w:val="99"/>
    <w:locked/>
    <w:rsid w:val="00E90A9E"/>
    <w:rPr>
      <w:rFonts w:cs="Times New Roman"/>
      <w:i/>
      <w:iCs/>
      <w:sz w:val="24"/>
      <w:szCs w:val="24"/>
    </w:rPr>
  </w:style>
  <w:style w:type="character" w:customStyle="1" w:styleId="HTMLPreformattedChar">
    <w:name w:val="HTML Preformatted Char"/>
    <w:uiPriority w:val="99"/>
    <w:locked/>
    <w:rsid w:val="00500059"/>
    <w:rPr>
      <w:rFonts w:ascii="Courier New" w:hAnsi="Courier New"/>
      <w:lang w:val="ru-RU" w:eastAsia="ru-RU"/>
    </w:rPr>
  </w:style>
  <w:style w:type="paragraph" w:styleId="HTMLPreformatted">
    <w:name w:val="HTML Preformatted"/>
    <w:basedOn w:val="Normal"/>
    <w:link w:val="HTMLPreformattedChar1"/>
    <w:uiPriority w:val="99"/>
    <w:rsid w:val="005000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ru-RU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semiHidden/>
    <w:locked/>
    <w:rsid w:val="00D575F9"/>
    <w:rPr>
      <w:rFonts w:ascii="Courier New" w:hAnsi="Courier New" w:cs="Courier New"/>
      <w:sz w:val="20"/>
      <w:szCs w:val="20"/>
      <w:lang w:val="uk-UA"/>
    </w:rPr>
  </w:style>
  <w:style w:type="paragraph" w:customStyle="1" w:styleId="Normal2">
    <w:name w:val="Normal2"/>
    <w:uiPriority w:val="99"/>
    <w:rsid w:val="00500059"/>
    <w:rPr>
      <w:rFonts w:ascii="Arial" w:hAnsi="Arial"/>
      <w:sz w:val="24"/>
      <w:szCs w:val="20"/>
      <w:lang w:val="uk-UA"/>
    </w:rPr>
  </w:style>
  <w:style w:type="paragraph" w:customStyle="1" w:styleId="1">
    <w:name w:val="Название объекта1"/>
    <w:basedOn w:val="Normal2"/>
    <w:next w:val="Normal2"/>
    <w:uiPriority w:val="99"/>
    <w:rsid w:val="00500059"/>
    <w:pPr>
      <w:jc w:val="center"/>
    </w:pPr>
    <w:rPr>
      <w:b/>
      <w:sz w:val="26"/>
    </w:rPr>
  </w:style>
  <w:style w:type="paragraph" w:customStyle="1" w:styleId="11">
    <w:name w:val="Заголовок 11"/>
    <w:basedOn w:val="Normal2"/>
    <w:next w:val="Normal2"/>
    <w:uiPriority w:val="99"/>
    <w:rsid w:val="00500059"/>
    <w:pPr>
      <w:keepNext/>
      <w:jc w:val="center"/>
      <w:outlineLvl w:val="0"/>
    </w:pPr>
    <w:rPr>
      <w:b/>
      <w:sz w:val="28"/>
    </w:rPr>
  </w:style>
  <w:style w:type="paragraph" w:customStyle="1" w:styleId="Normal1">
    <w:name w:val="Normal1"/>
    <w:uiPriority w:val="99"/>
    <w:rsid w:val="00500059"/>
    <w:rPr>
      <w:rFonts w:ascii="Arial" w:hAnsi="Arial"/>
      <w:sz w:val="24"/>
      <w:szCs w:val="20"/>
      <w:lang w:val="uk-UA"/>
    </w:rPr>
  </w:style>
  <w:style w:type="table" w:styleId="TableGrid">
    <w:name w:val="Table Grid"/>
    <w:basedOn w:val="TableNormal"/>
    <w:uiPriority w:val="99"/>
    <w:rsid w:val="00E01A7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CC532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33BED"/>
    <w:rPr>
      <w:rFonts w:cs="Times New Roman"/>
      <w:sz w:val="24"/>
      <w:lang w:val="uk-UA"/>
    </w:rPr>
  </w:style>
  <w:style w:type="character" w:styleId="PageNumber">
    <w:name w:val="page number"/>
    <w:basedOn w:val="DefaultParagraphFont"/>
    <w:uiPriority w:val="99"/>
    <w:rsid w:val="00CC5329"/>
    <w:rPr>
      <w:rFonts w:cs="Times New Roman"/>
    </w:rPr>
  </w:style>
  <w:style w:type="paragraph" w:styleId="Header">
    <w:name w:val="header"/>
    <w:basedOn w:val="Normal"/>
    <w:link w:val="HeaderChar"/>
    <w:uiPriority w:val="99"/>
    <w:rsid w:val="00440634"/>
    <w:pPr>
      <w:tabs>
        <w:tab w:val="center" w:pos="4819"/>
        <w:tab w:val="right" w:pos="9639"/>
      </w:tabs>
    </w:pPr>
    <w:rPr>
      <w:lang w:val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40634"/>
    <w:rPr>
      <w:rFonts w:cs="Times New Roman"/>
      <w:sz w:val="24"/>
      <w:lang w:eastAsia="ru-RU"/>
    </w:rPr>
  </w:style>
  <w:style w:type="paragraph" w:styleId="BalloonText">
    <w:name w:val="Balloon Text"/>
    <w:basedOn w:val="Normal"/>
    <w:link w:val="BalloonTextChar"/>
    <w:uiPriority w:val="99"/>
    <w:rsid w:val="00A9078B"/>
    <w:rPr>
      <w:rFonts w:ascii="Segoe UI" w:hAnsi="Segoe UI"/>
      <w:sz w:val="18"/>
      <w:szCs w:val="18"/>
      <w:lang w:val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A9078B"/>
    <w:rPr>
      <w:rFonts w:ascii="Segoe UI" w:hAnsi="Segoe UI" w:cs="Times New Roman"/>
      <w:sz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575</Words>
  <Characters>3281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Додаток</dc:title>
  <dc:subject/>
  <dc:creator>Робота</dc:creator>
  <cp:keywords/>
  <dc:description/>
  <cp:lastModifiedBy>пк</cp:lastModifiedBy>
  <cp:revision>3</cp:revision>
  <cp:lastPrinted>2026-03-17T15:22:00Z</cp:lastPrinted>
  <dcterms:created xsi:type="dcterms:W3CDTF">2026-04-28T09:24:00Z</dcterms:created>
  <dcterms:modified xsi:type="dcterms:W3CDTF">2026-05-12T06:41:00Z</dcterms:modified>
</cp:coreProperties>
</file>