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FB" w:rsidRDefault="007455FB" w:rsidP="00D52356">
      <w:pPr>
        <w:ind w:right="-2"/>
        <w:jc w:val="center"/>
        <w:rPr>
          <w:color w:val="000000"/>
          <w:lang w:val="uk-UA"/>
        </w:rPr>
      </w:pPr>
      <w:r w:rsidRPr="00090BB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0176284" r:id="rId6"/>
        </w:object>
      </w:r>
    </w:p>
    <w:p w:rsidR="007455FB" w:rsidRPr="008943F8" w:rsidRDefault="007455FB" w:rsidP="00D52356">
      <w:pPr>
        <w:ind w:right="-2"/>
        <w:jc w:val="center"/>
        <w:rPr>
          <w:color w:val="000000"/>
          <w:lang w:val="uk-UA"/>
        </w:rPr>
      </w:pPr>
    </w:p>
    <w:p w:rsidR="007455FB" w:rsidRDefault="007455FB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455FB" w:rsidRDefault="007455FB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455FB" w:rsidRDefault="007455FB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455FB" w:rsidRDefault="007455FB" w:rsidP="00D52356">
      <w:pPr>
        <w:ind w:right="-2"/>
        <w:jc w:val="center"/>
        <w:rPr>
          <w:b/>
          <w:color w:val="000000"/>
        </w:rPr>
      </w:pPr>
    </w:p>
    <w:p w:rsidR="007455FB" w:rsidRDefault="007455FB" w:rsidP="00D52356">
      <w:pPr>
        <w:jc w:val="center"/>
        <w:rPr>
          <w:b/>
          <w:color w:val="000000"/>
        </w:rPr>
      </w:pPr>
    </w:p>
    <w:p w:rsidR="007455FB" w:rsidRPr="008943F8" w:rsidRDefault="007455FB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8943F8">
        <w:rPr>
          <w:b/>
          <w:color w:val="000000"/>
          <w:sz w:val="24"/>
          <w:szCs w:val="24"/>
        </w:rPr>
        <w:t>Проєкт</w:t>
      </w:r>
    </w:p>
    <w:p w:rsidR="007455FB" w:rsidRPr="008943F8" w:rsidRDefault="007455FB" w:rsidP="00D52356">
      <w:pPr>
        <w:jc w:val="center"/>
        <w:rPr>
          <w:b/>
          <w:color w:val="000000"/>
          <w:sz w:val="24"/>
          <w:szCs w:val="24"/>
        </w:rPr>
      </w:pPr>
      <w:r w:rsidRPr="008943F8">
        <w:rPr>
          <w:b/>
          <w:color w:val="000000"/>
          <w:sz w:val="24"/>
          <w:szCs w:val="24"/>
        </w:rPr>
        <w:t xml:space="preserve">Р І Ш Е Н Н Я </w:t>
      </w:r>
    </w:p>
    <w:p w:rsidR="007455FB" w:rsidRPr="008943F8" w:rsidRDefault="007455FB" w:rsidP="00D52356">
      <w:pPr>
        <w:jc w:val="center"/>
        <w:rPr>
          <w:color w:val="000000"/>
          <w:sz w:val="24"/>
          <w:szCs w:val="24"/>
        </w:rPr>
      </w:pPr>
    </w:p>
    <w:p w:rsidR="007455FB" w:rsidRPr="008943F8" w:rsidRDefault="007455FB" w:rsidP="00D52356">
      <w:pPr>
        <w:rPr>
          <w:color w:val="000000"/>
          <w:sz w:val="24"/>
          <w:szCs w:val="24"/>
        </w:rPr>
      </w:pPr>
      <w:r w:rsidRPr="008943F8">
        <w:rPr>
          <w:color w:val="000000"/>
          <w:sz w:val="24"/>
          <w:szCs w:val="24"/>
        </w:rPr>
        <w:t xml:space="preserve">   ___________202</w:t>
      </w:r>
      <w:r w:rsidRPr="008943F8">
        <w:rPr>
          <w:color w:val="000000"/>
          <w:sz w:val="24"/>
          <w:szCs w:val="24"/>
          <w:lang w:val="uk-UA"/>
        </w:rPr>
        <w:t>6</w:t>
      </w:r>
      <w:r w:rsidRPr="008943F8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8943F8">
        <w:rPr>
          <w:color w:val="000000"/>
          <w:sz w:val="24"/>
          <w:szCs w:val="24"/>
        </w:rPr>
        <w:t xml:space="preserve">   м. Кіцмань                                 № ________</w:t>
      </w:r>
    </w:p>
    <w:p w:rsidR="007455FB" w:rsidRDefault="007455FB" w:rsidP="00D52356">
      <w:pPr>
        <w:rPr>
          <w:b/>
          <w:color w:val="000000"/>
        </w:rPr>
      </w:pPr>
    </w:p>
    <w:p w:rsidR="007455FB" w:rsidRPr="009253FA" w:rsidRDefault="007455FB" w:rsidP="009253FA">
      <w:pPr>
        <w:pStyle w:val="Normal1"/>
        <w:ind w:right="4720"/>
        <w:jc w:val="both"/>
        <w:rPr>
          <w:rFonts w:ascii="Times New Roman" w:hAnsi="Times New Roman"/>
          <w:b/>
          <w:sz w:val="16"/>
          <w:szCs w:val="24"/>
        </w:rPr>
      </w:pPr>
      <w:r w:rsidRPr="009253FA">
        <w:rPr>
          <w:rFonts w:ascii="Times New Roman" w:hAnsi="Times New Roman"/>
          <w:b/>
          <w:szCs w:val="24"/>
        </w:rPr>
        <w:t>Про надання дозволу на списання майна комунальної власності, яке перебуває на балансі КНП «</w:t>
      </w:r>
      <w:r>
        <w:rPr>
          <w:rFonts w:ascii="Times New Roman" w:hAnsi="Times New Roman"/>
          <w:b/>
          <w:szCs w:val="24"/>
        </w:rPr>
        <w:t>Кіцманський центр первинної медичної допомоги</w:t>
      </w:r>
      <w:r w:rsidRPr="009253FA">
        <w:rPr>
          <w:rFonts w:ascii="Times New Roman" w:hAnsi="Times New Roman"/>
          <w:b/>
          <w:szCs w:val="24"/>
        </w:rPr>
        <w:t>»</w:t>
      </w:r>
    </w:p>
    <w:p w:rsidR="007455FB" w:rsidRDefault="007455FB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7455FB" w:rsidRDefault="007455FB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7455FB" w:rsidRPr="00DE2C1F" w:rsidRDefault="007455FB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</w:t>
      </w:r>
      <w:r w:rsidRPr="00365897">
        <w:rPr>
          <w:sz w:val="24"/>
          <w:szCs w:val="24"/>
          <w:lang w:val="uk-UA"/>
        </w:rPr>
        <w:t>КНП «</w:t>
      </w:r>
      <w:r w:rsidRPr="008943F8">
        <w:rPr>
          <w:sz w:val="24"/>
          <w:szCs w:val="24"/>
          <w:lang w:val="uk-UA"/>
        </w:rPr>
        <w:t>Кіцманський центр первинної медичної допомоги</w:t>
      </w:r>
      <w:r w:rsidRPr="00365897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від 20.04.2026 р. № 169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технічний висновок ТОВ «Артромс плюс»  від 20.04.2026 р.,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7455FB" w:rsidRPr="00AB17F3" w:rsidRDefault="007455FB" w:rsidP="00170846">
      <w:pPr>
        <w:jc w:val="both"/>
        <w:rPr>
          <w:b/>
          <w:sz w:val="16"/>
          <w:lang w:val="uk-UA"/>
        </w:rPr>
      </w:pPr>
    </w:p>
    <w:p w:rsidR="007455FB" w:rsidRPr="00DE2C1F" w:rsidRDefault="007455FB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7455FB" w:rsidRPr="00AB17F3" w:rsidRDefault="007455FB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7455FB" w:rsidRDefault="007455FB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 xml:space="preserve">КНП </w:t>
      </w:r>
      <w:r w:rsidRPr="00365897">
        <w:rPr>
          <w:lang w:val="uk-UA"/>
        </w:rPr>
        <w:t>«</w:t>
      </w:r>
      <w:r w:rsidRPr="008943F8">
        <w:rPr>
          <w:lang w:val="uk-UA"/>
        </w:rPr>
        <w:t>Кіцманський центр первинної медичної допомоги</w:t>
      </w:r>
      <w:r w:rsidRPr="00365897">
        <w:rPr>
          <w:lang w:val="uk-UA"/>
        </w:rPr>
        <w:t>»</w:t>
      </w:r>
      <w:r>
        <w:rPr>
          <w:shd w:val="clear" w:color="auto" w:fill="FFFFFF"/>
          <w:lang w:val="uk-UA"/>
        </w:rPr>
        <w:t xml:space="preserve"> (Євгенія КОСТАШИК)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>підприємства основних засобів, майна комунальної власності згідно переліку, що додається (Додаток 1):</w:t>
      </w:r>
    </w:p>
    <w:p w:rsidR="007455FB" w:rsidRPr="009253FA" w:rsidRDefault="007455FB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 xml:space="preserve">КНП </w:t>
      </w:r>
      <w:r w:rsidRPr="00365897">
        <w:rPr>
          <w:lang w:val="uk-UA"/>
        </w:rPr>
        <w:t>«</w:t>
      </w:r>
      <w:r w:rsidRPr="00365897">
        <w:t>Кіцманський центр первинної медичної допомоги</w:t>
      </w:r>
      <w:r w:rsidRPr="00365897">
        <w:rPr>
          <w:lang w:val="uk-UA"/>
        </w:rPr>
        <w:t>»</w:t>
      </w:r>
      <w:r>
        <w:rPr>
          <w:shd w:val="clear" w:color="auto" w:fill="FFFFFF"/>
          <w:lang w:val="uk-UA"/>
        </w:rPr>
        <w:t xml:space="preserve"> (Євгенія КОСТАШИК) 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7455FB" w:rsidRPr="00F61642" w:rsidRDefault="007455FB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B6FBA">
        <w:t xml:space="preserve">Контроль за виконанням </w:t>
      </w:r>
      <w:r>
        <w:rPr>
          <w:lang w:val="uk-UA"/>
        </w:rPr>
        <w:t xml:space="preserve">цього </w:t>
      </w:r>
      <w:r w:rsidRPr="00BB6FBA">
        <w:t xml:space="preserve">рішення покласти на </w:t>
      </w:r>
      <w:r>
        <w:t>заступника міського голови  з питань діяльності виконавчих органів Олександра МАРУСЯКА.</w:t>
      </w:r>
    </w:p>
    <w:p w:rsidR="007455FB" w:rsidRDefault="007455FB" w:rsidP="00337413">
      <w:pPr>
        <w:jc w:val="both"/>
        <w:rPr>
          <w:b/>
          <w:sz w:val="24"/>
          <w:szCs w:val="24"/>
          <w:lang w:val="uk-UA"/>
        </w:rPr>
      </w:pPr>
    </w:p>
    <w:p w:rsidR="007455FB" w:rsidRDefault="007455FB" w:rsidP="00337413">
      <w:pPr>
        <w:jc w:val="both"/>
        <w:rPr>
          <w:b/>
          <w:sz w:val="24"/>
          <w:szCs w:val="24"/>
          <w:lang w:val="uk-UA"/>
        </w:rPr>
      </w:pPr>
    </w:p>
    <w:p w:rsidR="007455FB" w:rsidRPr="009253FA" w:rsidRDefault="007455FB" w:rsidP="00337413">
      <w:pPr>
        <w:jc w:val="both"/>
        <w:rPr>
          <w:b/>
          <w:sz w:val="22"/>
          <w:szCs w:val="24"/>
          <w:lang w:val="uk-UA"/>
        </w:rPr>
      </w:pPr>
    </w:p>
    <w:p w:rsidR="007455FB" w:rsidRPr="009253FA" w:rsidRDefault="007455FB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p w:rsidR="007455FB" w:rsidRPr="009253FA" w:rsidRDefault="007455FB" w:rsidP="009253FA">
      <w:pPr>
        <w:ind w:left="660"/>
        <w:rPr>
          <w:b/>
          <w:sz w:val="24"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Default="007455FB" w:rsidP="009253FA">
      <w:pPr>
        <w:ind w:left="660"/>
        <w:rPr>
          <w:b/>
        </w:rPr>
      </w:pPr>
    </w:p>
    <w:p w:rsidR="007455FB" w:rsidRPr="00A6052C" w:rsidRDefault="007455FB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1</w:t>
      </w:r>
    </w:p>
    <w:p w:rsidR="007455FB" w:rsidRPr="00A6052C" w:rsidRDefault="007455FB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7455FB" w:rsidRPr="00A6052C" w:rsidRDefault="007455FB" w:rsidP="001C2E6E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7455FB" w:rsidRPr="00A6052C" w:rsidRDefault="007455FB" w:rsidP="001C2E6E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від ________.202</w:t>
      </w:r>
      <w:r>
        <w:rPr>
          <w:color w:val="000000"/>
          <w:sz w:val="24"/>
          <w:szCs w:val="24"/>
          <w:lang w:val="uk-UA"/>
        </w:rPr>
        <w:t>6</w:t>
      </w:r>
      <w:r w:rsidRPr="00A6052C">
        <w:rPr>
          <w:color w:val="000000"/>
          <w:sz w:val="24"/>
          <w:szCs w:val="24"/>
          <w:lang w:val="uk-UA"/>
        </w:rPr>
        <w:t xml:space="preserve"> року №______</w:t>
      </w:r>
    </w:p>
    <w:p w:rsidR="007455FB" w:rsidRDefault="007455FB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7455FB" w:rsidRPr="00365897" w:rsidRDefault="007455FB" w:rsidP="00987460">
      <w:pPr>
        <w:jc w:val="center"/>
        <w:rPr>
          <w:b/>
          <w:sz w:val="24"/>
          <w:lang w:val="uk-UA"/>
        </w:rPr>
      </w:pPr>
      <w:r w:rsidRPr="00365897">
        <w:rPr>
          <w:b/>
          <w:sz w:val="24"/>
          <w:lang w:val="uk-UA"/>
        </w:rPr>
        <w:t>Перелік</w:t>
      </w:r>
    </w:p>
    <w:p w:rsidR="007455FB" w:rsidRPr="00365897" w:rsidRDefault="007455FB" w:rsidP="00987460">
      <w:pPr>
        <w:jc w:val="center"/>
        <w:rPr>
          <w:b/>
          <w:sz w:val="24"/>
          <w:lang w:val="uk-UA"/>
        </w:rPr>
      </w:pPr>
      <w:r w:rsidRPr="00365897">
        <w:rPr>
          <w:b/>
          <w:sz w:val="24"/>
          <w:lang w:val="uk-UA"/>
        </w:rPr>
        <w:t>майна не  придатне  для  використання, яке підлягає списанню</w:t>
      </w:r>
    </w:p>
    <w:p w:rsidR="007455FB" w:rsidRPr="00365897" w:rsidRDefault="007455FB" w:rsidP="00987460">
      <w:pPr>
        <w:jc w:val="center"/>
        <w:rPr>
          <w:b/>
          <w:sz w:val="24"/>
          <w:szCs w:val="24"/>
          <w:lang w:val="uk-UA"/>
        </w:rPr>
      </w:pPr>
      <w:r w:rsidRPr="00365897">
        <w:rPr>
          <w:b/>
          <w:sz w:val="24"/>
          <w:lang w:val="uk-UA"/>
        </w:rPr>
        <w:t xml:space="preserve">  по </w:t>
      </w:r>
      <w:r w:rsidRPr="00365897">
        <w:rPr>
          <w:b/>
          <w:sz w:val="24"/>
          <w:szCs w:val="24"/>
          <w:lang w:val="uk-UA"/>
        </w:rPr>
        <w:t>«</w:t>
      </w:r>
      <w:r w:rsidRPr="00365897">
        <w:rPr>
          <w:b/>
          <w:sz w:val="24"/>
          <w:szCs w:val="24"/>
        </w:rPr>
        <w:t>Кіцманський центр первинної медичної допомоги</w:t>
      </w:r>
      <w:r w:rsidRPr="00365897">
        <w:rPr>
          <w:b/>
          <w:sz w:val="24"/>
          <w:szCs w:val="24"/>
          <w:lang w:val="uk-UA"/>
        </w:rPr>
        <w:t>»</w:t>
      </w:r>
    </w:p>
    <w:p w:rsidR="007455FB" w:rsidRDefault="007455FB" w:rsidP="00987460">
      <w:pPr>
        <w:jc w:val="center"/>
        <w:rPr>
          <w:b/>
          <w:sz w:val="24"/>
          <w:lang w:val="uk-UA"/>
        </w:rPr>
      </w:pPr>
    </w:p>
    <w:tbl>
      <w:tblPr>
        <w:tblW w:w="9767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568"/>
        <w:gridCol w:w="4663"/>
        <w:gridCol w:w="1276"/>
        <w:gridCol w:w="1275"/>
        <w:gridCol w:w="1985"/>
      </w:tblGrid>
      <w:tr w:rsidR="007455FB" w:rsidRPr="00365897" w:rsidTr="00365897">
        <w:trPr>
          <w:trHeight w:val="703"/>
        </w:trPr>
        <w:tc>
          <w:tcPr>
            <w:tcW w:w="568" w:type="dxa"/>
            <w:shd w:val="clear" w:color="auto" w:fill="FFFFFF"/>
          </w:tcPr>
          <w:p w:rsidR="007455FB" w:rsidRPr="00365897" w:rsidRDefault="007455FB" w:rsidP="001E125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4663" w:type="dxa"/>
            <w:shd w:val="clear" w:color="auto" w:fill="FFFFFF"/>
          </w:tcPr>
          <w:p w:rsidR="007455FB" w:rsidRPr="00365897" w:rsidRDefault="007455FB" w:rsidP="001E125D">
            <w:pPr>
              <w:jc w:val="center"/>
              <w:rPr>
                <w:b/>
                <w:sz w:val="24"/>
                <w:szCs w:val="24"/>
              </w:rPr>
            </w:pPr>
            <w:r w:rsidRPr="00365897">
              <w:rPr>
                <w:b/>
                <w:sz w:val="24"/>
                <w:szCs w:val="24"/>
              </w:rPr>
              <w:t>Назва обладнання</w:t>
            </w:r>
          </w:p>
        </w:tc>
        <w:tc>
          <w:tcPr>
            <w:tcW w:w="1276" w:type="dxa"/>
            <w:shd w:val="clear" w:color="auto" w:fill="FFFFFF"/>
          </w:tcPr>
          <w:p w:rsidR="007455FB" w:rsidRPr="00365897" w:rsidRDefault="007455FB" w:rsidP="001E125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>Рік випуску</w:t>
            </w:r>
          </w:p>
        </w:tc>
        <w:tc>
          <w:tcPr>
            <w:tcW w:w="1275" w:type="dxa"/>
            <w:shd w:val="clear" w:color="auto" w:fill="FFFFFF"/>
          </w:tcPr>
          <w:p w:rsidR="007455FB" w:rsidRPr="00365897" w:rsidRDefault="007455FB" w:rsidP="001E125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>Кіль-кість</w:t>
            </w:r>
          </w:p>
        </w:tc>
        <w:tc>
          <w:tcPr>
            <w:tcW w:w="1985" w:type="dxa"/>
            <w:shd w:val="clear" w:color="auto" w:fill="FFFFFF"/>
          </w:tcPr>
          <w:p w:rsidR="007455FB" w:rsidRPr="00365897" w:rsidRDefault="007455FB" w:rsidP="001E125D">
            <w:pPr>
              <w:jc w:val="center"/>
              <w:rPr>
                <w:b/>
                <w:sz w:val="24"/>
                <w:szCs w:val="24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 xml:space="preserve">Інвентарний </w:t>
            </w:r>
            <w:r w:rsidRPr="00365897">
              <w:rPr>
                <w:b/>
                <w:sz w:val="24"/>
                <w:szCs w:val="24"/>
              </w:rPr>
              <w:t>номер</w:t>
            </w:r>
          </w:p>
        </w:tc>
      </w:tr>
      <w:tr w:rsidR="007455FB" w:rsidRPr="00365897" w:rsidTr="00365897">
        <w:trPr>
          <w:trHeight w:val="183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Принтер Epson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7.1085</w:t>
            </w:r>
          </w:p>
        </w:tc>
      </w:tr>
      <w:tr w:rsidR="007455FB" w:rsidRPr="00365897" w:rsidTr="00365897">
        <w:trPr>
          <w:trHeight w:val="61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Багатофункціональ</w:t>
            </w:r>
          </w:p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ний пристрій Samsung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6.42</w:t>
            </w:r>
          </w:p>
        </w:tc>
      </w:tr>
      <w:tr w:rsidR="007455FB" w:rsidRPr="00365897" w:rsidTr="00365897">
        <w:trPr>
          <w:trHeight w:val="538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БФП HP OfficeJet 4636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7.2547</w:t>
            </w:r>
          </w:p>
        </w:tc>
      </w:tr>
      <w:tr w:rsidR="007455FB" w:rsidRPr="00365897" w:rsidTr="00365897">
        <w:trPr>
          <w:trHeight w:val="404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БФП Canon Pixma MX925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7.2550</w:t>
            </w:r>
          </w:p>
        </w:tc>
      </w:tr>
      <w:tr w:rsidR="007455FB" w:rsidRPr="00365897" w:rsidTr="00365897">
        <w:trPr>
          <w:trHeight w:val="283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Принтер Canon лазерний 3/1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7.1088</w:t>
            </w:r>
          </w:p>
        </w:tc>
      </w:tr>
      <w:tr w:rsidR="007455FB" w:rsidRPr="00365897" w:rsidTr="00365897">
        <w:trPr>
          <w:trHeight w:val="556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Кулер</w:t>
            </w:r>
            <w:r w:rsidRPr="00365897">
              <w:rPr>
                <w:color w:val="000000"/>
                <w:sz w:val="24"/>
                <w:szCs w:val="24"/>
                <w:lang w:val="en-US"/>
              </w:rPr>
              <w:t xml:space="preserve"> ViO X903-FEC Silver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7.2297</w:t>
            </w:r>
          </w:p>
        </w:tc>
      </w:tr>
      <w:tr w:rsidR="007455FB" w:rsidRPr="00365897" w:rsidTr="00365897">
        <w:trPr>
          <w:trHeight w:val="447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Комп'ютер Intel Celeron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6.5</w:t>
            </w:r>
          </w:p>
        </w:tc>
      </w:tr>
      <w:tr w:rsidR="007455FB" w:rsidRPr="00365897" w:rsidTr="00365897">
        <w:trPr>
          <w:trHeight w:val="36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Стаціонарний ПК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6.3</w:t>
            </w:r>
          </w:p>
        </w:tc>
      </w:tr>
      <w:tr w:rsidR="007455FB" w:rsidRPr="00365897" w:rsidTr="00365897">
        <w:trPr>
          <w:trHeight w:val="42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електротерапії "Мета"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7.4</w:t>
            </w:r>
          </w:p>
        </w:tc>
      </w:tr>
      <w:tr w:rsidR="007455FB" w:rsidRPr="00365897" w:rsidTr="00365897">
        <w:trPr>
          <w:trHeight w:val="429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Дихальний мішок "Medikar"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7.9</w:t>
            </w:r>
          </w:p>
        </w:tc>
      </w:tr>
      <w:tr w:rsidR="007455FB" w:rsidRPr="00365897" w:rsidTr="00365897">
        <w:trPr>
          <w:trHeight w:val="428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Очний тонометр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</w:t>
            </w:r>
          </w:p>
        </w:tc>
      </w:tr>
      <w:tr w:rsidR="007455FB" w:rsidRPr="00365897" w:rsidTr="00365897">
        <w:trPr>
          <w:trHeight w:val="278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Стерилізатор ГП-40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7.6</w:t>
            </w:r>
          </w:p>
        </w:tc>
      </w:tr>
      <w:tr w:rsidR="007455FB" w:rsidRPr="00365897" w:rsidTr="00365897">
        <w:trPr>
          <w:trHeight w:val="28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Установка УВЧ терапії "Ява"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7.3</w:t>
            </w:r>
          </w:p>
        </w:tc>
      </w:tr>
      <w:tr w:rsidR="007455FB" w:rsidRPr="00365897" w:rsidTr="00365897">
        <w:trPr>
          <w:trHeight w:val="416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"Кодра"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8.50</w:t>
            </w:r>
          </w:p>
        </w:tc>
      </w:tr>
      <w:tr w:rsidR="007455FB" w:rsidRPr="00365897" w:rsidTr="00365897">
        <w:trPr>
          <w:trHeight w:val="48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Центрифуга лабораторна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7.13</w:t>
            </w:r>
          </w:p>
        </w:tc>
      </w:tr>
      <w:tr w:rsidR="007455FB" w:rsidRPr="00365897" w:rsidTr="00365897">
        <w:trPr>
          <w:trHeight w:val="397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Вогнегасник ВП-5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7.2371</w:t>
            </w:r>
          </w:p>
        </w:tc>
      </w:tr>
      <w:tr w:rsidR="007455FB" w:rsidRPr="00365897" w:rsidTr="00365897">
        <w:trPr>
          <w:trHeight w:val="714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  <w:lang w:val="en-US"/>
              </w:rPr>
            </w:pPr>
            <w:r w:rsidRPr="00365897">
              <w:rPr>
                <w:color w:val="000000"/>
                <w:sz w:val="24"/>
                <w:szCs w:val="24"/>
              </w:rPr>
              <w:t>Ноутбук</w:t>
            </w:r>
            <w:r w:rsidRPr="00365897">
              <w:rPr>
                <w:color w:val="000000"/>
                <w:sz w:val="24"/>
                <w:szCs w:val="24"/>
                <w:lang w:val="en-US"/>
              </w:rPr>
              <w:t xml:space="preserve"> Asus Vivo Book X540</w:t>
            </w:r>
            <w:r w:rsidRPr="00365897">
              <w:rPr>
                <w:color w:val="000000"/>
                <w:sz w:val="24"/>
                <w:szCs w:val="24"/>
              </w:rPr>
              <w:t>МА</w:t>
            </w:r>
            <w:r w:rsidRPr="00365897">
              <w:rPr>
                <w:color w:val="000000"/>
                <w:sz w:val="24"/>
                <w:szCs w:val="24"/>
                <w:lang w:val="en-US"/>
              </w:rPr>
              <w:t>-GQ008 Chocolate Black15.6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6.51</w:t>
            </w:r>
          </w:p>
        </w:tc>
      </w:tr>
      <w:tr w:rsidR="007455FB" w:rsidRPr="00365897" w:rsidTr="00365897">
        <w:trPr>
          <w:trHeight w:val="664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триканальний ECG 100G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7.22</w:t>
            </w:r>
          </w:p>
        </w:tc>
      </w:tr>
      <w:tr w:rsidR="007455FB" w:rsidRPr="00365897" w:rsidTr="00365897">
        <w:trPr>
          <w:trHeight w:val="917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Багатофункціональ</w:t>
            </w:r>
          </w:p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ний пристрій Samsung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6.44</w:t>
            </w:r>
          </w:p>
        </w:tc>
      </w:tr>
      <w:tr w:rsidR="007455FB" w:rsidRPr="00365897" w:rsidTr="00365897">
        <w:trPr>
          <w:trHeight w:val="378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УВЧ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</w:t>
            </w:r>
          </w:p>
        </w:tc>
      </w:tr>
      <w:tr w:rsidR="007455FB" w:rsidRPr="00365897" w:rsidTr="00365897">
        <w:trPr>
          <w:trHeight w:val="554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багатофункціональ</w:t>
            </w:r>
          </w:p>
          <w:p w:rsidR="007455FB" w:rsidRPr="00365897" w:rsidRDefault="007455FB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ний  фізіотерапевтичний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7.24</w:t>
            </w:r>
          </w:p>
        </w:tc>
      </w:tr>
      <w:tr w:rsidR="007455FB" w:rsidRPr="00365897" w:rsidTr="00365897">
        <w:trPr>
          <w:trHeight w:val="36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Конвектор "Данко"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8.13</w:t>
            </w:r>
          </w:p>
        </w:tc>
      </w:tr>
      <w:tr w:rsidR="007455FB" w:rsidRPr="00365897" w:rsidTr="00365897">
        <w:trPr>
          <w:trHeight w:val="41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Конвектор "Данко"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8.14</w:t>
            </w:r>
          </w:p>
        </w:tc>
      </w:tr>
      <w:tr w:rsidR="007455FB" w:rsidRPr="00365897" w:rsidTr="00365897">
        <w:trPr>
          <w:trHeight w:val="275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Конвектор "Данко"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8.15</w:t>
            </w:r>
          </w:p>
        </w:tc>
      </w:tr>
      <w:tr w:rsidR="007455FB" w:rsidRPr="00365897" w:rsidTr="00365897">
        <w:trPr>
          <w:trHeight w:val="57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1-канальний ЕК1Т-04 з автономним живленням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7.38</w:t>
            </w:r>
          </w:p>
        </w:tc>
      </w:tr>
      <w:tr w:rsidR="007455FB" w:rsidRPr="00365897" w:rsidTr="00365897">
        <w:trPr>
          <w:trHeight w:val="344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Котел опалювальний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8.17</w:t>
            </w:r>
          </w:p>
        </w:tc>
      </w:tr>
      <w:tr w:rsidR="007455FB" w:rsidRPr="00365897" w:rsidTr="00365897">
        <w:trPr>
          <w:trHeight w:val="407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Котел опалювальний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8.18</w:t>
            </w:r>
          </w:p>
        </w:tc>
      </w:tr>
      <w:tr w:rsidR="007455FB" w:rsidRPr="00365897" w:rsidTr="00365897">
        <w:trPr>
          <w:trHeight w:val="47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Водонагрівач 100 л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7.905</w:t>
            </w:r>
          </w:p>
        </w:tc>
      </w:tr>
      <w:tr w:rsidR="007455FB" w:rsidRPr="00365897" w:rsidTr="00365897">
        <w:trPr>
          <w:trHeight w:val="42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Водонагрівач 50 л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7.906</w:t>
            </w:r>
          </w:p>
        </w:tc>
      </w:tr>
      <w:tr w:rsidR="007455FB" w:rsidRPr="00365897" w:rsidTr="00365897">
        <w:trPr>
          <w:trHeight w:val="563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Система ультразвукова діагностична Aloka SSD-1400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7.236</w:t>
            </w:r>
          </w:p>
        </w:tc>
      </w:tr>
      <w:tr w:rsidR="007455FB" w:rsidRPr="00365897" w:rsidTr="00365897">
        <w:trPr>
          <w:trHeight w:val="476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Негатоскоп НТ-48М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7.2263</w:t>
            </w:r>
          </w:p>
        </w:tc>
      </w:tr>
      <w:tr w:rsidR="007455FB" w:rsidRPr="00365897" w:rsidTr="00365897">
        <w:trPr>
          <w:trHeight w:val="546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триканальний ECG 100G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7.39</w:t>
            </w:r>
          </w:p>
        </w:tc>
      </w:tr>
      <w:tr w:rsidR="007455FB" w:rsidRPr="00365897" w:rsidTr="00365897">
        <w:trPr>
          <w:trHeight w:val="33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Друкарська машинка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2.1</w:t>
            </w:r>
          </w:p>
        </w:tc>
      </w:tr>
      <w:tr w:rsidR="007455FB" w:rsidRPr="00365897" w:rsidTr="00365897">
        <w:trPr>
          <w:trHeight w:val="40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Телевізор LG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8.32</w:t>
            </w:r>
          </w:p>
        </w:tc>
      </w:tr>
      <w:tr w:rsidR="007455FB" w:rsidRPr="00365897" w:rsidTr="00365897">
        <w:trPr>
          <w:trHeight w:val="917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триканальний "Юкард-100"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7.75</w:t>
            </w:r>
          </w:p>
        </w:tc>
      </w:tr>
      <w:tr w:rsidR="007455FB" w:rsidRPr="00365897" w:rsidTr="00365897">
        <w:trPr>
          <w:trHeight w:val="37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Вогнегасник ВП-5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7.2371</w:t>
            </w:r>
          </w:p>
        </w:tc>
      </w:tr>
      <w:tr w:rsidR="007455FB" w:rsidRPr="00365897" w:rsidTr="00365897">
        <w:trPr>
          <w:trHeight w:val="30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"Апшерон"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8.67</w:t>
            </w:r>
          </w:p>
        </w:tc>
      </w:tr>
      <w:tr w:rsidR="007455FB" w:rsidRPr="00365897" w:rsidTr="00365897">
        <w:trPr>
          <w:trHeight w:val="371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"Саратов"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8.69</w:t>
            </w:r>
          </w:p>
        </w:tc>
      </w:tr>
      <w:tr w:rsidR="007455FB" w:rsidRPr="00365897" w:rsidTr="00365897">
        <w:trPr>
          <w:trHeight w:val="44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Вогнегасник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7.1559</w:t>
            </w:r>
          </w:p>
        </w:tc>
      </w:tr>
      <w:tr w:rsidR="007455FB" w:rsidRPr="00365897" w:rsidTr="00365897">
        <w:trPr>
          <w:trHeight w:val="355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"Мінськ"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8.73</w:t>
            </w:r>
          </w:p>
        </w:tc>
      </w:tr>
      <w:tr w:rsidR="007455FB" w:rsidRPr="00365897" w:rsidTr="00365897">
        <w:trPr>
          <w:trHeight w:val="425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Опромінювач бактерицидний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7.106</w:t>
            </w:r>
          </w:p>
        </w:tc>
      </w:tr>
      <w:tr w:rsidR="007455FB" w:rsidRPr="00365897" w:rsidTr="00365897">
        <w:trPr>
          <w:trHeight w:val="416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Інгалятор 402 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7.121</w:t>
            </w:r>
          </w:p>
        </w:tc>
      </w:tr>
      <w:tr w:rsidR="007455FB" w:rsidRPr="00365897" w:rsidTr="00365897">
        <w:trPr>
          <w:trHeight w:val="423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Газова плита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7.2080</w:t>
            </w:r>
          </w:p>
        </w:tc>
      </w:tr>
      <w:tr w:rsidR="007455FB" w:rsidRPr="00365897" w:rsidTr="00365897">
        <w:trPr>
          <w:trHeight w:val="478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Інгалятор 402 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7.129</w:t>
            </w:r>
          </w:p>
        </w:tc>
      </w:tr>
      <w:tr w:rsidR="007455FB" w:rsidRPr="00365897" w:rsidTr="00365897">
        <w:trPr>
          <w:trHeight w:val="478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багатофункціональний фізіотерапевтичний "Рефтон"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7.130</w:t>
            </w:r>
          </w:p>
        </w:tc>
      </w:tr>
      <w:tr w:rsidR="007455FB" w:rsidRPr="00365897" w:rsidTr="00365897">
        <w:trPr>
          <w:trHeight w:val="405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Котел "Аток"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8.91</w:t>
            </w:r>
          </w:p>
        </w:tc>
      </w:tr>
      <w:tr w:rsidR="007455FB" w:rsidRPr="00365897" w:rsidTr="00365897">
        <w:trPr>
          <w:trHeight w:val="269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Балон газовий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7.1707</w:t>
            </w:r>
          </w:p>
        </w:tc>
      </w:tr>
      <w:tr w:rsidR="007455FB" w:rsidRPr="00365897" w:rsidTr="00365897">
        <w:trPr>
          <w:trHeight w:val="258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"Хаєр"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8.87</w:t>
            </w:r>
          </w:p>
        </w:tc>
      </w:tr>
      <w:tr w:rsidR="007455FB" w:rsidRPr="00365897" w:rsidTr="00365897">
        <w:trPr>
          <w:trHeight w:val="70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sz w:val="24"/>
                <w:szCs w:val="24"/>
                <w:lang w:val="uk-UA"/>
              </w:rPr>
              <w:t xml:space="preserve">Глюкометр </w:t>
            </w:r>
            <w:r w:rsidRPr="00365897">
              <w:rPr>
                <w:sz w:val="24"/>
                <w:szCs w:val="24"/>
              </w:rPr>
              <w:t>AktivmedGlukoChekXL</w:t>
            </w:r>
            <w:r w:rsidRPr="00365897">
              <w:rPr>
                <w:sz w:val="24"/>
                <w:szCs w:val="24"/>
                <w:lang w:val="uk-UA"/>
              </w:rPr>
              <w:t xml:space="preserve"> (гуманітарна допомога)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2023</w:t>
            </w:r>
          </w:p>
        </w:tc>
        <w:tc>
          <w:tcPr>
            <w:tcW w:w="127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7.2476</w:t>
            </w:r>
          </w:p>
        </w:tc>
      </w:tr>
      <w:tr w:rsidR="007455FB" w:rsidRPr="00365897" w:rsidTr="00365897">
        <w:trPr>
          <w:trHeight w:val="555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Глюкометр Aktivmed Gold (гуманітарна допомога)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2023</w:t>
            </w:r>
          </w:p>
        </w:tc>
        <w:tc>
          <w:tcPr>
            <w:tcW w:w="127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14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7.2477</w:t>
            </w:r>
          </w:p>
        </w:tc>
      </w:tr>
      <w:tr w:rsidR="007455FB" w:rsidRPr="00365897" w:rsidTr="00365897">
        <w:trPr>
          <w:trHeight w:val="482"/>
        </w:trPr>
        <w:tc>
          <w:tcPr>
            <w:tcW w:w="568" w:type="dxa"/>
            <w:shd w:val="clear" w:color="auto" w:fill="FFFFFF"/>
          </w:tcPr>
          <w:p w:rsidR="007455FB" w:rsidRPr="00365897" w:rsidRDefault="007455FB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7455FB" w:rsidRPr="00365897" w:rsidRDefault="007455FB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Електростимулятор Promed EMT-4 (гуманітарна допомога)</w:t>
            </w:r>
          </w:p>
        </w:tc>
        <w:tc>
          <w:tcPr>
            <w:tcW w:w="1276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2023</w:t>
            </w:r>
          </w:p>
        </w:tc>
        <w:tc>
          <w:tcPr>
            <w:tcW w:w="127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7455FB" w:rsidRPr="00365897" w:rsidRDefault="007455FB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7.2488</w:t>
            </w:r>
          </w:p>
        </w:tc>
      </w:tr>
    </w:tbl>
    <w:p w:rsidR="007455FB" w:rsidRDefault="007455FB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7455FB" w:rsidRDefault="007455FB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7455FB" w:rsidRDefault="007455FB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7455FB" w:rsidRDefault="007455FB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7455FB" w:rsidRDefault="007455FB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7455FB" w:rsidRDefault="007455FB" w:rsidP="001C2E6E">
      <w:pPr>
        <w:rPr>
          <w:b/>
          <w:sz w:val="24"/>
          <w:lang w:val="uk-UA"/>
        </w:rPr>
      </w:pPr>
      <w:r w:rsidRPr="001C2E6E">
        <w:rPr>
          <w:b/>
          <w:sz w:val="24"/>
        </w:rPr>
        <w:t>Керуюча справами</w:t>
      </w:r>
      <w:r>
        <w:rPr>
          <w:b/>
          <w:sz w:val="24"/>
          <w:lang w:val="uk-UA"/>
        </w:rPr>
        <w:t xml:space="preserve"> </w:t>
      </w:r>
    </w:p>
    <w:p w:rsidR="007455FB" w:rsidRPr="001C2E6E" w:rsidRDefault="007455FB" w:rsidP="001C2E6E">
      <w:pPr>
        <w:rPr>
          <w:b/>
          <w:sz w:val="24"/>
        </w:rPr>
      </w:pPr>
      <w:r>
        <w:rPr>
          <w:b/>
          <w:sz w:val="24"/>
          <w:lang w:val="uk-UA"/>
        </w:rPr>
        <w:t xml:space="preserve">виконавчого комітету </w:t>
      </w:r>
      <w:r w:rsidRPr="001C2E6E">
        <w:rPr>
          <w:b/>
          <w:sz w:val="24"/>
        </w:rPr>
        <w:t xml:space="preserve"> </w:t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  <w:t>Я</w:t>
      </w:r>
      <w:r w:rsidRPr="001C2E6E">
        <w:rPr>
          <w:b/>
          <w:sz w:val="24"/>
          <w:lang w:val="uk-UA"/>
        </w:rPr>
        <w:t>рослава</w:t>
      </w:r>
      <w:r w:rsidRPr="001C2E6E">
        <w:rPr>
          <w:b/>
          <w:sz w:val="24"/>
        </w:rPr>
        <w:t xml:space="preserve"> РАКОВІЦА</w:t>
      </w:r>
    </w:p>
    <w:sectPr w:rsidR="007455FB" w:rsidRPr="001C2E6E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4A56"/>
    <w:rsid w:val="000660F3"/>
    <w:rsid w:val="000670F5"/>
    <w:rsid w:val="00067D15"/>
    <w:rsid w:val="00071758"/>
    <w:rsid w:val="00071A93"/>
    <w:rsid w:val="00075CD0"/>
    <w:rsid w:val="000807F7"/>
    <w:rsid w:val="00090BB2"/>
    <w:rsid w:val="0009366D"/>
    <w:rsid w:val="000B22C9"/>
    <w:rsid w:val="000B6F00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125D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B480F"/>
    <w:rsid w:val="002C2139"/>
    <w:rsid w:val="002E0A8C"/>
    <w:rsid w:val="002E4F1B"/>
    <w:rsid w:val="00332764"/>
    <w:rsid w:val="00337413"/>
    <w:rsid w:val="0034002B"/>
    <w:rsid w:val="003433ED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E4A66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D3346"/>
    <w:rsid w:val="006E4D4B"/>
    <w:rsid w:val="006F2A3A"/>
    <w:rsid w:val="007131EB"/>
    <w:rsid w:val="007455F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43F8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4DB6"/>
    <w:rsid w:val="009666FF"/>
    <w:rsid w:val="00981FB4"/>
    <w:rsid w:val="00987460"/>
    <w:rsid w:val="009A2350"/>
    <w:rsid w:val="009A2741"/>
    <w:rsid w:val="009C2736"/>
    <w:rsid w:val="009D123B"/>
    <w:rsid w:val="009D2229"/>
    <w:rsid w:val="009D2268"/>
    <w:rsid w:val="009E77CB"/>
    <w:rsid w:val="00A305B8"/>
    <w:rsid w:val="00A448DD"/>
    <w:rsid w:val="00A54208"/>
    <w:rsid w:val="00A6052C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AC0264"/>
    <w:rsid w:val="00AE4EF3"/>
    <w:rsid w:val="00B01166"/>
    <w:rsid w:val="00B3011A"/>
    <w:rsid w:val="00B3256E"/>
    <w:rsid w:val="00B41139"/>
    <w:rsid w:val="00B43A3F"/>
    <w:rsid w:val="00B81F78"/>
    <w:rsid w:val="00B82840"/>
    <w:rsid w:val="00B850E0"/>
    <w:rsid w:val="00BA1BD3"/>
    <w:rsid w:val="00BB6101"/>
    <w:rsid w:val="00BB6FBA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04FA9"/>
    <w:rsid w:val="00D162D0"/>
    <w:rsid w:val="00D164C9"/>
    <w:rsid w:val="00D201BA"/>
    <w:rsid w:val="00D318B7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26D3A"/>
    <w:rsid w:val="00F50F98"/>
    <w:rsid w:val="00F61642"/>
    <w:rsid w:val="00F647FC"/>
    <w:rsid w:val="00F71BE6"/>
    <w:rsid w:val="00F72909"/>
    <w:rsid w:val="00FB17C4"/>
    <w:rsid w:val="00FC5F98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597</Words>
  <Characters>3406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2026-05-13T06:47:00Z</cp:lastPrinted>
  <dcterms:created xsi:type="dcterms:W3CDTF">2026-05-12T14:56:00Z</dcterms:created>
  <dcterms:modified xsi:type="dcterms:W3CDTF">2026-05-13T08:18:00Z</dcterms:modified>
</cp:coreProperties>
</file>