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D14" w:rsidRDefault="009F2D14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3051353" r:id="rId5"/>
        </w:object>
      </w:r>
    </w:p>
    <w:p w:rsidR="009F2D14" w:rsidRPr="00146014" w:rsidRDefault="009F2D14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9F2D14" w:rsidRPr="00CA36B9" w:rsidRDefault="009F2D14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9F2D14" w:rsidRPr="00CA36B9" w:rsidRDefault="009F2D14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9F2D14" w:rsidRPr="00CA36B9" w:rsidRDefault="009F2D14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F2D14" w:rsidRPr="00CA36B9" w:rsidRDefault="009F2D14" w:rsidP="005C1F03">
      <w:pPr>
        <w:jc w:val="right"/>
        <w:rPr>
          <w:rFonts w:ascii="Times New Roman" w:hAnsi="Times New Roman"/>
        </w:rPr>
      </w:pPr>
    </w:p>
    <w:p w:rsidR="009F2D14" w:rsidRPr="00CA36B9" w:rsidRDefault="009F2D14" w:rsidP="005C1F03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9F2D14" w:rsidRPr="00CA36B9" w:rsidRDefault="009F2D14" w:rsidP="005C1F03">
      <w:pPr>
        <w:jc w:val="center"/>
        <w:rPr>
          <w:rFonts w:ascii="Times New Roman" w:hAnsi="Times New Roman"/>
          <w:b/>
        </w:rPr>
      </w:pPr>
    </w:p>
    <w:p w:rsidR="009F2D14" w:rsidRPr="00CA36B9" w:rsidRDefault="009F2D14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9F2D14" w:rsidRPr="00CA36B9" w:rsidRDefault="009F2D14" w:rsidP="005C1F03">
      <w:pPr>
        <w:rPr>
          <w:rFonts w:ascii="Times New Roman" w:hAnsi="Times New Roman"/>
          <w:b/>
        </w:rPr>
      </w:pPr>
    </w:p>
    <w:p w:rsidR="009F2D14" w:rsidRPr="00146014" w:rsidRDefault="009F2D14" w:rsidP="005C1F03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9F2D14" w:rsidRPr="00283C0C" w:rsidRDefault="009F2D14" w:rsidP="005C1F03"/>
    <w:p w:rsidR="009F2D14" w:rsidRDefault="009F2D14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надання дозволу гр. Гначук Тетяні Василівні</w:t>
      </w:r>
    </w:p>
    <w:p w:rsidR="009F2D14" w:rsidRDefault="009F2D14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на влаштування пандуса та встановлення  козирька</w:t>
      </w:r>
    </w:p>
    <w:p w:rsidR="009F2D14" w:rsidRDefault="009F2D14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на фасаді  будівлі по вул. Незалежності, 63 в м. Кіцмань</w:t>
      </w:r>
    </w:p>
    <w:p w:rsidR="009F2D14" w:rsidRPr="000103F5" w:rsidRDefault="009F2D14" w:rsidP="00C26714">
      <w:pPr>
        <w:jc w:val="both"/>
        <w:rPr>
          <w:rFonts w:ascii="Times New Roman" w:hAnsi="Times New Roman" w:cs="Times New Roman"/>
          <w:b/>
          <w:bCs/>
        </w:rPr>
      </w:pPr>
      <w:r>
        <w:rPr>
          <w:rStyle w:val="a"/>
          <w:rFonts w:cs="Times New Roman"/>
          <w:b/>
          <w:bCs/>
          <w:sz w:val="24"/>
        </w:rPr>
        <w:t>Чернівецького району Чернівецької області</w:t>
      </w:r>
    </w:p>
    <w:p w:rsidR="009F2D14" w:rsidRDefault="009F2D14" w:rsidP="00D0477F">
      <w:pPr>
        <w:rPr>
          <w:b/>
          <w:color w:val="99CC00"/>
        </w:rPr>
      </w:pPr>
    </w:p>
    <w:p w:rsidR="009F2D14" w:rsidRDefault="009F2D14" w:rsidP="00D0477F">
      <w:pPr>
        <w:rPr>
          <w:b/>
          <w:color w:val="99CC00"/>
        </w:rPr>
      </w:pPr>
    </w:p>
    <w:p w:rsidR="009F2D14" w:rsidRPr="00BC752A" w:rsidRDefault="009F2D14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>Розглянувши з</w:t>
      </w:r>
      <w:r>
        <w:rPr>
          <w:rFonts w:ascii="Times New Roman" w:hAnsi="Times New Roman" w:cs="Times New Roman"/>
        </w:rPr>
        <w:t>аяву</w:t>
      </w:r>
      <w:r w:rsidRPr="00BC752A">
        <w:rPr>
          <w:rFonts w:ascii="Times New Roman" w:hAnsi="Times New Roman" w:cs="Times New Roman"/>
        </w:rPr>
        <w:t xml:space="preserve"> від </w:t>
      </w:r>
      <w:r>
        <w:rPr>
          <w:rFonts w:ascii="Times New Roman" w:hAnsi="Times New Roman" w:cs="Times New Roman"/>
        </w:rPr>
        <w:t>02.06.2026 №216 гр. Гначук Тетяни Василівни  про надання дозволу на влаштування пандуса та встановлення козирька на фасаді будівлі по вулиці Незалежності, 63, в м. Кіцмань Чернівецького району Чернівецької області,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підпунктом 10 п. «б» ст. 32</w:t>
      </w:r>
      <w:r>
        <w:rPr>
          <w:rFonts w:ascii="Times New Roman" w:hAnsi="Times New Roman" w:cs="Times New Roman"/>
        </w:rPr>
        <w:t>, ст. 40</w:t>
      </w:r>
      <w:r w:rsidRPr="00BC752A">
        <w:rPr>
          <w:rFonts w:ascii="Times New Roman" w:hAnsi="Times New Roman" w:cs="Times New Roman"/>
        </w:rPr>
        <w:t xml:space="preserve"> Закону України «Про місцеве самоврядування в Україні»</w:t>
      </w:r>
      <w:r>
        <w:rPr>
          <w:rFonts w:ascii="Times New Roman" w:hAnsi="Times New Roman" w:cs="Times New Roman"/>
        </w:rPr>
        <w:t xml:space="preserve">, Закону України «Про регулювання містобудівної діяльності»,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9F2D14" w:rsidRPr="00BC752A" w:rsidRDefault="009F2D14" w:rsidP="0090013A">
      <w:pPr>
        <w:jc w:val="both"/>
        <w:rPr>
          <w:rFonts w:ascii="Times New Roman" w:hAnsi="Times New Roman" w:cs="Times New Roman"/>
        </w:rPr>
      </w:pPr>
    </w:p>
    <w:p w:rsidR="009F2D14" w:rsidRPr="00BC752A" w:rsidRDefault="009F2D14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9F2D14" w:rsidRPr="00BC752A" w:rsidRDefault="009F2D14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9F2D14" w:rsidRDefault="009F2D14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Надати дозвіл </w:t>
      </w:r>
      <w:r>
        <w:rPr>
          <w:rFonts w:ascii="Times New Roman" w:hAnsi="Times New Roman" w:cs="Times New Roman"/>
        </w:rPr>
        <w:t>гр. Гначук Тетяні Василівні на влаштування пандуса та  встановлення козирька на фасаді будівлі по вулиці Незалежності,63, в м. Кіцмань Чернівецького району Чернівецької області.</w:t>
      </w:r>
    </w:p>
    <w:p w:rsidR="009F2D14" w:rsidRPr="00BC752A" w:rsidRDefault="009F2D14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Зобов’язати гр. Гначук Т. В. виготовити та погодити ескізні наміри щодо влаштування пандуса та встановлення козирька на фасаді будівлі в відділі з питань містобудування та архітектури (начальник Олександр ОЛІЙНИК) перед початком проведення будівельно-монтажних робіт.</w:t>
      </w:r>
    </w:p>
    <w:p w:rsidR="009F2D14" w:rsidRPr="0043308F" w:rsidRDefault="009F2D14" w:rsidP="0063318E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>
        <w:rPr>
          <w:rFonts w:ascii="Times New Roman" w:hAnsi="Times New Roman" w:cs="Times New Roman"/>
        </w:rPr>
        <w:t>3</w:t>
      </w:r>
      <w:r w:rsidRPr="00A84CA3">
        <w:rPr>
          <w:rFonts w:ascii="Times New Roman" w:hAnsi="Times New Roman" w:cs="Times New Roman"/>
        </w:rPr>
        <w:t>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:rsidR="009F2D14" w:rsidRPr="0043308F" w:rsidRDefault="009F2D14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9F2D14" w:rsidRPr="0063318E" w:rsidRDefault="009F2D14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9F2D14" w:rsidRDefault="009F2D14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9F2D14" w:rsidRDefault="009F2D14" w:rsidP="0063318E">
      <w:pPr>
        <w:ind w:firstLine="360"/>
        <w:jc w:val="both"/>
        <w:rPr>
          <w:rFonts w:ascii="Times New Roman" w:hAnsi="Times New Roman"/>
        </w:rPr>
      </w:pPr>
    </w:p>
    <w:p w:rsidR="009F2D14" w:rsidRPr="00146014" w:rsidRDefault="009F2D14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p w:rsidR="009F2D14" w:rsidRDefault="009F2D14" w:rsidP="005C1F03">
      <w:pPr>
        <w:ind w:left="420"/>
        <w:jc w:val="center"/>
        <w:rPr>
          <w:rFonts w:ascii="Times New Roman" w:hAnsi="Times New Roman"/>
        </w:rPr>
      </w:pPr>
    </w:p>
    <w:sectPr w:rsidR="009F2D14" w:rsidSect="00C2671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103F5"/>
    <w:rsid w:val="00026DA5"/>
    <w:rsid w:val="00057F77"/>
    <w:rsid w:val="0008256B"/>
    <w:rsid w:val="000E7AF6"/>
    <w:rsid w:val="000F353B"/>
    <w:rsid w:val="000F3CD2"/>
    <w:rsid w:val="000F617F"/>
    <w:rsid w:val="00146014"/>
    <w:rsid w:val="0014707F"/>
    <w:rsid w:val="0016365D"/>
    <w:rsid w:val="00186FDB"/>
    <w:rsid w:val="00196D43"/>
    <w:rsid w:val="001A70A7"/>
    <w:rsid w:val="001E6E29"/>
    <w:rsid w:val="00202371"/>
    <w:rsid w:val="00223717"/>
    <w:rsid w:val="002378B4"/>
    <w:rsid w:val="00242529"/>
    <w:rsid w:val="00255C53"/>
    <w:rsid w:val="002764A6"/>
    <w:rsid w:val="002810F5"/>
    <w:rsid w:val="00283C0C"/>
    <w:rsid w:val="0029570E"/>
    <w:rsid w:val="002A1A90"/>
    <w:rsid w:val="002A6D66"/>
    <w:rsid w:val="002D3CBB"/>
    <w:rsid w:val="002D61A9"/>
    <w:rsid w:val="002D6F36"/>
    <w:rsid w:val="00301103"/>
    <w:rsid w:val="00336D8B"/>
    <w:rsid w:val="00337F8D"/>
    <w:rsid w:val="0039157E"/>
    <w:rsid w:val="00404DCC"/>
    <w:rsid w:val="0043308F"/>
    <w:rsid w:val="00441C8E"/>
    <w:rsid w:val="004635B7"/>
    <w:rsid w:val="00473795"/>
    <w:rsid w:val="00474B99"/>
    <w:rsid w:val="004A3AC1"/>
    <w:rsid w:val="004A6089"/>
    <w:rsid w:val="004C6251"/>
    <w:rsid w:val="004E28D3"/>
    <w:rsid w:val="00555FB3"/>
    <w:rsid w:val="00573B80"/>
    <w:rsid w:val="005A2A90"/>
    <w:rsid w:val="005B6F68"/>
    <w:rsid w:val="005C1F03"/>
    <w:rsid w:val="005D5124"/>
    <w:rsid w:val="005F4C12"/>
    <w:rsid w:val="006046D6"/>
    <w:rsid w:val="00612D31"/>
    <w:rsid w:val="0063318E"/>
    <w:rsid w:val="00637EDE"/>
    <w:rsid w:val="006A04D2"/>
    <w:rsid w:val="006A30EA"/>
    <w:rsid w:val="006C49F9"/>
    <w:rsid w:val="006E6F42"/>
    <w:rsid w:val="006F2EF6"/>
    <w:rsid w:val="006F69E9"/>
    <w:rsid w:val="007208BF"/>
    <w:rsid w:val="007414FB"/>
    <w:rsid w:val="007874A2"/>
    <w:rsid w:val="007A6963"/>
    <w:rsid w:val="007C2FF7"/>
    <w:rsid w:val="007D66A4"/>
    <w:rsid w:val="007E75A8"/>
    <w:rsid w:val="00837531"/>
    <w:rsid w:val="008629B1"/>
    <w:rsid w:val="0087485A"/>
    <w:rsid w:val="00874F79"/>
    <w:rsid w:val="0089337D"/>
    <w:rsid w:val="008E379C"/>
    <w:rsid w:val="008F0B63"/>
    <w:rsid w:val="0090013A"/>
    <w:rsid w:val="00936104"/>
    <w:rsid w:val="0094039F"/>
    <w:rsid w:val="00950CC1"/>
    <w:rsid w:val="009A0351"/>
    <w:rsid w:val="009C11BE"/>
    <w:rsid w:val="009D6B68"/>
    <w:rsid w:val="009F2D14"/>
    <w:rsid w:val="00A044AF"/>
    <w:rsid w:val="00A16D9F"/>
    <w:rsid w:val="00A413DF"/>
    <w:rsid w:val="00A84CA3"/>
    <w:rsid w:val="00A95E72"/>
    <w:rsid w:val="00AB4BA0"/>
    <w:rsid w:val="00AC25A7"/>
    <w:rsid w:val="00AD3A93"/>
    <w:rsid w:val="00AD61F1"/>
    <w:rsid w:val="00AF5710"/>
    <w:rsid w:val="00AF6FB8"/>
    <w:rsid w:val="00B11EB0"/>
    <w:rsid w:val="00B2012A"/>
    <w:rsid w:val="00B6376E"/>
    <w:rsid w:val="00B90091"/>
    <w:rsid w:val="00BC49B3"/>
    <w:rsid w:val="00BC752A"/>
    <w:rsid w:val="00C00C07"/>
    <w:rsid w:val="00C107F5"/>
    <w:rsid w:val="00C2237C"/>
    <w:rsid w:val="00C26714"/>
    <w:rsid w:val="00C6156A"/>
    <w:rsid w:val="00C62E74"/>
    <w:rsid w:val="00C938E3"/>
    <w:rsid w:val="00CA36B9"/>
    <w:rsid w:val="00CA5940"/>
    <w:rsid w:val="00CB7B9E"/>
    <w:rsid w:val="00CC7E60"/>
    <w:rsid w:val="00CD242F"/>
    <w:rsid w:val="00CD6B66"/>
    <w:rsid w:val="00CE19CE"/>
    <w:rsid w:val="00CF02E8"/>
    <w:rsid w:val="00CF1DF5"/>
    <w:rsid w:val="00CF2BF6"/>
    <w:rsid w:val="00D0477F"/>
    <w:rsid w:val="00D401E1"/>
    <w:rsid w:val="00D433FD"/>
    <w:rsid w:val="00D43A15"/>
    <w:rsid w:val="00D544C4"/>
    <w:rsid w:val="00D835F0"/>
    <w:rsid w:val="00DA246F"/>
    <w:rsid w:val="00DA47BC"/>
    <w:rsid w:val="00DA5946"/>
    <w:rsid w:val="00DC28E7"/>
    <w:rsid w:val="00DE5625"/>
    <w:rsid w:val="00E11585"/>
    <w:rsid w:val="00EA754F"/>
    <w:rsid w:val="00EB289E"/>
    <w:rsid w:val="00EC2EFA"/>
    <w:rsid w:val="00F33A28"/>
    <w:rsid w:val="00F36949"/>
    <w:rsid w:val="00F430F1"/>
    <w:rsid w:val="00F62E3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0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20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259</Words>
  <Characters>1482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5</cp:revision>
  <cp:lastPrinted>2026-02-11T10:29:00Z</cp:lastPrinted>
  <dcterms:created xsi:type="dcterms:W3CDTF">2026-06-15T11:45:00Z</dcterms:created>
  <dcterms:modified xsi:type="dcterms:W3CDTF">2026-06-15T14:56:00Z</dcterms:modified>
</cp:coreProperties>
</file>