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501" w:rsidRDefault="00312501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3051752" r:id="rId5"/>
        </w:object>
      </w:r>
    </w:p>
    <w:p w:rsidR="00312501" w:rsidRPr="00146014" w:rsidRDefault="00312501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312501" w:rsidRPr="00CA36B9" w:rsidRDefault="00312501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312501" w:rsidRPr="00CA36B9" w:rsidRDefault="00312501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312501" w:rsidRPr="00CA36B9" w:rsidRDefault="00312501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312501" w:rsidRPr="00CA36B9" w:rsidRDefault="00312501" w:rsidP="005C1F03">
      <w:pPr>
        <w:jc w:val="right"/>
        <w:rPr>
          <w:rFonts w:ascii="Times New Roman" w:hAnsi="Times New Roman"/>
        </w:rPr>
      </w:pPr>
    </w:p>
    <w:p w:rsidR="00312501" w:rsidRPr="00CA36B9" w:rsidRDefault="00312501" w:rsidP="005C1F03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312501" w:rsidRPr="00CA36B9" w:rsidRDefault="00312501" w:rsidP="005C1F03">
      <w:pPr>
        <w:jc w:val="center"/>
        <w:rPr>
          <w:rFonts w:ascii="Times New Roman" w:hAnsi="Times New Roman"/>
          <w:b/>
        </w:rPr>
      </w:pPr>
    </w:p>
    <w:p w:rsidR="00312501" w:rsidRPr="00CA36B9" w:rsidRDefault="00312501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312501" w:rsidRPr="00CA36B9" w:rsidRDefault="00312501" w:rsidP="005C1F03">
      <w:pPr>
        <w:rPr>
          <w:rFonts w:ascii="Times New Roman" w:hAnsi="Times New Roman"/>
          <w:b/>
        </w:rPr>
      </w:pPr>
    </w:p>
    <w:p w:rsidR="00312501" w:rsidRPr="00146014" w:rsidRDefault="00312501" w:rsidP="005C1F03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312501" w:rsidRPr="00283C0C" w:rsidRDefault="00312501" w:rsidP="005C1F03"/>
    <w:p w:rsidR="00312501" w:rsidRDefault="00312501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демонтаж елементів благоустрою та декоративних ваз</w:t>
      </w:r>
    </w:p>
    <w:p w:rsidR="00312501" w:rsidRDefault="00312501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 xml:space="preserve">з метою відновлення проїзду по вулиці І. Миколайчука </w:t>
      </w:r>
    </w:p>
    <w:p w:rsidR="00312501" w:rsidRPr="000103F5" w:rsidRDefault="00312501" w:rsidP="00C26714">
      <w:pPr>
        <w:jc w:val="both"/>
        <w:rPr>
          <w:rFonts w:ascii="Times New Roman" w:hAnsi="Times New Roman" w:cs="Times New Roman"/>
          <w:b/>
          <w:bCs/>
        </w:rPr>
      </w:pPr>
      <w:r>
        <w:rPr>
          <w:rStyle w:val="a"/>
          <w:rFonts w:cs="Times New Roman"/>
          <w:b/>
          <w:bCs/>
          <w:sz w:val="24"/>
        </w:rPr>
        <w:t xml:space="preserve">в місті Кіцмань Чернівецького району Чернівецької області </w:t>
      </w:r>
    </w:p>
    <w:p w:rsidR="00312501" w:rsidRDefault="00312501" w:rsidP="00D0477F">
      <w:pPr>
        <w:rPr>
          <w:b/>
          <w:color w:val="99CC00"/>
        </w:rPr>
      </w:pPr>
    </w:p>
    <w:p w:rsidR="00312501" w:rsidRDefault="00312501" w:rsidP="00D0477F">
      <w:pPr>
        <w:rPr>
          <w:b/>
          <w:color w:val="99CC00"/>
        </w:rPr>
      </w:pPr>
    </w:p>
    <w:p w:rsidR="00312501" w:rsidRPr="00BC752A" w:rsidRDefault="00312501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>
        <w:rPr>
          <w:rFonts w:ascii="Times New Roman" w:hAnsi="Times New Roman" w:cs="Times New Roman"/>
        </w:rPr>
        <w:t>З метою впорядкування та забезпечення безпеки дорожнього руху в центральній частині міста Кіцмань, та на неодноразові звернення жителів міста щодо необхідності відновлення проїзду по вулиці І. Миколайчука в м. Кіцмань Чернівецького району Чернівецької області,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підпунктом 10 п. «б» ст. 32</w:t>
      </w:r>
      <w:r>
        <w:rPr>
          <w:rFonts w:ascii="Times New Roman" w:hAnsi="Times New Roman" w:cs="Times New Roman"/>
        </w:rPr>
        <w:t>, ст. 40</w:t>
      </w:r>
      <w:r w:rsidRPr="00BC752A">
        <w:rPr>
          <w:rFonts w:ascii="Times New Roman" w:hAnsi="Times New Roman" w:cs="Times New Roman"/>
        </w:rPr>
        <w:t xml:space="preserve"> Закону України «Про місцеве самоврядування в Україні»</w:t>
      </w:r>
      <w:r>
        <w:rPr>
          <w:rFonts w:ascii="Times New Roman" w:hAnsi="Times New Roman" w:cs="Times New Roman"/>
        </w:rPr>
        <w:t xml:space="preserve">, Законом України «Про регулювання містобудівної діяльності» та Закоом України «Про благоустрій населених пунктів»,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:rsidR="00312501" w:rsidRPr="00BC752A" w:rsidRDefault="00312501" w:rsidP="0090013A">
      <w:pPr>
        <w:jc w:val="both"/>
        <w:rPr>
          <w:rFonts w:ascii="Times New Roman" w:hAnsi="Times New Roman" w:cs="Times New Roman"/>
        </w:rPr>
      </w:pPr>
    </w:p>
    <w:p w:rsidR="00312501" w:rsidRPr="00BC752A" w:rsidRDefault="00312501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312501" w:rsidRPr="00BC752A" w:rsidRDefault="00312501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312501" w:rsidRDefault="00312501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Надати дозвіл Кіцманському ВУЖКГ (начальник Ярослав ЯРЕМІЙ) на демонтаж елементів благоустрою і декоративних ваз, з метою відновлення проїзду по вулиці І.Миколайчука, в м. Кіцмань Чернівецького району Чернівецької області.</w:t>
      </w:r>
    </w:p>
    <w:p w:rsidR="00312501" w:rsidRDefault="00312501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Виконавчому органу Кіцманської міської ради виступити замовником на розробку схеми організації дорожнього руху щодо влаштування місць для паркування транспортних засобів вздовж вулиці І. Миколайчука, в місті Кіцмань Чернівецького району Чернівецької області.</w:t>
      </w:r>
    </w:p>
    <w:p w:rsidR="00312501" w:rsidRPr="00BC752A" w:rsidRDefault="00312501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3. Фінансування робіт передбачити за рахунок джерел, не заборонених законом.</w:t>
      </w:r>
    </w:p>
    <w:p w:rsidR="00312501" w:rsidRPr="0043308F" w:rsidRDefault="00312501" w:rsidP="0063318E">
      <w:pPr>
        <w:jc w:val="both"/>
        <w:rPr>
          <w:rFonts w:ascii="Times New Roman" w:hAnsi="Times New Roman" w:cs="Times New Roman"/>
          <w:color w:val="auto"/>
        </w:rPr>
      </w:pPr>
      <w:r w:rsidRPr="005A48FF">
        <w:rPr>
          <w:rFonts w:ascii="Times New Roman" w:hAnsi="Times New Roman" w:cs="Times New Roman"/>
        </w:rPr>
        <w:t xml:space="preserve">              4.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</w:p>
    <w:p w:rsidR="00312501" w:rsidRPr="0043308F" w:rsidRDefault="00312501" w:rsidP="00D0477F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3308F">
        <w:rPr>
          <w:rFonts w:ascii="Times New Roman" w:hAnsi="Times New Roman" w:cs="Times New Roman"/>
          <w:color w:val="auto"/>
        </w:rPr>
        <w:t xml:space="preserve">     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та начальника       відділу з питань містобудування та архітектури   Олександра ОЛІЙНИКА.             </w:t>
      </w:r>
    </w:p>
    <w:p w:rsidR="00312501" w:rsidRPr="0063318E" w:rsidRDefault="00312501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</w:t>
      </w:r>
    </w:p>
    <w:p w:rsidR="00312501" w:rsidRDefault="00312501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:rsidR="00312501" w:rsidRDefault="00312501" w:rsidP="0063318E">
      <w:pPr>
        <w:ind w:firstLine="360"/>
        <w:jc w:val="both"/>
        <w:rPr>
          <w:rFonts w:ascii="Times New Roman" w:hAnsi="Times New Roman"/>
        </w:rPr>
      </w:pPr>
    </w:p>
    <w:p w:rsidR="00312501" w:rsidRPr="00146014" w:rsidRDefault="00312501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312501" w:rsidRDefault="00312501" w:rsidP="005C1F03">
      <w:pPr>
        <w:ind w:left="420"/>
        <w:jc w:val="center"/>
        <w:rPr>
          <w:rFonts w:ascii="Times New Roman" w:hAnsi="Times New Roman"/>
        </w:rPr>
      </w:pPr>
    </w:p>
    <w:sectPr w:rsidR="00312501" w:rsidSect="00C2671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103F5"/>
    <w:rsid w:val="00026DA5"/>
    <w:rsid w:val="0008256B"/>
    <w:rsid w:val="00083E73"/>
    <w:rsid w:val="000E29DA"/>
    <w:rsid w:val="000E301A"/>
    <w:rsid w:val="000E7AF6"/>
    <w:rsid w:val="000F353B"/>
    <w:rsid w:val="000F3CD2"/>
    <w:rsid w:val="000F617F"/>
    <w:rsid w:val="00146014"/>
    <w:rsid w:val="0014707F"/>
    <w:rsid w:val="0016365D"/>
    <w:rsid w:val="00186FDB"/>
    <w:rsid w:val="00193197"/>
    <w:rsid w:val="00196D43"/>
    <w:rsid w:val="001A3B3B"/>
    <w:rsid w:val="001A70A7"/>
    <w:rsid w:val="001E6E29"/>
    <w:rsid w:val="002378B4"/>
    <w:rsid w:val="00255C53"/>
    <w:rsid w:val="002764A6"/>
    <w:rsid w:val="00283C0C"/>
    <w:rsid w:val="0029570E"/>
    <w:rsid w:val="002A1A90"/>
    <w:rsid w:val="002D3CBB"/>
    <w:rsid w:val="002D61A9"/>
    <w:rsid w:val="002D6F36"/>
    <w:rsid w:val="00301103"/>
    <w:rsid w:val="00312501"/>
    <w:rsid w:val="00336D8B"/>
    <w:rsid w:val="0039157E"/>
    <w:rsid w:val="00404DCC"/>
    <w:rsid w:val="0043308F"/>
    <w:rsid w:val="004525FF"/>
    <w:rsid w:val="004635B7"/>
    <w:rsid w:val="00473795"/>
    <w:rsid w:val="00474B99"/>
    <w:rsid w:val="004A3AC1"/>
    <w:rsid w:val="004A6089"/>
    <w:rsid w:val="004C6251"/>
    <w:rsid w:val="004E28D3"/>
    <w:rsid w:val="00513BF5"/>
    <w:rsid w:val="005340C9"/>
    <w:rsid w:val="00555FB3"/>
    <w:rsid w:val="00573B80"/>
    <w:rsid w:val="005A2A90"/>
    <w:rsid w:val="005A48FF"/>
    <w:rsid w:val="005B6F68"/>
    <w:rsid w:val="005C1F03"/>
    <w:rsid w:val="005D291F"/>
    <w:rsid w:val="005D5124"/>
    <w:rsid w:val="005F4C12"/>
    <w:rsid w:val="006046D6"/>
    <w:rsid w:val="0063318E"/>
    <w:rsid w:val="00637EDE"/>
    <w:rsid w:val="006A04D2"/>
    <w:rsid w:val="006C49F9"/>
    <w:rsid w:val="006E6F42"/>
    <w:rsid w:val="006F2EF6"/>
    <w:rsid w:val="006F69E9"/>
    <w:rsid w:val="007052CF"/>
    <w:rsid w:val="007208BF"/>
    <w:rsid w:val="007414FB"/>
    <w:rsid w:val="007874A2"/>
    <w:rsid w:val="00787D55"/>
    <w:rsid w:val="007A6963"/>
    <w:rsid w:val="007C2FF7"/>
    <w:rsid w:val="007D66A4"/>
    <w:rsid w:val="007E75A8"/>
    <w:rsid w:val="00837531"/>
    <w:rsid w:val="00837DE3"/>
    <w:rsid w:val="008629B1"/>
    <w:rsid w:val="0087485A"/>
    <w:rsid w:val="00874F79"/>
    <w:rsid w:val="0089337D"/>
    <w:rsid w:val="008E379C"/>
    <w:rsid w:val="0090013A"/>
    <w:rsid w:val="0094039F"/>
    <w:rsid w:val="00950CC1"/>
    <w:rsid w:val="009733D6"/>
    <w:rsid w:val="00986A21"/>
    <w:rsid w:val="009A0351"/>
    <w:rsid w:val="009C11BE"/>
    <w:rsid w:val="009D6B68"/>
    <w:rsid w:val="009F4D0E"/>
    <w:rsid w:val="00A16D9F"/>
    <w:rsid w:val="00A413DF"/>
    <w:rsid w:val="00A84CA3"/>
    <w:rsid w:val="00A95E72"/>
    <w:rsid w:val="00A96A49"/>
    <w:rsid w:val="00AC25A7"/>
    <w:rsid w:val="00AD3A93"/>
    <w:rsid w:val="00AD61F1"/>
    <w:rsid w:val="00AF5710"/>
    <w:rsid w:val="00AF6FB8"/>
    <w:rsid w:val="00B2012A"/>
    <w:rsid w:val="00B6376E"/>
    <w:rsid w:val="00B90091"/>
    <w:rsid w:val="00BC49B3"/>
    <w:rsid w:val="00BC752A"/>
    <w:rsid w:val="00C107F5"/>
    <w:rsid w:val="00C2237C"/>
    <w:rsid w:val="00C26714"/>
    <w:rsid w:val="00C6156A"/>
    <w:rsid w:val="00C62E74"/>
    <w:rsid w:val="00C938E3"/>
    <w:rsid w:val="00CA36B9"/>
    <w:rsid w:val="00CA5940"/>
    <w:rsid w:val="00CD242F"/>
    <w:rsid w:val="00CD32DF"/>
    <w:rsid w:val="00CD6B66"/>
    <w:rsid w:val="00CE19CE"/>
    <w:rsid w:val="00CF02E8"/>
    <w:rsid w:val="00CF1DF5"/>
    <w:rsid w:val="00CF2BF6"/>
    <w:rsid w:val="00D0477F"/>
    <w:rsid w:val="00D401E1"/>
    <w:rsid w:val="00D4277D"/>
    <w:rsid w:val="00D433FD"/>
    <w:rsid w:val="00D544C4"/>
    <w:rsid w:val="00D64894"/>
    <w:rsid w:val="00D835F0"/>
    <w:rsid w:val="00DA246F"/>
    <w:rsid w:val="00DA47BC"/>
    <w:rsid w:val="00DB108C"/>
    <w:rsid w:val="00DC28E7"/>
    <w:rsid w:val="00DE108F"/>
    <w:rsid w:val="00DE5625"/>
    <w:rsid w:val="00E11585"/>
    <w:rsid w:val="00EA754F"/>
    <w:rsid w:val="00EB289E"/>
    <w:rsid w:val="00EC2EFA"/>
    <w:rsid w:val="00EE1838"/>
    <w:rsid w:val="00F33A28"/>
    <w:rsid w:val="00F430F1"/>
    <w:rsid w:val="00F62E3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2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0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20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298</Words>
  <Characters>1701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5</cp:revision>
  <cp:lastPrinted>2026-02-11T10:29:00Z</cp:lastPrinted>
  <dcterms:created xsi:type="dcterms:W3CDTF">2026-06-15T11:46:00Z</dcterms:created>
  <dcterms:modified xsi:type="dcterms:W3CDTF">2026-06-15T15:03:00Z</dcterms:modified>
</cp:coreProperties>
</file>