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B48" w:rsidRDefault="00207B48" w:rsidP="00105ED5">
      <w:pPr>
        <w:ind w:right="-2"/>
        <w:jc w:val="center"/>
        <w:rPr>
          <w:color w:val="000000"/>
          <w:lang w:val="uk-UA"/>
        </w:rPr>
      </w:pPr>
      <w:r w:rsidRPr="00AD6AC9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3051962" r:id="rId6"/>
        </w:object>
      </w:r>
    </w:p>
    <w:p w:rsidR="00207B48" w:rsidRPr="0073481E" w:rsidRDefault="00207B48" w:rsidP="00105ED5">
      <w:pPr>
        <w:ind w:right="-2"/>
        <w:jc w:val="center"/>
        <w:rPr>
          <w:color w:val="000000"/>
          <w:lang w:val="uk-UA"/>
        </w:rPr>
      </w:pPr>
    </w:p>
    <w:p w:rsidR="00207B48" w:rsidRDefault="00207B48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207B48" w:rsidRDefault="00207B48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207B48" w:rsidRDefault="00207B48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207B48" w:rsidRPr="0073481E" w:rsidRDefault="00207B48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73481E">
        <w:rPr>
          <w:b/>
          <w:color w:val="000000"/>
          <w:sz w:val="24"/>
          <w:szCs w:val="24"/>
        </w:rPr>
        <w:t>Проєкт</w:t>
      </w:r>
    </w:p>
    <w:p w:rsidR="00207B48" w:rsidRPr="0073481E" w:rsidRDefault="00207B48" w:rsidP="00105ED5">
      <w:pPr>
        <w:jc w:val="center"/>
        <w:rPr>
          <w:b/>
          <w:color w:val="000000"/>
          <w:sz w:val="24"/>
          <w:szCs w:val="24"/>
        </w:rPr>
      </w:pPr>
      <w:r w:rsidRPr="0073481E">
        <w:rPr>
          <w:b/>
          <w:color w:val="000000"/>
          <w:sz w:val="24"/>
          <w:szCs w:val="24"/>
        </w:rPr>
        <w:t xml:space="preserve">Р І Ш Е Н Н Я </w:t>
      </w:r>
    </w:p>
    <w:p w:rsidR="00207B48" w:rsidRPr="0073481E" w:rsidRDefault="00207B48" w:rsidP="00105ED5">
      <w:pPr>
        <w:jc w:val="center"/>
        <w:rPr>
          <w:color w:val="000000"/>
          <w:sz w:val="24"/>
          <w:szCs w:val="24"/>
        </w:rPr>
      </w:pPr>
    </w:p>
    <w:p w:rsidR="00207B48" w:rsidRPr="0073481E" w:rsidRDefault="00207B48" w:rsidP="00105ED5">
      <w:pPr>
        <w:rPr>
          <w:color w:val="000000"/>
          <w:sz w:val="24"/>
          <w:szCs w:val="24"/>
        </w:rPr>
      </w:pPr>
      <w:r w:rsidRPr="0073481E">
        <w:rPr>
          <w:color w:val="000000"/>
          <w:sz w:val="24"/>
          <w:szCs w:val="24"/>
        </w:rPr>
        <w:t xml:space="preserve">   ___________202</w:t>
      </w:r>
      <w:r w:rsidRPr="0073481E">
        <w:rPr>
          <w:color w:val="000000"/>
          <w:sz w:val="24"/>
          <w:szCs w:val="24"/>
          <w:lang w:val="uk-UA"/>
        </w:rPr>
        <w:t>6</w:t>
      </w:r>
      <w:r w:rsidRPr="0073481E">
        <w:rPr>
          <w:color w:val="000000"/>
          <w:sz w:val="24"/>
          <w:szCs w:val="24"/>
        </w:rPr>
        <w:t xml:space="preserve">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73481E">
        <w:rPr>
          <w:color w:val="000000"/>
          <w:sz w:val="24"/>
          <w:szCs w:val="24"/>
        </w:rPr>
        <w:t xml:space="preserve">             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</w:t>
      </w:r>
      <w:r w:rsidRPr="0073481E">
        <w:rPr>
          <w:color w:val="000000"/>
          <w:sz w:val="24"/>
          <w:szCs w:val="24"/>
        </w:rPr>
        <w:t xml:space="preserve">  № ________</w:t>
      </w:r>
    </w:p>
    <w:p w:rsidR="00207B48" w:rsidRPr="0073481E" w:rsidRDefault="00207B48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207B48" w:rsidRPr="0074219F" w:rsidRDefault="00207B48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>Про надання дозволу</w:t>
      </w:r>
      <w:r>
        <w:rPr>
          <w:b/>
          <w:sz w:val="24"/>
          <w:szCs w:val="24"/>
          <w:lang w:val="uk-UA"/>
        </w:rPr>
        <w:t xml:space="preserve"> Олексюк Діані Ярославівні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Незалежності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137 </w:t>
      </w:r>
      <w:r w:rsidRPr="0074219F">
        <w:rPr>
          <w:b/>
          <w:sz w:val="24"/>
          <w:szCs w:val="24"/>
          <w:lang w:val="uk-UA"/>
        </w:rPr>
        <w:t xml:space="preserve"> в м. Кіцмань, Чернівецького району, Чернівецької області</w:t>
      </w:r>
    </w:p>
    <w:p w:rsidR="00207B48" w:rsidRPr="0074219F" w:rsidRDefault="00207B48" w:rsidP="006F2A3A">
      <w:pPr>
        <w:rPr>
          <w:b/>
          <w:sz w:val="24"/>
          <w:lang w:val="uk-UA"/>
        </w:rPr>
      </w:pPr>
    </w:p>
    <w:p w:rsidR="00207B48" w:rsidRPr="0099080B" w:rsidRDefault="00207B48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215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02.06.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Олексюк Діани Ярославівни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sz w:val="24"/>
          <w:szCs w:val="24"/>
          <w:lang w:val="uk-UA"/>
        </w:rPr>
        <w:t xml:space="preserve">Незалежності, 137, на орендованій земельній ділянці, кадастровий номер 7322510100:01:001:0016 </w:t>
      </w:r>
      <w:r w:rsidRPr="0074219F">
        <w:rPr>
          <w:sz w:val="24"/>
          <w:szCs w:val="24"/>
          <w:lang w:val="uk-UA"/>
        </w:rPr>
        <w:t>в м. Кіцмань,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207B48" w:rsidRPr="00587554" w:rsidRDefault="00207B48" w:rsidP="006F2A3A">
      <w:pPr>
        <w:jc w:val="both"/>
        <w:rPr>
          <w:sz w:val="24"/>
          <w:lang w:val="uk-UA"/>
        </w:rPr>
      </w:pPr>
    </w:p>
    <w:p w:rsidR="00207B48" w:rsidRPr="00587554" w:rsidRDefault="00207B48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207B48" w:rsidRPr="001147F0" w:rsidRDefault="00207B48" w:rsidP="006F2A3A">
      <w:pPr>
        <w:jc w:val="center"/>
        <w:rPr>
          <w:sz w:val="24"/>
          <w:highlight w:val="yellow"/>
          <w:lang w:val="uk-UA"/>
        </w:rPr>
      </w:pPr>
    </w:p>
    <w:p w:rsidR="00207B48" w:rsidRPr="00734CC9" w:rsidRDefault="00207B48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гр. Олексюк Діані Ярославівні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>тимчасової споруди для провадження підприємницької діяльності</w:t>
      </w:r>
      <w:r>
        <w:rPr>
          <w:sz w:val="24"/>
        </w:rPr>
        <w:t xml:space="preserve"> по вул. Незалежності,137, на орендованій земельній ділянці, кадастровий номер 7322510100:01:001:0016  в</w:t>
      </w:r>
      <w:r w:rsidRPr="00AB5F20">
        <w:rPr>
          <w:sz w:val="24"/>
        </w:rPr>
        <w:t xml:space="preserve"> м. Кіцмань,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>.</w:t>
      </w:r>
    </w:p>
    <w:p w:rsidR="00207B48" w:rsidRPr="00734CC9" w:rsidRDefault="00207B48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>Олексюк Д.Я.:</w:t>
      </w:r>
      <w:bookmarkStart w:id="0" w:name="_GoBack"/>
      <w:bookmarkEnd w:id="0"/>
    </w:p>
    <w:p w:rsidR="00207B48" w:rsidRPr="00622703" w:rsidRDefault="00207B48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207B48" w:rsidRPr="00734CC9" w:rsidRDefault="00207B48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207B48" w:rsidRPr="00734CC9" w:rsidRDefault="00207B48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207B48" w:rsidRDefault="00207B48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207B48" w:rsidRPr="00AB5F20" w:rsidRDefault="00207B48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207B48" w:rsidRPr="00AC5B79" w:rsidRDefault="00207B48" w:rsidP="00CB7D2F">
      <w:pPr>
        <w:rPr>
          <w:b/>
          <w:sz w:val="24"/>
          <w:lang w:val="uk-UA"/>
        </w:rPr>
      </w:pPr>
    </w:p>
    <w:p w:rsidR="00207B48" w:rsidRPr="00F12A95" w:rsidRDefault="00207B48" w:rsidP="00CB7D2F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</w:t>
      </w: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Іван СЕМЕНЮК</w:t>
      </w:r>
    </w:p>
    <w:sectPr w:rsidR="00207B48" w:rsidRPr="00F12A95" w:rsidSect="0073481E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44A5"/>
    <w:rsid w:val="00031674"/>
    <w:rsid w:val="00035C02"/>
    <w:rsid w:val="0004155A"/>
    <w:rsid w:val="000439F6"/>
    <w:rsid w:val="00064A56"/>
    <w:rsid w:val="000660F3"/>
    <w:rsid w:val="000670F5"/>
    <w:rsid w:val="00067D15"/>
    <w:rsid w:val="00071758"/>
    <w:rsid w:val="00075CD0"/>
    <w:rsid w:val="000807F7"/>
    <w:rsid w:val="0009366D"/>
    <w:rsid w:val="00097E8A"/>
    <w:rsid w:val="000B22C9"/>
    <w:rsid w:val="000B6F00"/>
    <w:rsid w:val="000C5EC3"/>
    <w:rsid w:val="000D5DFA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47FD3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07B48"/>
    <w:rsid w:val="00221755"/>
    <w:rsid w:val="00251A7E"/>
    <w:rsid w:val="002634A4"/>
    <w:rsid w:val="00266153"/>
    <w:rsid w:val="00270253"/>
    <w:rsid w:val="00272F5B"/>
    <w:rsid w:val="002917DC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0969"/>
    <w:rsid w:val="003723B8"/>
    <w:rsid w:val="0037460F"/>
    <w:rsid w:val="00385FC4"/>
    <w:rsid w:val="00397F44"/>
    <w:rsid w:val="003A2AA1"/>
    <w:rsid w:val="003A62EE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A605D"/>
    <w:rsid w:val="004B1756"/>
    <w:rsid w:val="004B71FC"/>
    <w:rsid w:val="004B7C9E"/>
    <w:rsid w:val="004D4B21"/>
    <w:rsid w:val="004D67C5"/>
    <w:rsid w:val="005140A8"/>
    <w:rsid w:val="005275B2"/>
    <w:rsid w:val="00566F10"/>
    <w:rsid w:val="00572D68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E4D4B"/>
    <w:rsid w:val="006F2A3A"/>
    <w:rsid w:val="006F5993"/>
    <w:rsid w:val="0073481E"/>
    <w:rsid w:val="00734CC9"/>
    <w:rsid w:val="0074219F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C3C54"/>
    <w:rsid w:val="009D123B"/>
    <w:rsid w:val="009D2229"/>
    <w:rsid w:val="009D2268"/>
    <w:rsid w:val="009E77CB"/>
    <w:rsid w:val="00A065EC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5F20"/>
    <w:rsid w:val="00AB608F"/>
    <w:rsid w:val="00AC5B79"/>
    <w:rsid w:val="00AD6AC9"/>
    <w:rsid w:val="00B01166"/>
    <w:rsid w:val="00B3011A"/>
    <w:rsid w:val="00B41139"/>
    <w:rsid w:val="00B43A3F"/>
    <w:rsid w:val="00B82840"/>
    <w:rsid w:val="00BA1BD3"/>
    <w:rsid w:val="00BB6FBA"/>
    <w:rsid w:val="00BC40F0"/>
    <w:rsid w:val="00C037CF"/>
    <w:rsid w:val="00C17356"/>
    <w:rsid w:val="00C214B7"/>
    <w:rsid w:val="00C244DF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21F8"/>
    <w:rsid w:val="00CB7D2F"/>
    <w:rsid w:val="00CC063C"/>
    <w:rsid w:val="00CC50D2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6AF1"/>
    <w:rsid w:val="00E27911"/>
    <w:rsid w:val="00E31A68"/>
    <w:rsid w:val="00E358D3"/>
    <w:rsid w:val="00E402AB"/>
    <w:rsid w:val="00E65EBC"/>
    <w:rsid w:val="00E8207E"/>
    <w:rsid w:val="00E82FEF"/>
    <w:rsid w:val="00E90C8F"/>
    <w:rsid w:val="00E90D6B"/>
    <w:rsid w:val="00EA3743"/>
    <w:rsid w:val="00EA66C1"/>
    <w:rsid w:val="00EC319C"/>
    <w:rsid w:val="00EC4E84"/>
    <w:rsid w:val="00ED480B"/>
    <w:rsid w:val="00EF5CFE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188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384</Words>
  <Characters>2191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2025-05-06T13:43:00Z</cp:lastPrinted>
  <dcterms:created xsi:type="dcterms:W3CDTF">2026-06-15T11:45:00Z</dcterms:created>
  <dcterms:modified xsi:type="dcterms:W3CDTF">2026-06-15T15:06:00Z</dcterms:modified>
</cp:coreProperties>
</file>