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6CC" w:rsidRDefault="005606CC" w:rsidP="00611F8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43131921" r:id="rId5"/>
        </w:object>
      </w:r>
    </w:p>
    <w:p w:rsidR="005606CC" w:rsidRPr="005C5C19" w:rsidRDefault="005606CC" w:rsidP="00611F8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5606CC" w:rsidRPr="00CA36B9" w:rsidRDefault="005606CC" w:rsidP="00611F8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5606CC" w:rsidRPr="00CA36B9" w:rsidRDefault="005606CC" w:rsidP="00611F8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5606CC" w:rsidRPr="00CA36B9" w:rsidRDefault="005606CC" w:rsidP="00611F8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5606CC" w:rsidRPr="00CA36B9" w:rsidRDefault="005606CC" w:rsidP="00611F85">
      <w:pPr>
        <w:spacing w:after="0" w:line="240" w:lineRule="auto"/>
        <w:jc w:val="right"/>
        <w:rPr>
          <w:rFonts w:ascii="Times New Roman" w:hAnsi="Times New Roman"/>
        </w:rPr>
      </w:pPr>
    </w:p>
    <w:p w:rsidR="005606CC" w:rsidRPr="00CA36B9" w:rsidRDefault="005606CC" w:rsidP="00611F85">
      <w:pPr>
        <w:spacing w:after="0" w:line="240" w:lineRule="auto"/>
        <w:jc w:val="right"/>
        <w:rPr>
          <w:rFonts w:ascii="Times New Roman" w:hAnsi="Times New Roman"/>
        </w:rPr>
      </w:pPr>
    </w:p>
    <w:p w:rsidR="005606CC" w:rsidRPr="00CA36B9" w:rsidRDefault="005606CC" w:rsidP="00611F85">
      <w:pPr>
        <w:spacing w:after="0" w:line="240" w:lineRule="auto"/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5606CC" w:rsidRPr="00CA36B9" w:rsidRDefault="005606CC" w:rsidP="00611F8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5606CC" w:rsidRPr="00CA36B9" w:rsidRDefault="005606CC" w:rsidP="00611F85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5606CC" w:rsidRPr="00CA36B9" w:rsidRDefault="005606CC" w:rsidP="00611F85">
      <w:pPr>
        <w:spacing w:after="0" w:line="240" w:lineRule="auto"/>
        <w:rPr>
          <w:rFonts w:ascii="Times New Roman" w:hAnsi="Times New Roman"/>
          <w:b/>
        </w:rPr>
      </w:pPr>
    </w:p>
    <w:p w:rsidR="005606CC" w:rsidRDefault="005606CC" w:rsidP="00611F85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  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5606CC" w:rsidRPr="00611F85" w:rsidRDefault="005606CC" w:rsidP="00611F85">
      <w:pPr>
        <w:rPr>
          <w:b/>
          <w:iCs/>
          <w:lang w:val="ru-RU"/>
        </w:rPr>
      </w:pPr>
    </w:p>
    <w:p w:rsidR="005606CC" w:rsidRPr="00611F85" w:rsidRDefault="005606CC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 xml:space="preserve">Про утворення міждисциплінарних </w:t>
      </w:r>
    </w:p>
    <w:p w:rsidR="005606CC" w:rsidRPr="00611F85" w:rsidRDefault="005606CC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 xml:space="preserve">команд для організації соціального </w:t>
      </w:r>
    </w:p>
    <w:p w:rsidR="005606CC" w:rsidRPr="00611F85" w:rsidRDefault="005606CC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 xml:space="preserve">захисту дітей, які перебувають у </w:t>
      </w:r>
    </w:p>
    <w:p w:rsidR="005606CC" w:rsidRPr="00611F85" w:rsidRDefault="005606CC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складних життєвих обставинах</w:t>
      </w:r>
    </w:p>
    <w:p w:rsidR="005606CC" w:rsidRPr="00611F85" w:rsidRDefault="005606CC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та затвердження їх персонального складу</w:t>
      </w:r>
    </w:p>
    <w:p w:rsidR="005606CC" w:rsidRPr="00611F85" w:rsidRDefault="005606CC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з числа суб’єктів організації</w:t>
      </w:r>
    </w:p>
    <w:p w:rsidR="005606CC" w:rsidRPr="00611F85" w:rsidRDefault="005606CC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соціального захисту дітей даної категорії</w:t>
      </w:r>
    </w:p>
    <w:p w:rsidR="005606CC" w:rsidRPr="00611F85" w:rsidRDefault="005606CC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</w:p>
    <w:p w:rsidR="005606CC" w:rsidRPr="00611F85" w:rsidRDefault="005606CC" w:rsidP="00611F8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Pr="00611F85">
        <w:rPr>
          <w:rFonts w:ascii="Times New Roman" w:hAnsi="Times New Roman"/>
        </w:rPr>
        <w:t xml:space="preserve">Керуючись статтями 32, 34, 52, 73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«Про запобігання та протидію домашньому насильству», «Про соціальні послуги», </w:t>
      </w:r>
      <w:bookmarkStart w:id="0" w:name="_Hlk69460910"/>
      <w:r w:rsidRPr="00611F85">
        <w:rPr>
          <w:rFonts w:ascii="Times New Roman" w:hAnsi="Times New Roman"/>
        </w:rPr>
        <w:t>постановою Кабінету Міністрів України від 24.09.2008 № 866 «Питання діяльності органів опіки та піклування, пов’язаної із захистом прав дитини» зі змінами</w:t>
      </w:r>
      <w:bookmarkStart w:id="1" w:name="_Hlk69460888"/>
      <w:r w:rsidRPr="00611F85">
        <w:rPr>
          <w:rFonts w:ascii="Times New Roman" w:hAnsi="Times New Roman"/>
        </w:rPr>
        <w:t xml:space="preserve">, постановою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611F85">
        <w:rPr>
          <w:rFonts w:ascii="Times New Roman" w:hAnsi="Times New Roman"/>
        </w:rPr>
        <w:t xml:space="preserve">рішенням виконавчого комітету Кіцманської міської ради від 15.12.2021 № 384/12, з метою забезпечення найкращих інтересів дітей, які перебувають у складних життєвих обставинах на території Кіцманської громади, виконавчий  комітет  міської ради </w:t>
      </w:r>
    </w:p>
    <w:p w:rsidR="005606CC" w:rsidRPr="00611F85" w:rsidRDefault="005606CC" w:rsidP="00611F85">
      <w:pPr>
        <w:spacing w:after="0" w:line="240" w:lineRule="auto"/>
        <w:jc w:val="both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 xml:space="preserve">          </w:t>
      </w:r>
    </w:p>
    <w:p w:rsidR="005606CC" w:rsidRDefault="005606CC" w:rsidP="00611F85">
      <w:pPr>
        <w:spacing w:after="0" w:line="240" w:lineRule="auto"/>
        <w:jc w:val="both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В И Р І Ш И В:</w:t>
      </w:r>
    </w:p>
    <w:p w:rsidR="005606CC" w:rsidRPr="00611F85" w:rsidRDefault="005606CC" w:rsidP="00611F8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5606CC" w:rsidRPr="00611F85" w:rsidRDefault="005606CC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1. Утворити міждисциплінарні команди для організації соціального захисту дітей, які перебувають у складних життєвих обставинах на території Кіцманської громади.</w:t>
      </w:r>
    </w:p>
    <w:p w:rsidR="005606CC" w:rsidRPr="00611F85" w:rsidRDefault="005606CC" w:rsidP="00470F43">
      <w:pPr>
        <w:spacing w:after="0" w:line="240" w:lineRule="auto"/>
        <w:jc w:val="both"/>
        <w:rPr>
          <w:rFonts w:ascii="Times New Roman" w:hAnsi="Times New Roman"/>
        </w:rPr>
      </w:pPr>
    </w:p>
    <w:p w:rsidR="005606CC" w:rsidRPr="00611F85" w:rsidRDefault="005606CC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2. Затвердити персональний склад міждисциплінарних команд з числа суб’єктів організації соціального захисту дітей, які перебувають у складних життєвих обставинах (додається).</w:t>
      </w:r>
    </w:p>
    <w:p w:rsidR="005606CC" w:rsidRPr="00611F85" w:rsidRDefault="005606CC" w:rsidP="00470F43">
      <w:pPr>
        <w:spacing w:after="0" w:line="240" w:lineRule="auto"/>
        <w:jc w:val="both"/>
        <w:rPr>
          <w:rFonts w:ascii="Times New Roman" w:hAnsi="Times New Roman"/>
        </w:rPr>
      </w:pPr>
    </w:p>
    <w:p w:rsidR="005606CC" w:rsidRPr="00611F85" w:rsidRDefault="005606CC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3.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5606CC" w:rsidRPr="00611F85" w:rsidRDefault="005606CC" w:rsidP="00470F43">
      <w:pPr>
        <w:spacing w:after="0" w:line="240" w:lineRule="auto"/>
        <w:jc w:val="both"/>
        <w:rPr>
          <w:rFonts w:ascii="Times New Roman" w:hAnsi="Times New Roman"/>
        </w:rPr>
      </w:pPr>
    </w:p>
    <w:p w:rsidR="005606CC" w:rsidRPr="00611F85" w:rsidRDefault="005606CC" w:rsidP="00470F43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4</w:t>
      </w:r>
      <w:r w:rsidRPr="00611F85">
        <w:rPr>
          <w:rFonts w:ascii="Times New Roman" w:hAnsi="Times New Roman"/>
          <w:lang w:val="ru-RU"/>
        </w:rPr>
        <w:t xml:space="preserve">. Контроль за виконанням </w:t>
      </w:r>
      <w:r w:rsidRPr="00611F85">
        <w:rPr>
          <w:rFonts w:ascii="Times New Roman" w:hAnsi="Times New Roman"/>
        </w:rPr>
        <w:t>цього</w:t>
      </w:r>
      <w:r w:rsidRPr="00611F85">
        <w:rPr>
          <w:rFonts w:ascii="Times New Roman" w:hAnsi="Times New Roman"/>
          <w:lang w:val="ru-RU"/>
        </w:rPr>
        <w:t xml:space="preserve"> рішення покласти на </w:t>
      </w:r>
      <w:r w:rsidRPr="00611F85">
        <w:rPr>
          <w:rFonts w:ascii="Times New Roman" w:hAnsi="Times New Roman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:rsidR="005606CC" w:rsidRPr="00611F85" w:rsidRDefault="005606CC" w:rsidP="00611F85"/>
    <w:p w:rsidR="005606CC" w:rsidRPr="00611F85" w:rsidRDefault="005606CC" w:rsidP="00611F85">
      <w:pPr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 xml:space="preserve">Секретар міської ради                                                                       </w:t>
      </w:r>
      <w:r w:rsidRPr="00470F43">
        <w:rPr>
          <w:rFonts w:ascii="Times New Roman" w:hAnsi="Times New Roman"/>
          <w:b/>
        </w:rPr>
        <w:t xml:space="preserve">       </w:t>
      </w:r>
      <w:r w:rsidRPr="00611F85">
        <w:rPr>
          <w:rFonts w:ascii="Times New Roman" w:hAnsi="Times New Roman"/>
          <w:b/>
        </w:rPr>
        <w:t xml:space="preserve">        Іван СЕМЕНЮК</w:t>
      </w:r>
    </w:p>
    <w:p w:rsidR="005606CC" w:rsidRPr="00611F85" w:rsidRDefault="005606CC" w:rsidP="00611F85">
      <w:pPr>
        <w:rPr>
          <w:b/>
        </w:rPr>
      </w:pPr>
    </w:p>
    <w:p w:rsidR="005606CC" w:rsidRPr="00611F85" w:rsidRDefault="005606CC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Додаток</w:t>
      </w:r>
    </w:p>
    <w:p w:rsidR="005606CC" w:rsidRPr="00611F85" w:rsidRDefault="005606CC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до рішення виконавчого комітету</w:t>
      </w:r>
    </w:p>
    <w:p w:rsidR="005606CC" w:rsidRPr="00611F85" w:rsidRDefault="005606CC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Кіцманської міської ради</w:t>
      </w:r>
    </w:p>
    <w:p w:rsidR="005606CC" w:rsidRPr="00611F85" w:rsidRDefault="005606CC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від __________202</w:t>
      </w:r>
      <w:r>
        <w:rPr>
          <w:rFonts w:ascii="Times New Roman" w:hAnsi="Times New Roman"/>
        </w:rPr>
        <w:t>6</w:t>
      </w:r>
      <w:r w:rsidRPr="00611F85">
        <w:rPr>
          <w:rFonts w:ascii="Times New Roman" w:hAnsi="Times New Roman"/>
        </w:rPr>
        <w:t xml:space="preserve"> р. № ____</w:t>
      </w:r>
    </w:p>
    <w:p w:rsidR="005606CC" w:rsidRPr="00611F85" w:rsidRDefault="005606CC" w:rsidP="00470F43">
      <w:pPr>
        <w:spacing w:after="0" w:line="240" w:lineRule="auto"/>
        <w:rPr>
          <w:rFonts w:ascii="Times New Roman" w:hAnsi="Times New Roman"/>
        </w:rPr>
      </w:pPr>
    </w:p>
    <w:p w:rsidR="005606CC" w:rsidRDefault="005606CC" w:rsidP="00470F43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5606CC" w:rsidRPr="00611F85" w:rsidRDefault="005606CC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ПЕРСОНАЛЬНИЙ СКЛАД</w:t>
      </w:r>
    </w:p>
    <w:p w:rsidR="005606CC" w:rsidRPr="00611F85" w:rsidRDefault="005606CC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міждисциплінарних команд з числа суб’єктів</w:t>
      </w:r>
    </w:p>
    <w:p w:rsidR="005606CC" w:rsidRPr="00611F85" w:rsidRDefault="005606CC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організації соціального захисту дітей,</w:t>
      </w:r>
    </w:p>
    <w:p w:rsidR="005606CC" w:rsidRPr="00611F85" w:rsidRDefault="005606CC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які перебувають у складних життєвих обставинах</w:t>
      </w:r>
    </w:p>
    <w:p w:rsidR="005606CC" w:rsidRPr="00611F85" w:rsidRDefault="005606CC" w:rsidP="00470F43">
      <w:pPr>
        <w:spacing w:after="0" w:line="240" w:lineRule="auto"/>
        <w:rPr>
          <w:rFonts w:ascii="Times New Roman" w:hAnsi="Times New Roman"/>
        </w:rPr>
      </w:pPr>
    </w:p>
    <w:p w:rsidR="005606CC" w:rsidRPr="00611F85" w:rsidRDefault="005606CC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Cs/>
        </w:rPr>
        <w:t xml:space="preserve">1. </w:t>
      </w:r>
      <w:r w:rsidRPr="00611F85">
        <w:rPr>
          <w:rFonts w:ascii="Times New Roman" w:hAnsi="Times New Roman"/>
        </w:rPr>
        <w:t>Для організації соціального захисту малолітньо</w:t>
      </w:r>
      <w:r>
        <w:rPr>
          <w:rFonts w:ascii="Times New Roman" w:hAnsi="Times New Roman"/>
        </w:rPr>
        <w:t>го ОСОБА 1</w:t>
      </w:r>
      <w:r w:rsidRPr="003C0236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12</w:t>
      </w:r>
      <w:r w:rsidRPr="003C0236">
        <w:rPr>
          <w:rStyle w:val="a"/>
          <w:sz w:val="24"/>
          <w:szCs w:val="24"/>
        </w:rPr>
        <w:t xml:space="preserve"> лютого 2018 року народження</w:t>
      </w:r>
      <w:r w:rsidRPr="003C0236">
        <w:rPr>
          <w:rFonts w:ascii="Times New Roman" w:hAnsi="Times New Roman"/>
        </w:rPr>
        <w:t>, мешкан</w:t>
      </w:r>
      <w:r>
        <w:rPr>
          <w:rFonts w:ascii="Times New Roman" w:hAnsi="Times New Roman"/>
        </w:rPr>
        <w:t>ця</w:t>
      </w:r>
      <w:r w:rsidRPr="003C0236">
        <w:rPr>
          <w:rFonts w:ascii="Times New Roman" w:hAnsi="Times New Roman"/>
        </w:rPr>
        <w:t xml:space="preserve"> с. </w:t>
      </w:r>
      <w:r>
        <w:rPr>
          <w:rFonts w:ascii="Times New Roman" w:hAnsi="Times New Roman"/>
        </w:rPr>
        <w:t>Ошихліби</w:t>
      </w:r>
      <w:r w:rsidRPr="003C023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АДРЕСА 1</w:t>
      </w:r>
      <w:r w:rsidRPr="00611F85">
        <w:rPr>
          <w:rFonts w:ascii="Times New Roman" w:hAnsi="Times New Roman"/>
        </w:rPr>
        <w:t>:</w:t>
      </w:r>
    </w:p>
    <w:p w:rsidR="005606CC" w:rsidRPr="00611F85" w:rsidRDefault="005606CC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:rsidR="005606CC" w:rsidRDefault="005606CC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5606CC" w:rsidRPr="00611F85" w:rsidRDefault="005606CC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Світлана БАЄТУЛ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н</w:t>
      </w:r>
      <w:r w:rsidRPr="00611F85">
        <w:rPr>
          <w:rFonts w:ascii="Times New Roman" w:hAnsi="Times New Roman"/>
        </w:rPr>
        <w:t>ачальник відділу освіти, молоді і спорту виконавчого комітету Кіцманської міської ради;</w:t>
      </w:r>
    </w:p>
    <w:p w:rsidR="005606CC" w:rsidRPr="00611F85" w:rsidRDefault="005606CC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:rsidR="005606CC" w:rsidRDefault="005606CC" w:rsidP="00470F43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Василь СОРОЦЬКИЙ </w:t>
      </w:r>
      <w:r w:rsidRPr="00611F85">
        <w:rPr>
          <w:rFonts w:ascii="Times New Roman" w:hAnsi="Times New Roman"/>
        </w:rPr>
        <w:t>- сімейний лікар</w:t>
      </w:r>
      <w:r>
        <w:rPr>
          <w:rFonts w:ascii="Times New Roman" w:hAnsi="Times New Roman"/>
        </w:rPr>
        <w:t xml:space="preserve"> АЗПСМ ТОВ «МАК-МЕДИК»</w:t>
      </w:r>
      <w:r w:rsidRPr="00611F85">
        <w:rPr>
          <w:rFonts w:ascii="Times New Roman" w:hAnsi="Times New Roman"/>
        </w:rPr>
        <w:t>;</w:t>
      </w:r>
    </w:p>
    <w:p w:rsidR="005606CC" w:rsidRPr="00611F85" w:rsidRDefault="005606CC" w:rsidP="00470F43">
      <w:pPr>
        <w:spacing w:after="0" w:line="240" w:lineRule="auto"/>
        <w:rPr>
          <w:rFonts w:ascii="Times New Roman" w:hAnsi="Times New Roman"/>
        </w:rPr>
      </w:pPr>
      <w:r w:rsidRPr="00DA511A">
        <w:rPr>
          <w:rFonts w:ascii="Times New Roman" w:hAnsi="Times New Roman"/>
          <w:b/>
          <w:bCs/>
        </w:rPr>
        <w:t>Ма</w:t>
      </w:r>
      <w:r>
        <w:rPr>
          <w:rFonts w:ascii="Times New Roman" w:hAnsi="Times New Roman"/>
          <w:b/>
          <w:bCs/>
        </w:rPr>
        <w:t>рія СОРОЦЬКА</w:t>
      </w:r>
      <w:r>
        <w:rPr>
          <w:rFonts w:ascii="Times New Roman" w:hAnsi="Times New Roman"/>
        </w:rPr>
        <w:t xml:space="preserve"> – директор Ошихлібського ліцею.</w:t>
      </w:r>
    </w:p>
    <w:p w:rsidR="005606CC" w:rsidRPr="00611F85" w:rsidRDefault="005606CC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Леся БАБЮК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 xml:space="preserve">в.о. </w:t>
      </w:r>
      <w:r w:rsidRPr="00611F85">
        <w:rPr>
          <w:rFonts w:ascii="Times New Roman" w:hAnsi="Times New Roman"/>
        </w:rPr>
        <w:t>старост</w:t>
      </w:r>
      <w:r>
        <w:rPr>
          <w:rFonts w:ascii="Times New Roman" w:hAnsi="Times New Roman"/>
        </w:rPr>
        <w:t>и</w:t>
      </w:r>
      <w:r w:rsidRPr="00611F8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Ошихлібського</w:t>
      </w:r>
      <w:r w:rsidRPr="00611F85">
        <w:rPr>
          <w:rFonts w:ascii="Times New Roman" w:hAnsi="Times New Roman"/>
        </w:rPr>
        <w:t xml:space="preserve"> старостинського округу.</w:t>
      </w:r>
    </w:p>
    <w:p w:rsidR="005606CC" w:rsidRPr="00611F85" w:rsidRDefault="005606CC" w:rsidP="00470F43">
      <w:pPr>
        <w:spacing w:after="0" w:line="240" w:lineRule="auto"/>
        <w:rPr>
          <w:rFonts w:ascii="Times New Roman" w:hAnsi="Times New Roman"/>
          <w:b/>
        </w:rPr>
      </w:pPr>
    </w:p>
    <w:p w:rsidR="005606CC" w:rsidRPr="00611F85" w:rsidRDefault="005606CC" w:rsidP="00646CB8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2.</w:t>
      </w:r>
      <w:r w:rsidRPr="00611F85">
        <w:rPr>
          <w:rFonts w:ascii="Times New Roman" w:hAnsi="Times New Roman"/>
        </w:rPr>
        <w:t xml:space="preserve"> Для організації соціального захисту </w:t>
      </w:r>
      <w:r w:rsidRPr="00646CB8">
        <w:rPr>
          <w:rFonts w:ascii="Times New Roman" w:hAnsi="Times New Roman"/>
        </w:rPr>
        <w:t xml:space="preserve">малолітньої </w:t>
      </w:r>
      <w:r>
        <w:rPr>
          <w:rFonts w:ascii="Times New Roman" w:hAnsi="Times New Roman"/>
        </w:rPr>
        <w:t>ОСОБА 2</w:t>
      </w:r>
      <w:r w:rsidRPr="003C0236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20</w:t>
      </w:r>
      <w:r w:rsidRPr="003C0236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вересня</w:t>
      </w:r>
      <w:r w:rsidRPr="003C0236">
        <w:rPr>
          <w:rStyle w:val="a"/>
          <w:sz w:val="24"/>
          <w:szCs w:val="24"/>
        </w:rPr>
        <w:t xml:space="preserve"> 201</w:t>
      </w:r>
      <w:r>
        <w:rPr>
          <w:rStyle w:val="a"/>
          <w:sz w:val="24"/>
          <w:szCs w:val="24"/>
        </w:rPr>
        <w:t>3</w:t>
      </w:r>
      <w:r w:rsidRPr="003C0236">
        <w:rPr>
          <w:rStyle w:val="a"/>
          <w:sz w:val="24"/>
          <w:szCs w:val="24"/>
        </w:rPr>
        <w:t xml:space="preserve"> року народження</w:t>
      </w:r>
      <w:r w:rsidRPr="00646CB8">
        <w:rPr>
          <w:rFonts w:ascii="Times New Roman" w:hAnsi="Times New Roman"/>
        </w:rPr>
        <w:t xml:space="preserve">, </w:t>
      </w:r>
      <w:r w:rsidRPr="003C0236">
        <w:rPr>
          <w:rFonts w:ascii="Times New Roman" w:hAnsi="Times New Roman"/>
        </w:rPr>
        <w:t xml:space="preserve">мешканки с. </w:t>
      </w:r>
      <w:r>
        <w:rPr>
          <w:rFonts w:ascii="Times New Roman" w:hAnsi="Times New Roman"/>
        </w:rPr>
        <w:t>Ошихліби, АДРЕСА 1</w:t>
      </w:r>
      <w:r w:rsidRPr="00611F85">
        <w:rPr>
          <w:rFonts w:ascii="Times New Roman" w:hAnsi="Times New Roman"/>
        </w:rPr>
        <w:t>:</w:t>
      </w:r>
    </w:p>
    <w:p w:rsidR="005606CC" w:rsidRPr="00611F85" w:rsidRDefault="005606CC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:rsidR="005606CC" w:rsidRDefault="005606CC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5606CC" w:rsidRPr="00611F85" w:rsidRDefault="005606CC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Світлана БАЄТУЛ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н</w:t>
      </w:r>
      <w:r w:rsidRPr="00611F85">
        <w:rPr>
          <w:rFonts w:ascii="Times New Roman" w:hAnsi="Times New Roman"/>
        </w:rPr>
        <w:t>ачальник відділу освіти, молоді і спорту виконавчого комітету Кіцманської міської ради;</w:t>
      </w:r>
    </w:p>
    <w:p w:rsidR="005606CC" w:rsidRPr="00611F85" w:rsidRDefault="005606CC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:rsidR="005606CC" w:rsidRDefault="005606CC" w:rsidP="00646CB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Василь СОРОЦЬКИЙ </w:t>
      </w:r>
      <w:r w:rsidRPr="00611F85">
        <w:rPr>
          <w:rFonts w:ascii="Times New Roman" w:hAnsi="Times New Roman"/>
        </w:rPr>
        <w:t>- сімейний лікар</w:t>
      </w:r>
      <w:r>
        <w:rPr>
          <w:rFonts w:ascii="Times New Roman" w:hAnsi="Times New Roman"/>
        </w:rPr>
        <w:t xml:space="preserve"> АЗПСМ ТОВ «МАК-МЕДИК»</w:t>
      </w:r>
      <w:r w:rsidRPr="00611F85">
        <w:rPr>
          <w:rFonts w:ascii="Times New Roman" w:hAnsi="Times New Roman"/>
        </w:rPr>
        <w:t>;</w:t>
      </w:r>
    </w:p>
    <w:p w:rsidR="005606CC" w:rsidRPr="00611F85" w:rsidRDefault="005606CC" w:rsidP="00646CB8">
      <w:pPr>
        <w:spacing w:after="0" w:line="240" w:lineRule="auto"/>
        <w:rPr>
          <w:rFonts w:ascii="Times New Roman" w:hAnsi="Times New Roman"/>
        </w:rPr>
      </w:pPr>
      <w:r w:rsidRPr="00DA511A">
        <w:rPr>
          <w:rFonts w:ascii="Times New Roman" w:hAnsi="Times New Roman"/>
          <w:b/>
          <w:bCs/>
        </w:rPr>
        <w:t>Ма</w:t>
      </w:r>
      <w:r>
        <w:rPr>
          <w:rFonts w:ascii="Times New Roman" w:hAnsi="Times New Roman"/>
          <w:b/>
          <w:bCs/>
        </w:rPr>
        <w:t>рія СОРОЦЬКА</w:t>
      </w:r>
      <w:r>
        <w:rPr>
          <w:rFonts w:ascii="Times New Roman" w:hAnsi="Times New Roman"/>
        </w:rPr>
        <w:t xml:space="preserve"> – директор Ошихлібського ліцею.</w:t>
      </w:r>
    </w:p>
    <w:p w:rsidR="005606CC" w:rsidRPr="00611F85" w:rsidRDefault="005606CC" w:rsidP="00646CB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Леся БАБЮК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 xml:space="preserve">в.о. </w:t>
      </w:r>
      <w:r w:rsidRPr="00611F85">
        <w:rPr>
          <w:rFonts w:ascii="Times New Roman" w:hAnsi="Times New Roman"/>
        </w:rPr>
        <w:t>старост</w:t>
      </w:r>
      <w:r>
        <w:rPr>
          <w:rFonts w:ascii="Times New Roman" w:hAnsi="Times New Roman"/>
        </w:rPr>
        <w:t>и</w:t>
      </w:r>
      <w:r w:rsidRPr="00611F8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Ошихлібського</w:t>
      </w:r>
      <w:r w:rsidRPr="00611F85">
        <w:rPr>
          <w:rFonts w:ascii="Times New Roman" w:hAnsi="Times New Roman"/>
        </w:rPr>
        <w:t xml:space="preserve"> старостинського округу.</w:t>
      </w:r>
    </w:p>
    <w:p w:rsidR="005606CC" w:rsidRPr="00611F85" w:rsidRDefault="005606CC" w:rsidP="00470F43">
      <w:pPr>
        <w:spacing w:after="0" w:line="240" w:lineRule="auto"/>
        <w:rPr>
          <w:rFonts w:ascii="Times New Roman" w:hAnsi="Times New Roman"/>
          <w:b/>
        </w:rPr>
      </w:pPr>
    </w:p>
    <w:p w:rsidR="005606CC" w:rsidRDefault="005606CC" w:rsidP="003C0236">
      <w:pPr>
        <w:spacing w:after="0" w:line="240" w:lineRule="auto"/>
        <w:rPr>
          <w:rFonts w:ascii="Times New Roman" w:hAnsi="Times New Roman"/>
          <w:b/>
        </w:rPr>
      </w:pPr>
    </w:p>
    <w:p w:rsidR="005606CC" w:rsidRPr="00611F85" w:rsidRDefault="005606CC" w:rsidP="00470F43">
      <w:pPr>
        <w:spacing w:after="0" w:line="240" w:lineRule="auto"/>
        <w:rPr>
          <w:rFonts w:ascii="Times New Roman" w:hAnsi="Times New Roman"/>
          <w:b/>
        </w:rPr>
      </w:pPr>
    </w:p>
    <w:p w:rsidR="005606CC" w:rsidRPr="00611F85" w:rsidRDefault="005606CC" w:rsidP="00470F43">
      <w:pPr>
        <w:spacing w:after="0" w:line="240" w:lineRule="auto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Керуюча справами (секретар)</w:t>
      </w:r>
    </w:p>
    <w:p w:rsidR="005606CC" w:rsidRPr="00611F85" w:rsidRDefault="005606CC" w:rsidP="00470F43">
      <w:pPr>
        <w:spacing w:after="0" w:line="240" w:lineRule="auto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виконавчого комітету міської  ради                                                  Ярослава  РАКОВІЦА</w:t>
      </w:r>
    </w:p>
    <w:sectPr w:rsidR="005606CC" w:rsidRPr="00611F85" w:rsidSect="005C5C19">
      <w:pgSz w:w="11906" w:h="16838"/>
      <w:pgMar w:top="568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52DF"/>
    <w:rsid w:val="000433BE"/>
    <w:rsid w:val="00105BCB"/>
    <w:rsid w:val="001252DF"/>
    <w:rsid w:val="00146014"/>
    <w:rsid w:val="00292E69"/>
    <w:rsid w:val="002D6F36"/>
    <w:rsid w:val="002F09F4"/>
    <w:rsid w:val="003639F6"/>
    <w:rsid w:val="003A2453"/>
    <w:rsid w:val="003C0236"/>
    <w:rsid w:val="00470F43"/>
    <w:rsid w:val="005606CC"/>
    <w:rsid w:val="005C3800"/>
    <w:rsid w:val="005C5C19"/>
    <w:rsid w:val="00611F85"/>
    <w:rsid w:val="00646CB8"/>
    <w:rsid w:val="006501B9"/>
    <w:rsid w:val="007C2FF7"/>
    <w:rsid w:val="008569C7"/>
    <w:rsid w:val="008976DA"/>
    <w:rsid w:val="008F2921"/>
    <w:rsid w:val="00A413DF"/>
    <w:rsid w:val="00B54B81"/>
    <w:rsid w:val="00BA6507"/>
    <w:rsid w:val="00C319A4"/>
    <w:rsid w:val="00C54E4C"/>
    <w:rsid w:val="00C80DC6"/>
    <w:rsid w:val="00C972E8"/>
    <w:rsid w:val="00CA36B9"/>
    <w:rsid w:val="00D441EA"/>
    <w:rsid w:val="00DA511A"/>
    <w:rsid w:val="00DC04F0"/>
    <w:rsid w:val="00EC682D"/>
    <w:rsid w:val="00F120C9"/>
    <w:rsid w:val="00F21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3A2453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252DF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252DF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252DF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252DF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252DF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252DF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252DF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252DF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252DF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252DF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252DF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252DF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252DF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252DF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252DF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252DF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252DF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252DF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1252DF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1252DF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1252DF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252DF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1252DF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1252DF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1252DF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1252DF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1252D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1252DF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1252DF"/>
    <w:rPr>
      <w:rFonts w:cs="Times New Roman"/>
      <w:b/>
      <w:bCs/>
      <w:smallCaps/>
      <w:color w:val="2F5496"/>
      <w:spacing w:val="5"/>
    </w:rPr>
  </w:style>
  <w:style w:type="paragraph" w:customStyle="1" w:styleId="Normal2">
    <w:name w:val="Normal2"/>
    <w:uiPriority w:val="99"/>
    <w:rsid w:val="00611F85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611F85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3C0236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3C0236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2</Pages>
  <Words>640</Words>
  <Characters>3648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пк</cp:lastModifiedBy>
  <cp:revision>5</cp:revision>
  <dcterms:created xsi:type="dcterms:W3CDTF">2026-06-16T12:50:00Z</dcterms:created>
  <dcterms:modified xsi:type="dcterms:W3CDTF">2026-06-16T13:19:00Z</dcterms:modified>
</cp:coreProperties>
</file>