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C2" w:rsidRDefault="00E634C2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3132765" r:id="rId6"/>
        </w:object>
      </w:r>
    </w:p>
    <w:p w:rsidR="00E634C2" w:rsidRPr="004904AB" w:rsidRDefault="00E634C2" w:rsidP="00D425DF">
      <w:pPr>
        <w:ind w:right="-2"/>
        <w:jc w:val="center"/>
        <w:rPr>
          <w:color w:val="000000"/>
        </w:rPr>
      </w:pPr>
    </w:p>
    <w:p w:rsidR="00E634C2" w:rsidRPr="0058030F" w:rsidRDefault="00E634C2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8030F">
        <w:rPr>
          <w:b/>
          <w:color w:val="000000"/>
          <w:sz w:val="28"/>
          <w:szCs w:val="28"/>
        </w:rPr>
        <w:t>КІЦМАНСЬКА МІСЬКА РАДА</w:t>
      </w:r>
    </w:p>
    <w:p w:rsidR="00E634C2" w:rsidRPr="0058030F" w:rsidRDefault="00E634C2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8030F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E634C2" w:rsidRPr="0058030F" w:rsidRDefault="00E634C2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58030F">
        <w:rPr>
          <w:b/>
          <w:color w:val="000000"/>
          <w:sz w:val="28"/>
          <w:szCs w:val="28"/>
        </w:rPr>
        <w:t>ВИКОНАВЧИЙ КОМІТЕТ</w:t>
      </w:r>
    </w:p>
    <w:p w:rsidR="00E634C2" w:rsidRDefault="00E634C2" w:rsidP="00D425DF">
      <w:pPr>
        <w:ind w:right="-2"/>
        <w:jc w:val="center"/>
        <w:rPr>
          <w:b/>
          <w:color w:val="000000"/>
        </w:rPr>
      </w:pPr>
    </w:p>
    <w:p w:rsidR="00E634C2" w:rsidRDefault="00E634C2" w:rsidP="00D425DF">
      <w:pPr>
        <w:jc w:val="center"/>
        <w:rPr>
          <w:b/>
          <w:color w:val="000000"/>
        </w:rPr>
      </w:pPr>
    </w:p>
    <w:p w:rsidR="00E634C2" w:rsidRDefault="00E634C2" w:rsidP="00D425DF">
      <w:pPr>
        <w:jc w:val="center"/>
        <w:rPr>
          <w:b/>
          <w:color w:val="000000"/>
        </w:rPr>
      </w:pPr>
    </w:p>
    <w:p w:rsidR="00E634C2" w:rsidRDefault="00E634C2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E634C2" w:rsidRPr="004904AB" w:rsidRDefault="00E634C2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E634C2" w:rsidRDefault="00E634C2" w:rsidP="00D425DF">
      <w:pPr>
        <w:jc w:val="center"/>
        <w:rPr>
          <w:color w:val="000000"/>
        </w:rPr>
      </w:pPr>
    </w:p>
    <w:p w:rsidR="00E634C2" w:rsidRDefault="00E634C2" w:rsidP="00D425DF">
      <w:pPr>
        <w:rPr>
          <w:color w:val="000000"/>
        </w:rPr>
      </w:pPr>
      <w:r>
        <w:rPr>
          <w:color w:val="000000"/>
        </w:rPr>
        <w:t xml:space="preserve">   ___________2026                                      м. Кіцмань                                              № ________</w:t>
      </w:r>
    </w:p>
    <w:p w:rsidR="00E634C2" w:rsidRDefault="00E634C2" w:rsidP="00D425DF">
      <w:pPr>
        <w:rPr>
          <w:b/>
          <w:color w:val="000000"/>
        </w:rPr>
      </w:pPr>
    </w:p>
    <w:p w:rsidR="00E634C2" w:rsidRDefault="00E634C2" w:rsidP="00D425DF">
      <w:pPr>
        <w:rPr>
          <w:b/>
          <w:color w:val="000000"/>
        </w:rPr>
      </w:pPr>
    </w:p>
    <w:p w:rsidR="00E634C2" w:rsidRPr="00F80D20" w:rsidRDefault="00E634C2" w:rsidP="00F80D20">
      <w:pPr>
        <w:tabs>
          <w:tab w:val="left" w:pos="3828"/>
          <w:tab w:val="left" w:pos="4253"/>
        </w:tabs>
        <w:ind w:right="4436"/>
        <w:jc w:val="both"/>
        <w:rPr>
          <w:b/>
          <w:bCs/>
        </w:rPr>
      </w:pPr>
      <w:r w:rsidRPr="00F80D20">
        <w:rPr>
          <w:b/>
          <w:bCs/>
          <w:sz w:val="22"/>
          <w:szCs w:val="18"/>
        </w:rPr>
        <w:t xml:space="preserve">Про надання дозволу </w:t>
      </w:r>
      <w:r>
        <w:rPr>
          <w:b/>
          <w:bCs/>
          <w:sz w:val="22"/>
          <w:szCs w:val="18"/>
        </w:rPr>
        <w:t>регіональній філії В</w:t>
      </w:r>
      <w:r w:rsidRPr="00F80D20">
        <w:rPr>
          <w:b/>
          <w:bCs/>
          <w:sz w:val="22"/>
          <w:szCs w:val="18"/>
        </w:rPr>
        <w:t>СП «Львівська дистанція захисних лісонасаджень» на видалення зелених насаджень в смузі відведення залізниці на території Кіцманської міської територіальної громади</w:t>
      </w:r>
    </w:p>
    <w:p w:rsidR="00E634C2" w:rsidRDefault="00E634C2" w:rsidP="00D85885">
      <w:pPr>
        <w:jc w:val="both"/>
        <w:rPr>
          <w:b/>
        </w:rPr>
      </w:pPr>
    </w:p>
    <w:p w:rsidR="00E634C2" w:rsidRDefault="00E634C2" w:rsidP="00D85885">
      <w:pPr>
        <w:jc w:val="both"/>
        <w:rPr>
          <w:b/>
        </w:rPr>
      </w:pPr>
    </w:p>
    <w:p w:rsidR="00E634C2" w:rsidRPr="00D425DF" w:rsidRDefault="00E634C2" w:rsidP="00F80D20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Регіональної філії ВСП </w:t>
      </w:r>
      <w:r w:rsidRPr="00F80D20">
        <w:rPr>
          <w:rFonts w:ascii="Times New Roman" w:hAnsi="Times New Roman"/>
          <w:b/>
          <w:bCs/>
          <w:sz w:val="22"/>
          <w:szCs w:val="18"/>
        </w:rPr>
        <w:t>«</w:t>
      </w:r>
      <w:r w:rsidRPr="00F80D20">
        <w:rPr>
          <w:rFonts w:ascii="Times New Roman" w:hAnsi="Times New Roman"/>
          <w:sz w:val="22"/>
          <w:szCs w:val="18"/>
        </w:rPr>
        <w:t>Львівська дистанція захисних лісонасаджень»</w:t>
      </w:r>
      <w:r w:rsidRPr="00F80D20">
        <w:rPr>
          <w:rFonts w:ascii="Times New Roman" w:hAnsi="Times New Roman"/>
          <w:b/>
          <w:bCs/>
          <w:sz w:val="22"/>
          <w:szCs w:val="18"/>
        </w:rPr>
        <w:t xml:space="preserve"> </w:t>
      </w:r>
      <w:r w:rsidRPr="00F80D20">
        <w:rPr>
          <w:rFonts w:ascii="Times New Roman" w:hAnsi="Times New Roman"/>
          <w:sz w:val="22"/>
          <w:szCs w:val="18"/>
        </w:rPr>
        <w:t>АТ «Укрзалізниця»</w:t>
      </w:r>
      <w:r>
        <w:rPr>
          <w:rFonts w:ascii="Times New Roman" w:hAnsi="Times New Roman"/>
          <w:sz w:val="22"/>
          <w:szCs w:val="18"/>
        </w:rPr>
        <w:t xml:space="preserve"> від 29.05.2026 року №ПЧЛ-1/45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04.06</w:t>
      </w:r>
      <w:r w:rsidRPr="00D425DF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</w:t>
      </w:r>
      <w:r>
        <w:rPr>
          <w:rFonts w:ascii="Times New Roman" w:hAnsi="Times New Roman"/>
        </w:rPr>
        <w:t>аттею</w:t>
      </w:r>
      <w:r w:rsidRPr="00D425DF">
        <w:rPr>
          <w:rFonts w:ascii="Times New Roman" w:hAnsi="Times New Roman"/>
        </w:rPr>
        <w:t xml:space="preserve">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E634C2" w:rsidRPr="009603E6" w:rsidRDefault="00E634C2" w:rsidP="009603E6">
      <w:pPr>
        <w:ind w:firstLine="709"/>
        <w:jc w:val="both"/>
      </w:pPr>
    </w:p>
    <w:p w:rsidR="00E634C2" w:rsidRPr="00987B48" w:rsidRDefault="00E634C2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E634C2" w:rsidRPr="00D425DF" w:rsidRDefault="00E634C2" w:rsidP="00D85885">
      <w:pPr>
        <w:ind w:firstLine="567"/>
        <w:jc w:val="both"/>
        <w:rPr>
          <w:bCs/>
        </w:rPr>
      </w:pPr>
    </w:p>
    <w:p w:rsidR="00E634C2" w:rsidRPr="00F80D20" w:rsidRDefault="00E634C2" w:rsidP="00F80D20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 xml:space="preserve">Регіональній філії ВСП </w:t>
      </w:r>
      <w:r w:rsidRPr="00F80D20">
        <w:rPr>
          <w:rFonts w:ascii="Times New Roman" w:hAnsi="Times New Roman"/>
          <w:b/>
          <w:bCs/>
          <w:sz w:val="22"/>
          <w:szCs w:val="18"/>
        </w:rPr>
        <w:t>«</w:t>
      </w:r>
      <w:r w:rsidRPr="00F80D20">
        <w:rPr>
          <w:rFonts w:ascii="Times New Roman" w:hAnsi="Times New Roman"/>
          <w:sz w:val="22"/>
          <w:szCs w:val="18"/>
        </w:rPr>
        <w:t>Львівська дистанція захисних лісонасаджень»</w:t>
      </w:r>
      <w:r w:rsidRPr="00F80D20">
        <w:rPr>
          <w:rFonts w:ascii="Times New Roman" w:hAnsi="Times New Roman"/>
          <w:b/>
          <w:bCs/>
          <w:sz w:val="22"/>
          <w:szCs w:val="18"/>
        </w:rPr>
        <w:t xml:space="preserve"> </w:t>
      </w:r>
      <w:r w:rsidRPr="00F80D20">
        <w:rPr>
          <w:rFonts w:ascii="Times New Roman" w:hAnsi="Times New Roman"/>
          <w:sz w:val="22"/>
          <w:szCs w:val="18"/>
        </w:rPr>
        <w:t>АТ «Укрзалізниця»</w:t>
      </w:r>
      <w:r>
        <w:rPr>
          <w:rFonts w:ascii="Times New Roman" w:hAnsi="Times New Roman"/>
          <w:sz w:val="22"/>
          <w:szCs w:val="18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на проведення робіт по видаленню зелених насаджень в смузі відведення залізниці по напрямку Кострижівка  – Лужани км 81-90 ліва сторона, яка проходить по землях Кіцманської міської територіальної громади в кількості 92 шт.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04.06.2026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1, що додається (Додаток 1). </w:t>
      </w:r>
    </w:p>
    <w:p w:rsidR="00E634C2" w:rsidRPr="00950EB1" w:rsidRDefault="00E634C2" w:rsidP="00F80D2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</w:rPr>
      </w:pPr>
      <w:r w:rsidRPr="00950EB1"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E634C2" w:rsidRDefault="00E634C2" w:rsidP="00F80D20">
      <w:pPr>
        <w:jc w:val="both"/>
        <w:rPr>
          <w:b/>
        </w:rPr>
      </w:pPr>
    </w:p>
    <w:p w:rsidR="00E634C2" w:rsidRPr="009253FA" w:rsidRDefault="00E634C2" w:rsidP="00F80D20">
      <w:pPr>
        <w:jc w:val="both"/>
        <w:rPr>
          <w:b/>
          <w:sz w:val="22"/>
        </w:rPr>
      </w:pPr>
    </w:p>
    <w:p w:rsidR="00E634C2" w:rsidRPr="009253FA" w:rsidRDefault="00E634C2" w:rsidP="00F80D20">
      <w:pPr>
        <w:rPr>
          <w:b/>
        </w:rPr>
      </w:pPr>
      <w:r w:rsidRPr="009253FA">
        <w:rPr>
          <w:b/>
        </w:rPr>
        <w:t xml:space="preserve">Секретар міської ради </w:t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>
        <w:rPr>
          <w:b/>
        </w:rPr>
        <w:tab/>
      </w:r>
      <w:r w:rsidRPr="009253FA">
        <w:rPr>
          <w:b/>
        </w:rPr>
        <w:t xml:space="preserve">   Іван СЕМЕНЮК</w:t>
      </w:r>
    </w:p>
    <w:sectPr w:rsidR="00E634C2" w:rsidRPr="009253FA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0F6414"/>
    <w:rsid w:val="0013251C"/>
    <w:rsid w:val="00142A6A"/>
    <w:rsid w:val="00171B44"/>
    <w:rsid w:val="001C2E6E"/>
    <w:rsid w:val="001D111E"/>
    <w:rsid w:val="001F6BA7"/>
    <w:rsid w:val="002102E0"/>
    <w:rsid w:val="0023208A"/>
    <w:rsid w:val="0027007A"/>
    <w:rsid w:val="003073A3"/>
    <w:rsid w:val="0035688C"/>
    <w:rsid w:val="0045567C"/>
    <w:rsid w:val="00483EBA"/>
    <w:rsid w:val="004904AB"/>
    <w:rsid w:val="0049404F"/>
    <w:rsid w:val="004D15C2"/>
    <w:rsid w:val="004D4F78"/>
    <w:rsid w:val="00512D60"/>
    <w:rsid w:val="0058030F"/>
    <w:rsid w:val="005A293D"/>
    <w:rsid w:val="005A408F"/>
    <w:rsid w:val="005B62C6"/>
    <w:rsid w:val="005D4CC5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F1DF1"/>
    <w:rsid w:val="00827F53"/>
    <w:rsid w:val="008529ED"/>
    <w:rsid w:val="00867E61"/>
    <w:rsid w:val="008B6CB1"/>
    <w:rsid w:val="008E5673"/>
    <w:rsid w:val="00911670"/>
    <w:rsid w:val="009253FA"/>
    <w:rsid w:val="00950EB1"/>
    <w:rsid w:val="009603E6"/>
    <w:rsid w:val="00987B48"/>
    <w:rsid w:val="009D5A7B"/>
    <w:rsid w:val="009F059C"/>
    <w:rsid w:val="00A56B70"/>
    <w:rsid w:val="00A678BE"/>
    <w:rsid w:val="00AC2A49"/>
    <w:rsid w:val="00AF694C"/>
    <w:rsid w:val="00B1022B"/>
    <w:rsid w:val="00B3007F"/>
    <w:rsid w:val="00B91649"/>
    <w:rsid w:val="00BC75C2"/>
    <w:rsid w:val="00BE4482"/>
    <w:rsid w:val="00C03CC3"/>
    <w:rsid w:val="00C062C9"/>
    <w:rsid w:val="00C22C7E"/>
    <w:rsid w:val="00C856D7"/>
    <w:rsid w:val="00CE5B1B"/>
    <w:rsid w:val="00CE5C25"/>
    <w:rsid w:val="00CF182A"/>
    <w:rsid w:val="00CF244E"/>
    <w:rsid w:val="00D425DF"/>
    <w:rsid w:val="00D46921"/>
    <w:rsid w:val="00D8021D"/>
    <w:rsid w:val="00D80502"/>
    <w:rsid w:val="00D85885"/>
    <w:rsid w:val="00D9214F"/>
    <w:rsid w:val="00E15E85"/>
    <w:rsid w:val="00E442A7"/>
    <w:rsid w:val="00E533C2"/>
    <w:rsid w:val="00E634C2"/>
    <w:rsid w:val="00E70471"/>
    <w:rsid w:val="00E846F1"/>
    <w:rsid w:val="00E85201"/>
    <w:rsid w:val="00EA0C11"/>
    <w:rsid w:val="00F04690"/>
    <w:rsid w:val="00F05BE9"/>
    <w:rsid w:val="00F12EA1"/>
    <w:rsid w:val="00F6065F"/>
    <w:rsid w:val="00F80D20"/>
    <w:rsid w:val="00F8555B"/>
    <w:rsid w:val="00FA619B"/>
    <w:rsid w:val="00FD028C"/>
    <w:rsid w:val="00FD6A70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627A1C"/>
    <w:pPr>
      <w:spacing w:before="100" w:beforeAutospacing="1" w:after="100" w:afterAutospacing="1"/>
    </w:pPr>
    <w:rPr>
      <w:rFonts w:eastAsia="Calibri"/>
      <w:szCs w:val="20"/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F80D20"/>
    <w:rPr>
      <w:rFonts w:ascii="Times New Roman" w:hAnsi="Times New Roman"/>
      <w:sz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2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284</Words>
  <Characters>1623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2026-06-16T12:57:00Z</cp:lastPrinted>
  <dcterms:created xsi:type="dcterms:W3CDTF">2026-06-16T13:25:00Z</dcterms:created>
  <dcterms:modified xsi:type="dcterms:W3CDTF">2026-06-16T13:33:00Z</dcterms:modified>
</cp:coreProperties>
</file>