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01644" w:rsidRDefault="0030164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E0CF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aint.Picture" ShapeID="_x0000_i1025" DrawAspect="Content" ObjectID="_1844867877" r:id="rId5"/>
        </w:object>
      </w:r>
    </w:p>
    <w:p w:rsidR="00301644" w:rsidRDefault="0030164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01644" w:rsidRDefault="0030164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01644" w:rsidRDefault="0030164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01644" w:rsidRDefault="0030164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01644" w:rsidRDefault="0030164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01644" w:rsidRDefault="0030164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01644" w:rsidRDefault="00301644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01644" w:rsidRDefault="00301644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301644" w:rsidRDefault="0030164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м. Кіцмань                                                  №_______</w:t>
      </w:r>
    </w:p>
    <w:p w:rsidR="00301644" w:rsidRDefault="00301644" w:rsidP="00180B81">
      <w:pPr>
        <w:pStyle w:val="Normal2"/>
        <w:rPr>
          <w:rFonts w:ascii="Times New Roman" w:hAnsi="Times New Roman"/>
          <w:b/>
          <w:szCs w:val="24"/>
        </w:rPr>
      </w:pPr>
    </w:p>
    <w:p w:rsidR="00301644" w:rsidRDefault="00301644" w:rsidP="008D785D">
      <w:pPr>
        <w:rPr>
          <w:sz w:val="24"/>
          <w:lang w:val="uk-UA"/>
        </w:rPr>
      </w:pPr>
    </w:p>
    <w:p w:rsidR="00301644" w:rsidRDefault="0030164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01644" w:rsidRPr="003B408E" w:rsidRDefault="0030164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гр.Волянському Миколі Юрійовичу</w:t>
      </w:r>
    </w:p>
    <w:p w:rsidR="00301644" w:rsidRDefault="00301644" w:rsidP="008D785D">
      <w:pPr>
        <w:jc w:val="both"/>
        <w:rPr>
          <w:b/>
          <w:sz w:val="24"/>
          <w:szCs w:val="24"/>
          <w:lang w:val="uk-UA"/>
        </w:rPr>
      </w:pPr>
    </w:p>
    <w:p w:rsidR="00301644" w:rsidRDefault="00301644" w:rsidP="008D785D">
      <w:pPr>
        <w:jc w:val="both"/>
        <w:rPr>
          <w:b/>
          <w:sz w:val="24"/>
          <w:szCs w:val="24"/>
          <w:lang w:val="uk-UA"/>
        </w:rPr>
      </w:pPr>
    </w:p>
    <w:p w:rsidR="00301644" w:rsidRDefault="00301644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428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Волянського Миколи Юрійовича, 19**р.н., учасника бойових дій, який зареєстрований та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>
        <w:rPr>
          <w:sz w:val="24"/>
          <w:szCs w:val="24"/>
          <w:lang w:val="uk-UA"/>
        </w:rPr>
        <w:t>АДРЕСА 1,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витяг з реєстру ТГ,  копія  посвідчення УБД, копія витягу про встановлення групи інвалідності №190/26/710/Р,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301644" w:rsidRDefault="00301644" w:rsidP="007B4068">
      <w:pPr>
        <w:jc w:val="both"/>
        <w:rPr>
          <w:bCs/>
          <w:sz w:val="24"/>
          <w:szCs w:val="24"/>
          <w:lang w:val="uk-UA"/>
        </w:rPr>
      </w:pPr>
    </w:p>
    <w:p w:rsidR="00301644" w:rsidRDefault="00301644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01644" w:rsidRDefault="0030164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01644" w:rsidRDefault="00301644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Волянському Миколі Юрійовичу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2166CE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301644" w:rsidRDefault="0030164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301644" w:rsidRDefault="0030164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301644" w:rsidRDefault="00301644" w:rsidP="00AE462C">
      <w:pPr>
        <w:ind w:firstLine="600"/>
        <w:jc w:val="both"/>
        <w:rPr>
          <w:sz w:val="24"/>
          <w:szCs w:val="24"/>
          <w:lang w:val="uk-UA"/>
        </w:rPr>
      </w:pPr>
    </w:p>
    <w:p w:rsidR="00301644" w:rsidRPr="008B124A" w:rsidRDefault="0030164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301644" w:rsidRDefault="00301644" w:rsidP="00AE462C">
      <w:pPr>
        <w:ind w:firstLine="600"/>
        <w:jc w:val="both"/>
        <w:rPr>
          <w:sz w:val="24"/>
          <w:szCs w:val="24"/>
          <w:lang w:val="uk-UA"/>
        </w:rPr>
      </w:pPr>
    </w:p>
    <w:p w:rsidR="00301644" w:rsidRDefault="00301644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:rsidR="00301644" w:rsidRDefault="00301644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:rsidR="00301644" w:rsidRDefault="00301644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      Олександр МАРУСЯК</w:t>
      </w:r>
    </w:p>
    <w:p w:rsidR="00301644" w:rsidRDefault="003016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01644" w:rsidRDefault="003016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301644" w:rsidRDefault="00301644" w:rsidP="00AE462C">
      <w:pPr>
        <w:rPr>
          <w:b/>
          <w:sz w:val="24"/>
          <w:szCs w:val="24"/>
          <w:lang w:val="uk-UA"/>
        </w:rPr>
      </w:pPr>
    </w:p>
    <w:p w:rsidR="00301644" w:rsidRDefault="0030164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301644" w:rsidSect="006C62F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04C4C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2F7D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E0CFB"/>
    <w:rsid w:val="002F1F30"/>
    <w:rsid w:val="00301644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14FF"/>
    <w:rsid w:val="00452F24"/>
    <w:rsid w:val="004576BE"/>
    <w:rsid w:val="00473A5E"/>
    <w:rsid w:val="00491AD8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76B1"/>
    <w:rsid w:val="00547B77"/>
    <w:rsid w:val="00560F9E"/>
    <w:rsid w:val="0056179B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1ADF"/>
    <w:rsid w:val="006A697B"/>
    <w:rsid w:val="006B74E2"/>
    <w:rsid w:val="006C2211"/>
    <w:rsid w:val="006C62F9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D73F9"/>
    <w:rsid w:val="007F0112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0467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74FB3"/>
    <w:rsid w:val="00C91D12"/>
    <w:rsid w:val="00C931E4"/>
    <w:rsid w:val="00CA0641"/>
    <w:rsid w:val="00CA33F4"/>
    <w:rsid w:val="00CA3B72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76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0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0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0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335</Words>
  <Characters>1914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2026-07-06T15:15:00Z</dcterms:created>
  <dcterms:modified xsi:type="dcterms:W3CDTF">2026-07-06T15:32:00Z</dcterms:modified>
</cp:coreProperties>
</file>