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126E6" w:rsidRDefault="009126E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54B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867921" r:id="rId6"/>
        </w:object>
      </w:r>
    </w:p>
    <w:p w:rsidR="009126E6" w:rsidRDefault="009126E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126E6" w:rsidRDefault="009126E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126E6" w:rsidRDefault="009126E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126E6" w:rsidRDefault="009126E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126E6" w:rsidRDefault="009126E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126E6" w:rsidRDefault="009126E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126E6" w:rsidRDefault="009126E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126E6" w:rsidRDefault="009126E6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9126E6" w:rsidRDefault="009126E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9126E6" w:rsidRDefault="009126E6" w:rsidP="00180B81">
      <w:pPr>
        <w:pStyle w:val="Normal2"/>
        <w:rPr>
          <w:rFonts w:ascii="Times New Roman" w:hAnsi="Times New Roman"/>
          <w:b/>
          <w:szCs w:val="24"/>
        </w:rPr>
      </w:pPr>
    </w:p>
    <w:p w:rsidR="009126E6" w:rsidRPr="00F8045B" w:rsidRDefault="009126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9126E6" w:rsidRPr="00F8045B" w:rsidRDefault="009126E6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Женикаю Василю Васильовичу</w:t>
      </w:r>
    </w:p>
    <w:p w:rsidR="009126E6" w:rsidRPr="00F8045B" w:rsidRDefault="009126E6" w:rsidP="008D785D">
      <w:pPr>
        <w:jc w:val="both"/>
        <w:rPr>
          <w:b/>
          <w:sz w:val="24"/>
          <w:szCs w:val="24"/>
          <w:lang w:val="uk-UA"/>
        </w:rPr>
      </w:pPr>
    </w:p>
    <w:p w:rsidR="009126E6" w:rsidRPr="00F8045B" w:rsidRDefault="009126E6" w:rsidP="008D785D">
      <w:pPr>
        <w:jc w:val="both"/>
        <w:rPr>
          <w:b/>
          <w:sz w:val="24"/>
          <w:szCs w:val="24"/>
          <w:lang w:val="uk-UA"/>
        </w:rPr>
      </w:pPr>
    </w:p>
    <w:p w:rsidR="009126E6" w:rsidRDefault="009126E6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136/2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Женикая Василя Васильовича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9126E6" w:rsidRPr="00A423BB" w:rsidRDefault="009126E6" w:rsidP="00874B7B">
      <w:pPr>
        <w:jc w:val="both"/>
        <w:rPr>
          <w:bCs/>
          <w:sz w:val="24"/>
          <w:szCs w:val="24"/>
          <w:lang w:val="uk-UA"/>
        </w:rPr>
      </w:pPr>
    </w:p>
    <w:p w:rsidR="009126E6" w:rsidRDefault="009126E6" w:rsidP="00874B7B">
      <w:pPr>
        <w:jc w:val="both"/>
        <w:rPr>
          <w:bCs/>
          <w:sz w:val="24"/>
          <w:szCs w:val="24"/>
          <w:lang w:val="uk-UA"/>
        </w:rPr>
      </w:pPr>
    </w:p>
    <w:p w:rsidR="009126E6" w:rsidRDefault="009126E6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126E6" w:rsidRPr="00F8045B" w:rsidRDefault="009126E6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126E6" w:rsidRPr="0084440D" w:rsidRDefault="009126E6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Женикаю Василю Васильовичу</w:t>
      </w:r>
      <w:r w:rsidRPr="00F8045B">
        <w:rPr>
          <w:rFonts w:ascii="Times New Roman" w:hAnsi="Times New Roman"/>
          <w:szCs w:val="24"/>
        </w:rPr>
        <w:t>, який зареєстрований та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9126E6" w:rsidRPr="0084440D" w:rsidRDefault="009126E6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9126E6" w:rsidRPr="0084440D" w:rsidRDefault="009126E6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9126E6" w:rsidRPr="008B124A" w:rsidRDefault="009126E6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9126E6" w:rsidRDefault="009126E6" w:rsidP="00874B7B">
      <w:pPr>
        <w:jc w:val="both"/>
        <w:rPr>
          <w:sz w:val="24"/>
          <w:szCs w:val="24"/>
          <w:lang w:val="uk-UA"/>
        </w:rPr>
      </w:pPr>
    </w:p>
    <w:p w:rsidR="009126E6" w:rsidRDefault="009126E6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9126E6" w:rsidRDefault="009126E6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:rsidR="009126E6" w:rsidRDefault="009126E6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p w:rsidR="009126E6" w:rsidRDefault="009126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126E6" w:rsidRDefault="009126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126E6" w:rsidRDefault="009126E6" w:rsidP="00AE462C">
      <w:pPr>
        <w:rPr>
          <w:b/>
          <w:sz w:val="24"/>
          <w:szCs w:val="24"/>
          <w:lang w:val="uk-UA"/>
        </w:rPr>
      </w:pPr>
    </w:p>
    <w:p w:rsidR="009126E6" w:rsidRDefault="009126E6" w:rsidP="00AE462C">
      <w:pPr>
        <w:rPr>
          <w:b/>
          <w:sz w:val="24"/>
          <w:szCs w:val="24"/>
          <w:lang w:val="uk-UA"/>
        </w:rPr>
      </w:pPr>
    </w:p>
    <w:p w:rsidR="009126E6" w:rsidRDefault="009126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126E6" w:rsidSect="006D596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A05C4"/>
    <w:rsid w:val="002A3957"/>
    <w:rsid w:val="002A4963"/>
    <w:rsid w:val="002C556A"/>
    <w:rsid w:val="002F1F30"/>
    <w:rsid w:val="00305364"/>
    <w:rsid w:val="00313F9A"/>
    <w:rsid w:val="00324FDB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27F1"/>
    <w:rsid w:val="00404946"/>
    <w:rsid w:val="00406011"/>
    <w:rsid w:val="0041669C"/>
    <w:rsid w:val="00417F45"/>
    <w:rsid w:val="004337AC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A6935"/>
    <w:rsid w:val="005E140E"/>
    <w:rsid w:val="005F2537"/>
    <w:rsid w:val="005F77BD"/>
    <w:rsid w:val="00603018"/>
    <w:rsid w:val="0062246B"/>
    <w:rsid w:val="00645DE5"/>
    <w:rsid w:val="00670A2B"/>
    <w:rsid w:val="00677B98"/>
    <w:rsid w:val="00694DA3"/>
    <w:rsid w:val="006A0FFB"/>
    <w:rsid w:val="006A697B"/>
    <w:rsid w:val="006B74E2"/>
    <w:rsid w:val="006C2211"/>
    <w:rsid w:val="006D596D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44628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126E6"/>
    <w:rsid w:val="00936232"/>
    <w:rsid w:val="00991095"/>
    <w:rsid w:val="009A204B"/>
    <w:rsid w:val="009A60A8"/>
    <w:rsid w:val="009B1120"/>
    <w:rsid w:val="009B15B1"/>
    <w:rsid w:val="009E2575"/>
    <w:rsid w:val="009E586C"/>
    <w:rsid w:val="009F0E92"/>
    <w:rsid w:val="00A15FA6"/>
    <w:rsid w:val="00A343ED"/>
    <w:rsid w:val="00A423BB"/>
    <w:rsid w:val="00A501FB"/>
    <w:rsid w:val="00A75267"/>
    <w:rsid w:val="00A75804"/>
    <w:rsid w:val="00A830E5"/>
    <w:rsid w:val="00A83486"/>
    <w:rsid w:val="00A85A7A"/>
    <w:rsid w:val="00AA1BC6"/>
    <w:rsid w:val="00AA6635"/>
    <w:rsid w:val="00AA740E"/>
    <w:rsid w:val="00AB23AD"/>
    <w:rsid w:val="00AC5854"/>
    <w:rsid w:val="00AC6A48"/>
    <w:rsid w:val="00AD2692"/>
    <w:rsid w:val="00AE03A3"/>
    <w:rsid w:val="00AE1239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D54B2"/>
    <w:rsid w:val="00EF0129"/>
    <w:rsid w:val="00F078D6"/>
    <w:rsid w:val="00F16CBE"/>
    <w:rsid w:val="00F26B6D"/>
    <w:rsid w:val="00F45321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0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353</Words>
  <Characters>2016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2026-07-06T15:16:00Z</dcterms:created>
  <dcterms:modified xsi:type="dcterms:W3CDTF">2026-07-06T15:32:00Z</dcterms:modified>
</cp:coreProperties>
</file>