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03798" w:rsidRDefault="0080379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257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7971" r:id="rId6"/>
        </w:object>
      </w:r>
    </w:p>
    <w:p w:rsidR="00803798" w:rsidRDefault="0080379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03798" w:rsidRDefault="0080379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03798" w:rsidRDefault="0080379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03798" w:rsidRDefault="0080379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03798" w:rsidRDefault="0080379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03798" w:rsidRDefault="0080379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03798" w:rsidRDefault="0080379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03798" w:rsidRDefault="0080379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03798" w:rsidRDefault="0080379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  №_______</w:t>
      </w:r>
    </w:p>
    <w:p w:rsidR="00803798" w:rsidRDefault="00803798" w:rsidP="00180B81">
      <w:pPr>
        <w:pStyle w:val="Normal2"/>
        <w:rPr>
          <w:rFonts w:ascii="Times New Roman" w:hAnsi="Times New Roman"/>
          <w:b/>
          <w:szCs w:val="24"/>
        </w:rPr>
      </w:pPr>
    </w:p>
    <w:p w:rsidR="00803798" w:rsidRDefault="00803798" w:rsidP="008D785D">
      <w:pPr>
        <w:rPr>
          <w:sz w:val="24"/>
          <w:lang w:val="uk-UA"/>
        </w:rPr>
      </w:pPr>
    </w:p>
    <w:p w:rsidR="00803798" w:rsidRPr="00F8045B" w:rsidRDefault="0080379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803798" w:rsidRPr="00F8045B" w:rsidRDefault="00803798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Кожем’якіну Віктору Івановичу</w:t>
      </w:r>
    </w:p>
    <w:p w:rsidR="00803798" w:rsidRPr="00F8045B" w:rsidRDefault="00803798" w:rsidP="008D785D">
      <w:pPr>
        <w:jc w:val="both"/>
        <w:rPr>
          <w:b/>
          <w:sz w:val="24"/>
          <w:szCs w:val="24"/>
          <w:lang w:val="uk-UA"/>
        </w:rPr>
      </w:pPr>
    </w:p>
    <w:p w:rsidR="00803798" w:rsidRPr="00F8045B" w:rsidRDefault="00803798" w:rsidP="008D785D">
      <w:pPr>
        <w:jc w:val="both"/>
        <w:rPr>
          <w:b/>
          <w:sz w:val="24"/>
          <w:szCs w:val="24"/>
          <w:lang w:val="uk-UA"/>
        </w:rPr>
      </w:pPr>
    </w:p>
    <w:p w:rsidR="00803798" w:rsidRDefault="00803798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133/6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5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Кожем’якіна Віктора Івановича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803798" w:rsidRPr="00A423BB" w:rsidRDefault="00803798" w:rsidP="00874B7B">
      <w:pPr>
        <w:jc w:val="both"/>
        <w:rPr>
          <w:bCs/>
          <w:sz w:val="24"/>
          <w:szCs w:val="24"/>
          <w:lang w:val="uk-UA"/>
        </w:rPr>
      </w:pPr>
    </w:p>
    <w:p w:rsidR="00803798" w:rsidRDefault="00803798" w:rsidP="00874B7B">
      <w:pPr>
        <w:jc w:val="both"/>
        <w:rPr>
          <w:bCs/>
          <w:sz w:val="24"/>
          <w:szCs w:val="24"/>
          <w:lang w:val="uk-UA"/>
        </w:rPr>
      </w:pPr>
    </w:p>
    <w:p w:rsidR="00803798" w:rsidRDefault="00803798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03798" w:rsidRPr="00F8045B" w:rsidRDefault="00803798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03798" w:rsidRPr="0084440D" w:rsidRDefault="00803798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Кожем’якіну Віктору Івановичу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803798" w:rsidRPr="0084440D" w:rsidRDefault="00803798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803798" w:rsidRPr="0084440D" w:rsidRDefault="00803798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03798" w:rsidRPr="008B124A" w:rsidRDefault="00803798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03798" w:rsidRDefault="00803798" w:rsidP="00874B7B">
      <w:pPr>
        <w:jc w:val="both"/>
        <w:rPr>
          <w:sz w:val="24"/>
          <w:szCs w:val="24"/>
          <w:lang w:val="uk-UA"/>
        </w:rPr>
      </w:pPr>
    </w:p>
    <w:p w:rsidR="00803798" w:rsidRDefault="0080379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03798" w:rsidRDefault="00803798" w:rsidP="001C74E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:rsidR="00803798" w:rsidRDefault="00803798" w:rsidP="001C74E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:rsidR="00803798" w:rsidRDefault="008037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03798" w:rsidRDefault="008037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03798" w:rsidRDefault="00803798" w:rsidP="00AE462C">
      <w:pPr>
        <w:rPr>
          <w:b/>
          <w:sz w:val="24"/>
          <w:szCs w:val="24"/>
          <w:lang w:val="uk-UA"/>
        </w:rPr>
      </w:pPr>
    </w:p>
    <w:p w:rsidR="00803798" w:rsidRDefault="00803798" w:rsidP="00AE462C">
      <w:pPr>
        <w:rPr>
          <w:b/>
          <w:sz w:val="24"/>
          <w:szCs w:val="24"/>
          <w:lang w:val="uk-UA"/>
        </w:rPr>
      </w:pPr>
    </w:p>
    <w:p w:rsidR="00803798" w:rsidRDefault="008037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03798" w:rsidSect="006401D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1EA1"/>
    <w:rsid w:val="000F2EA3"/>
    <w:rsid w:val="00103B05"/>
    <w:rsid w:val="0010656E"/>
    <w:rsid w:val="00121965"/>
    <w:rsid w:val="00150E2F"/>
    <w:rsid w:val="00180B81"/>
    <w:rsid w:val="001859F1"/>
    <w:rsid w:val="001B429F"/>
    <w:rsid w:val="001B6DCD"/>
    <w:rsid w:val="001C6A3B"/>
    <w:rsid w:val="001C74E7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0921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B408E"/>
    <w:rsid w:val="003C2AA7"/>
    <w:rsid w:val="003E3A3B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01DB"/>
    <w:rsid w:val="00645DE5"/>
    <w:rsid w:val="00670A2B"/>
    <w:rsid w:val="00694DA3"/>
    <w:rsid w:val="006A0FFB"/>
    <w:rsid w:val="006A697B"/>
    <w:rsid w:val="006B74E2"/>
    <w:rsid w:val="006C2211"/>
    <w:rsid w:val="006E0142"/>
    <w:rsid w:val="006F349E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03798"/>
    <w:rsid w:val="008322BA"/>
    <w:rsid w:val="0084440D"/>
    <w:rsid w:val="00855E3E"/>
    <w:rsid w:val="00874B7B"/>
    <w:rsid w:val="00882CE2"/>
    <w:rsid w:val="00892585"/>
    <w:rsid w:val="008A035A"/>
    <w:rsid w:val="008B124A"/>
    <w:rsid w:val="008C150A"/>
    <w:rsid w:val="008C15EB"/>
    <w:rsid w:val="008D0044"/>
    <w:rsid w:val="008D785D"/>
    <w:rsid w:val="008F6567"/>
    <w:rsid w:val="008F6727"/>
    <w:rsid w:val="00936232"/>
    <w:rsid w:val="00984B5B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00F6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01D61"/>
    <w:rsid w:val="00D1257C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41F0D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2AF1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90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355</Words>
  <Characters>2024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2026-07-06T15:16:00Z</dcterms:created>
  <dcterms:modified xsi:type="dcterms:W3CDTF">2026-07-06T15:33:00Z</dcterms:modified>
</cp:coreProperties>
</file>