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242BB" w:rsidRDefault="00A242BB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652B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868010" r:id="rId6"/>
        </w:object>
      </w:r>
    </w:p>
    <w:p w:rsidR="00A242BB" w:rsidRDefault="00A242BB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242BB" w:rsidRDefault="00A242B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242BB" w:rsidRDefault="00A242B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242BB" w:rsidRDefault="00A242BB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242BB" w:rsidRDefault="00A242B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242BB" w:rsidRDefault="00A242B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A242BB" w:rsidRDefault="00A242B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242BB" w:rsidRDefault="00A242BB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A242BB" w:rsidRDefault="00A242BB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м. Кіцмань                                                  №_______</w:t>
      </w:r>
    </w:p>
    <w:p w:rsidR="00A242BB" w:rsidRDefault="00A242BB" w:rsidP="00180B81">
      <w:pPr>
        <w:pStyle w:val="Normal2"/>
        <w:rPr>
          <w:rFonts w:ascii="Times New Roman" w:hAnsi="Times New Roman"/>
          <w:b/>
          <w:szCs w:val="24"/>
        </w:rPr>
      </w:pPr>
    </w:p>
    <w:p w:rsidR="00A242BB" w:rsidRPr="00F8045B" w:rsidRDefault="00A242B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A242BB" w:rsidRPr="00F8045B" w:rsidRDefault="00A242BB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Курапову Рубену Григоровичу</w:t>
      </w:r>
    </w:p>
    <w:p w:rsidR="00A242BB" w:rsidRPr="00F8045B" w:rsidRDefault="00A242BB" w:rsidP="008D785D">
      <w:pPr>
        <w:jc w:val="both"/>
        <w:rPr>
          <w:b/>
          <w:sz w:val="24"/>
          <w:szCs w:val="24"/>
          <w:lang w:val="uk-UA"/>
        </w:rPr>
      </w:pPr>
    </w:p>
    <w:p w:rsidR="00A242BB" w:rsidRPr="00F8045B" w:rsidRDefault="00A242BB" w:rsidP="008D785D">
      <w:pPr>
        <w:jc w:val="both"/>
        <w:rPr>
          <w:b/>
          <w:sz w:val="24"/>
          <w:szCs w:val="24"/>
          <w:lang w:val="uk-UA"/>
        </w:rPr>
      </w:pPr>
    </w:p>
    <w:p w:rsidR="00A242BB" w:rsidRDefault="00A242BB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112/3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03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Курапова Рубена Григоровича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копія картки платника податків, копія витягу з реєстру ТГ, копія посвідчення учасника бойових дій, </w:t>
      </w:r>
      <w:r>
        <w:rPr>
          <w:bCs/>
          <w:sz w:val="24"/>
          <w:szCs w:val="24"/>
          <w:lang w:val="uk-UA"/>
        </w:rPr>
        <w:t xml:space="preserve">копія довідки про перебування на військовій службі, </w:t>
      </w:r>
      <w:r w:rsidRPr="00F8045B">
        <w:rPr>
          <w:bCs/>
          <w:sz w:val="24"/>
          <w:szCs w:val="24"/>
          <w:lang w:val="uk-UA"/>
        </w:rPr>
        <w:t xml:space="preserve">акт обстеження матеріально побутових умов сім’ї, 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A242BB" w:rsidRPr="00A423BB" w:rsidRDefault="00A242BB" w:rsidP="00874B7B">
      <w:pPr>
        <w:jc w:val="both"/>
        <w:rPr>
          <w:bCs/>
          <w:sz w:val="24"/>
          <w:szCs w:val="24"/>
          <w:lang w:val="uk-UA"/>
        </w:rPr>
      </w:pPr>
    </w:p>
    <w:p w:rsidR="00A242BB" w:rsidRDefault="00A242BB" w:rsidP="00874B7B">
      <w:pPr>
        <w:jc w:val="both"/>
        <w:rPr>
          <w:bCs/>
          <w:sz w:val="24"/>
          <w:szCs w:val="24"/>
          <w:lang w:val="uk-UA"/>
        </w:rPr>
      </w:pPr>
    </w:p>
    <w:p w:rsidR="00A242BB" w:rsidRDefault="00A242B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242BB" w:rsidRPr="00F8045B" w:rsidRDefault="00A242B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242BB" w:rsidRPr="0084440D" w:rsidRDefault="00A242B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Курапову Рубену Григоровичу</w:t>
      </w:r>
      <w:r w:rsidRPr="00F8045B">
        <w:rPr>
          <w:rFonts w:ascii="Times New Roman" w:hAnsi="Times New Roman"/>
          <w:szCs w:val="24"/>
        </w:rPr>
        <w:t>, який зареєстрований та проживає 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A242BB" w:rsidRPr="0084440D" w:rsidRDefault="00A242B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A242BB" w:rsidRPr="0084440D" w:rsidRDefault="00A242BB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242BB" w:rsidRPr="008B124A" w:rsidRDefault="00A242B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242BB" w:rsidRDefault="00A242BB" w:rsidP="00874B7B">
      <w:pPr>
        <w:jc w:val="both"/>
        <w:rPr>
          <w:sz w:val="24"/>
          <w:szCs w:val="24"/>
          <w:lang w:val="uk-UA"/>
        </w:rPr>
      </w:pPr>
    </w:p>
    <w:p w:rsidR="00A242BB" w:rsidRDefault="00A242BB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A242BB" w:rsidRDefault="00A242BB" w:rsidP="00430E0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A242BB" w:rsidRDefault="00A242BB" w:rsidP="00430E0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A242BB" w:rsidRDefault="00A242B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242BB" w:rsidRDefault="00A242B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242BB" w:rsidRDefault="00A242BB" w:rsidP="00AE462C">
      <w:pPr>
        <w:rPr>
          <w:b/>
          <w:sz w:val="24"/>
          <w:szCs w:val="24"/>
          <w:lang w:val="uk-UA"/>
        </w:rPr>
      </w:pPr>
    </w:p>
    <w:p w:rsidR="00A242BB" w:rsidRDefault="00A242BB" w:rsidP="00AE462C">
      <w:pPr>
        <w:rPr>
          <w:b/>
          <w:sz w:val="24"/>
          <w:szCs w:val="24"/>
          <w:lang w:val="uk-UA"/>
        </w:rPr>
      </w:pPr>
    </w:p>
    <w:p w:rsidR="00A242BB" w:rsidRDefault="00A242B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242BB" w:rsidSect="002A728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19F5"/>
    <w:rsid w:val="001D331D"/>
    <w:rsid w:val="001E0980"/>
    <w:rsid w:val="001F40A3"/>
    <w:rsid w:val="00207239"/>
    <w:rsid w:val="00210848"/>
    <w:rsid w:val="00220BBD"/>
    <w:rsid w:val="00233398"/>
    <w:rsid w:val="00260E73"/>
    <w:rsid w:val="0026206E"/>
    <w:rsid w:val="002652BF"/>
    <w:rsid w:val="002A05C4"/>
    <w:rsid w:val="002A3957"/>
    <w:rsid w:val="002A4963"/>
    <w:rsid w:val="002A728B"/>
    <w:rsid w:val="002C556A"/>
    <w:rsid w:val="002F1F30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C2AA7"/>
    <w:rsid w:val="003E3B39"/>
    <w:rsid w:val="004027F1"/>
    <w:rsid w:val="00406011"/>
    <w:rsid w:val="0041669C"/>
    <w:rsid w:val="00417F45"/>
    <w:rsid w:val="00430E0F"/>
    <w:rsid w:val="0044103E"/>
    <w:rsid w:val="00456B52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2784C"/>
    <w:rsid w:val="005376B1"/>
    <w:rsid w:val="00537D62"/>
    <w:rsid w:val="00547B77"/>
    <w:rsid w:val="00573317"/>
    <w:rsid w:val="00576F6D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07985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D42B2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36232"/>
    <w:rsid w:val="009506D7"/>
    <w:rsid w:val="00991095"/>
    <w:rsid w:val="009A204B"/>
    <w:rsid w:val="009A60A8"/>
    <w:rsid w:val="009B1120"/>
    <w:rsid w:val="009E2575"/>
    <w:rsid w:val="009E586C"/>
    <w:rsid w:val="009F0E92"/>
    <w:rsid w:val="00A15FA6"/>
    <w:rsid w:val="00A242BB"/>
    <w:rsid w:val="00A343ED"/>
    <w:rsid w:val="00A423BB"/>
    <w:rsid w:val="00A501FB"/>
    <w:rsid w:val="00A575DA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150A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E3B21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9640E"/>
    <w:rsid w:val="00EA2C51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55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364</Words>
  <Characters>2079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2026-07-06T15:17:00Z</dcterms:created>
  <dcterms:modified xsi:type="dcterms:W3CDTF">2026-07-06T15:34:00Z</dcterms:modified>
</cp:coreProperties>
</file>