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65FAD" w:rsidRDefault="00865FAD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E2C4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44868058" r:id="rId5"/>
        </w:object>
      </w:r>
    </w:p>
    <w:p w:rsidR="00865FAD" w:rsidRDefault="00865FAD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65FAD" w:rsidRDefault="00865FA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65FAD" w:rsidRDefault="00865FA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65FAD" w:rsidRDefault="00865FAD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65FAD" w:rsidRDefault="00865FA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65FAD" w:rsidRDefault="00865FA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865FAD" w:rsidRDefault="00865FA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65FAD" w:rsidRDefault="00865FAD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865FAD" w:rsidRDefault="00865FAD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:rsidR="00865FAD" w:rsidRDefault="00865FAD" w:rsidP="00180B81">
      <w:pPr>
        <w:pStyle w:val="Normal2"/>
        <w:rPr>
          <w:rFonts w:ascii="Times New Roman" w:hAnsi="Times New Roman"/>
          <w:b/>
          <w:szCs w:val="24"/>
        </w:rPr>
      </w:pPr>
    </w:p>
    <w:p w:rsidR="00865FAD" w:rsidRDefault="00865FAD" w:rsidP="008D785D">
      <w:pPr>
        <w:rPr>
          <w:sz w:val="24"/>
          <w:lang w:val="uk-UA"/>
        </w:rPr>
      </w:pPr>
    </w:p>
    <w:p w:rsidR="00865FAD" w:rsidRDefault="00865FA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865FAD" w:rsidRPr="003B408E" w:rsidRDefault="00865FA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гр.Ласковичу Василю Васильовичу</w:t>
      </w:r>
    </w:p>
    <w:p w:rsidR="00865FAD" w:rsidRDefault="00865FAD" w:rsidP="008D785D">
      <w:pPr>
        <w:jc w:val="both"/>
        <w:rPr>
          <w:b/>
          <w:sz w:val="24"/>
          <w:szCs w:val="24"/>
          <w:lang w:val="uk-UA"/>
        </w:rPr>
      </w:pPr>
    </w:p>
    <w:p w:rsidR="00865FAD" w:rsidRDefault="00865FAD" w:rsidP="008D785D">
      <w:pPr>
        <w:jc w:val="both"/>
        <w:rPr>
          <w:b/>
          <w:sz w:val="24"/>
          <w:szCs w:val="24"/>
          <w:lang w:val="uk-UA"/>
        </w:rPr>
      </w:pPr>
    </w:p>
    <w:p w:rsidR="00865FAD" w:rsidRDefault="00865FA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103/4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Ласковича Василя Васильовича, 19**р.н.,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АДРЕСА 1</w:t>
      </w:r>
      <w:bookmarkEnd w:id="1"/>
      <w:bookmarkEnd w:id="2"/>
      <w:bookmarkEnd w:id="3"/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витяг з реєстру ТГ,  копія  посвідчення УБД, копія виписки із медичної карти стаціонарного хворого №8173/26, копія висновку про необхідність забезпечення особи з обмеженнями повсякденного функціонування допоміжними засобами реабілітації №2974,  копія довідки про безпосередню участь особи у заходах для забезпечення оборони України, копія довідки про обставини травми (поранення, контузії, каліцтва),  копія довідки військово-лікарської комісії,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865FAD" w:rsidRDefault="00865FAD" w:rsidP="007B4068">
      <w:pPr>
        <w:jc w:val="both"/>
        <w:rPr>
          <w:bCs/>
          <w:sz w:val="24"/>
          <w:szCs w:val="24"/>
          <w:lang w:val="uk-UA"/>
        </w:rPr>
      </w:pPr>
    </w:p>
    <w:p w:rsidR="00865FAD" w:rsidRDefault="00865FA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65FAD" w:rsidRDefault="00865FA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65FAD" w:rsidRDefault="00865FA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Ласковичу Василю Васильовичу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2166CE">
        <w:rPr>
          <w:rFonts w:ascii="Times New Roman" w:hAnsi="Times New Roman"/>
          <w:szCs w:val="24"/>
          <w:lang w:val="ru-RU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865FAD" w:rsidRDefault="00865FA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865FAD" w:rsidRDefault="00865FA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865FAD" w:rsidRDefault="00865FAD" w:rsidP="00AE462C">
      <w:pPr>
        <w:ind w:firstLine="600"/>
        <w:jc w:val="both"/>
        <w:rPr>
          <w:sz w:val="24"/>
          <w:szCs w:val="24"/>
          <w:lang w:val="uk-UA"/>
        </w:rPr>
      </w:pPr>
    </w:p>
    <w:p w:rsidR="00865FAD" w:rsidRPr="008B124A" w:rsidRDefault="00865FA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865FAD" w:rsidRDefault="00865FAD" w:rsidP="00AE462C">
      <w:pPr>
        <w:ind w:firstLine="600"/>
        <w:jc w:val="both"/>
        <w:rPr>
          <w:sz w:val="24"/>
          <w:szCs w:val="24"/>
          <w:lang w:val="uk-UA"/>
        </w:rPr>
      </w:pPr>
    </w:p>
    <w:p w:rsidR="00865FAD" w:rsidRDefault="00865FAD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865FAD" w:rsidRDefault="00865FAD" w:rsidP="004412F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865FAD" w:rsidRDefault="00865FAD" w:rsidP="004412F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:rsidR="00865FAD" w:rsidRDefault="00865FA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865FAD" w:rsidRDefault="00865FA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865FAD" w:rsidRDefault="00865FAD" w:rsidP="00AE462C">
      <w:pPr>
        <w:rPr>
          <w:b/>
          <w:sz w:val="24"/>
          <w:szCs w:val="24"/>
          <w:lang w:val="uk-UA"/>
        </w:rPr>
      </w:pPr>
    </w:p>
    <w:p w:rsidR="00865FAD" w:rsidRDefault="00865FAD" w:rsidP="00AE462C">
      <w:pPr>
        <w:rPr>
          <w:b/>
          <w:sz w:val="24"/>
          <w:szCs w:val="24"/>
          <w:lang w:val="uk-UA"/>
        </w:rPr>
      </w:pPr>
    </w:p>
    <w:p w:rsidR="00865FAD" w:rsidRDefault="00865FA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65FAD" w:rsidSect="00E6671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E4484"/>
    <w:rsid w:val="000F2EA3"/>
    <w:rsid w:val="001028C0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E2C45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180E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412F6"/>
    <w:rsid w:val="00452F24"/>
    <w:rsid w:val="004576BE"/>
    <w:rsid w:val="00473A5E"/>
    <w:rsid w:val="0049694D"/>
    <w:rsid w:val="00497627"/>
    <w:rsid w:val="004A08C6"/>
    <w:rsid w:val="004B0094"/>
    <w:rsid w:val="004C75F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586"/>
    <w:rsid w:val="0080378A"/>
    <w:rsid w:val="008322BA"/>
    <w:rsid w:val="00842E2B"/>
    <w:rsid w:val="00855E3E"/>
    <w:rsid w:val="00865FAD"/>
    <w:rsid w:val="00892585"/>
    <w:rsid w:val="008A035A"/>
    <w:rsid w:val="008B124A"/>
    <w:rsid w:val="008C15EB"/>
    <w:rsid w:val="008C551E"/>
    <w:rsid w:val="008D0044"/>
    <w:rsid w:val="008D3494"/>
    <w:rsid w:val="008D785D"/>
    <w:rsid w:val="008E103C"/>
    <w:rsid w:val="00936232"/>
    <w:rsid w:val="00991095"/>
    <w:rsid w:val="009A204B"/>
    <w:rsid w:val="009A60A8"/>
    <w:rsid w:val="009B1120"/>
    <w:rsid w:val="009C5818"/>
    <w:rsid w:val="009E2575"/>
    <w:rsid w:val="009E586C"/>
    <w:rsid w:val="009F0E92"/>
    <w:rsid w:val="00A15FA6"/>
    <w:rsid w:val="00A200F4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76298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C6541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66714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90F24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40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387</Words>
  <Characters>2206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2026-07-06T15:17:00Z</dcterms:created>
  <dcterms:modified xsi:type="dcterms:W3CDTF">2026-07-06T15:35:00Z</dcterms:modified>
</cp:coreProperties>
</file>