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F9416E" w:rsidRDefault="00F9416E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350AF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aint.Picture" ShapeID="_x0000_i1025" DrawAspect="Content" ObjectID="_1844868108" r:id="rId5"/>
        </w:object>
      </w:r>
    </w:p>
    <w:p w:rsidR="00F9416E" w:rsidRDefault="00F9416E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F9416E" w:rsidRDefault="00F9416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F9416E" w:rsidRDefault="00F9416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F9416E" w:rsidRDefault="00F9416E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F9416E" w:rsidRDefault="00F9416E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9416E" w:rsidRDefault="00F9416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F9416E" w:rsidRPr="00DE557E" w:rsidRDefault="00F9416E" w:rsidP="00180B81">
      <w:pPr>
        <w:pStyle w:val="Normal2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F9416E" w:rsidRDefault="00F9416E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F9416E" w:rsidRDefault="00F9416E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:rsidR="00F9416E" w:rsidRDefault="00F9416E" w:rsidP="00180B81">
      <w:pPr>
        <w:pStyle w:val="Normal2"/>
        <w:rPr>
          <w:rFonts w:ascii="Times New Roman" w:hAnsi="Times New Roman"/>
          <w:b/>
          <w:szCs w:val="24"/>
        </w:rPr>
      </w:pPr>
    </w:p>
    <w:p w:rsidR="00F9416E" w:rsidRDefault="00F9416E" w:rsidP="008D785D">
      <w:pPr>
        <w:rPr>
          <w:sz w:val="24"/>
          <w:lang w:val="uk-UA"/>
        </w:rPr>
      </w:pPr>
    </w:p>
    <w:p w:rsidR="00F9416E" w:rsidRDefault="00F9416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F9416E" w:rsidRPr="003B408E" w:rsidRDefault="00F9416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гр.Маковійчуку Івану  Іларійовичу</w:t>
      </w:r>
    </w:p>
    <w:p w:rsidR="00F9416E" w:rsidRDefault="00F9416E" w:rsidP="008D785D">
      <w:pPr>
        <w:jc w:val="both"/>
        <w:rPr>
          <w:b/>
          <w:sz w:val="24"/>
          <w:szCs w:val="24"/>
          <w:lang w:val="uk-UA"/>
        </w:rPr>
      </w:pPr>
    </w:p>
    <w:p w:rsidR="00F9416E" w:rsidRDefault="00F9416E" w:rsidP="008D785D">
      <w:pPr>
        <w:jc w:val="both"/>
        <w:rPr>
          <w:b/>
          <w:sz w:val="24"/>
          <w:szCs w:val="24"/>
          <w:lang w:val="uk-UA"/>
        </w:rPr>
      </w:pPr>
    </w:p>
    <w:p w:rsidR="00F9416E" w:rsidRDefault="00F9416E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104/3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Маковійчука Івана Іларійовича, 19**р.н., інваліда ІІІгр., учасника бойових дій, який зареєстрований та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АДРЕСА 1</w:t>
      </w:r>
      <w:bookmarkEnd w:id="1"/>
      <w:bookmarkEnd w:id="2"/>
      <w:bookmarkEnd w:id="3"/>
      <w:r>
        <w:rPr>
          <w:sz w:val="24"/>
          <w:szCs w:val="24"/>
          <w:lang w:val="uk-UA"/>
        </w:rPr>
        <w:t>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витягу з ТГ, копія посвідчення учасника бойових дій, копія  посвідчення про встановлення групи інвалідності, копія виписки із медичної картки стаціонарного хворого №896,  копія витягу про встановлення інвалідності,  копія довідки про обставини травми військовослужбовця,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F9416E" w:rsidRDefault="00F9416E" w:rsidP="007B4068">
      <w:pPr>
        <w:jc w:val="both"/>
        <w:rPr>
          <w:bCs/>
          <w:sz w:val="24"/>
          <w:szCs w:val="24"/>
          <w:lang w:val="uk-UA"/>
        </w:rPr>
      </w:pPr>
    </w:p>
    <w:p w:rsidR="00F9416E" w:rsidRDefault="00F9416E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F9416E" w:rsidRDefault="00F9416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F9416E" w:rsidRDefault="00F9416E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Маковійчуку Івану Іларійовичу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>АДРЕСА 1</w:t>
      </w:r>
      <w:r w:rsidRPr="003314E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:rsidR="00F9416E" w:rsidRDefault="00F9416E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F9416E" w:rsidRDefault="00F9416E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:rsidR="00F9416E" w:rsidRDefault="00F9416E" w:rsidP="00AE462C">
      <w:pPr>
        <w:ind w:firstLine="600"/>
        <w:jc w:val="both"/>
        <w:rPr>
          <w:sz w:val="24"/>
          <w:szCs w:val="24"/>
          <w:lang w:val="uk-UA"/>
        </w:rPr>
      </w:pPr>
    </w:p>
    <w:p w:rsidR="00F9416E" w:rsidRPr="008B124A" w:rsidRDefault="00F9416E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F9416E" w:rsidRDefault="00F9416E" w:rsidP="00AE462C">
      <w:pPr>
        <w:ind w:firstLine="600"/>
        <w:jc w:val="both"/>
        <w:rPr>
          <w:sz w:val="24"/>
          <w:szCs w:val="24"/>
          <w:lang w:val="uk-UA"/>
        </w:rPr>
      </w:pPr>
    </w:p>
    <w:p w:rsidR="00F9416E" w:rsidRDefault="00F9416E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F9416E" w:rsidRDefault="00F9416E" w:rsidP="00916302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Заступник міського голови</w:t>
      </w:r>
    </w:p>
    <w:p w:rsidR="00F9416E" w:rsidRDefault="00F9416E" w:rsidP="00916302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      Олександр МАРУСЯК</w:t>
      </w:r>
    </w:p>
    <w:p w:rsidR="00F9416E" w:rsidRDefault="00F9416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F9416E" w:rsidRDefault="00F9416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F9416E" w:rsidRDefault="00F9416E" w:rsidP="00AE462C">
      <w:pPr>
        <w:rPr>
          <w:b/>
          <w:sz w:val="24"/>
          <w:szCs w:val="24"/>
          <w:lang w:val="uk-UA"/>
        </w:rPr>
      </w:pPr>
    </w:p>
    <w:p w:rsidR="00F9416E" w:rsidRDefault="00F9416E" w:rsidP="00AE462C">
      <w:pPr>
        <w:rPr>
          <w:b/>
          <w:sz w:val="24"/>
          <w:szCs w:val="24"/>
          <w:lang w:val="uk-UA"/>
        </w:rPr>
      </w:pPr>
    </w:p>
    <w:p w:rsidR="00F9416E" w:rsidRDefault="00F9416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9416E" w:rsidSect="00C3463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04C4C"/>
    <w:rsid w:val="00020D26"/>
    <w:rsid w:val="000214D5"/>
    <w:rsid w:val="00032821"/>
    <w:rsid w:val="00032878"/>
    <w:rsid w:val="00040986"/>
    <w:rsid w:val="0004388B"/>
    <w:rsid w:val="00044E0D"/>
    <w:rsid w:val="000462F0"/>
    <w:rsid w:val="00051EDD"/>
    <w:rsid w:val="00055EAF"/>
    <w:rsid w:val="0006411A"/>
    <w:rsid w:val="000665A0"/>
    <w:rsid w:val="0008599E"/>
    <w:rsid w:val="00097023"/>
    <w:rsid w:val="00097340"/>
    <w:rsid w:val="000A07B5"/>
    <w:rsid w:val="000A6422"/>
    <w:rsid w:val="000C419B"/>
    <w:rsid w:val="000C6952"/>
    <w:rsid w:val="000D03AD"/>
    <w:rsid w:val="000D4325"/>
    <w:rsid w:val="000F2EA3"/>
    <w:rsid w:val="00103B05"/>
    <w:rsid w:val="0010656E"/>
    <w:rsid w:val="00121965"/>
    <w:rsid w:val="001237A1"/>
    <w:rsid w:val="00150E2F"/>
    <w:rsid w:val="0016279E"/>
    <w:rsid w:val="0018013F"/>
    <w:rsid w:val="00180B81"/>
    <w:rsid w:val="001B6DCD"/>
    <w:rsid w:val="001C6A3B"/>
    <w:rsid w:val="001D331D"/>
    <w:rsid w:val="001F40A3"/>
    <w:rsid w:val="00207239"/>
    <w:rsid w:val="00210848"/>
    <w:rsid w:val="002166CE"/>
    <w:rsid w:val="00220BBD"/>
    <w:rsid w:val="00260E73"/>
    <w:rsid w:val="0026206E"/>
    <w:rsid w:val="002A05C4"/>
    <w:rsid w:val="002A3957"/>
    <w:rsid w:val="002A4963"/>
    <w:rsid w:val="002C556A"/>
    <w:rsid w:val="002C6E1A"/>
    <w:rsid w:val="002D3E72"/>
    <w:rsid w:val="002F1F30"/>
    <w:rsid w:val="00305364"/>
    <w:rsid w:val="00313F9A"/>
    <w:rsid w:val="003314E8"/>
    <w:rsid w:val="00337CA0"/>
    <w:rsid w:val="00340AAA"/>
    <w:rsid w:val="00343110"/>
    <w:rsid w:val="00353660"/>
    <w:rsid w:val="003624E0"/>
    <w:rsid w:val="003638F5"/>
    <w:rsid w:val="00365AFE"/>
    <w:rsid w:val="00371F9E"/>
    <w:rsid w:val="00377C42"/>
    <w:rsid w:val="00384C55"/>
    <w:rsid w:val="003963F8"/>
    <w:rsid w:val="003A53B4"/>
    <w:rsid w:val="003B408E"/>
    <w:rsid w:val="003E3B39"/>
    <w:rsid w:val="004027F1"/>
    <w:rsid w:val="004117D4"/>
    <w:rsid w:val="004131FA"/>
    <w:rsid w:val="0041669C"/>
    <w:rsid w:val="00417F45"/>
    <w:rsid w:val="004269C2"/>
    <w:rsid w:val="0044103E"/>
    <w:rsid w:val="00452F24"/>
    <w:rsid w:val="004576BE"/>
    <w:rsid w:val="00473A5E"/>
    <w:rsid w:val="0049694D"/>
    <w:rsid w:val="00497627"/>
    <w:rsid w:val="004A08C6"/>
    <w:rsid w:val="004B0094"/>
    <w:rsid w:val="004C75F4"/>
    <w:rsid w:val="004F23E0"/>
    <w:rsid w:val="00504454"/>
    <w:rsid w:val="00510C27"/>
    <w:rsid w:val="00515BB1"/>
    <w:rsid w:val="00533FDC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534F"/>
    <w:rsid w:val="006A697B"/>
    <w:rsid w:val="006B48DA"/>
    <w:rsid w:val="006B74E2"/>
    <w:rsid w:val="006C2211"/>
    <w:rsid w:val="006D514B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80DF0"/>
    <w:rsid w:val="007A6762"/>
    <w:rsid w:val="007B332F"/>
    <w:rsid w:val="007B4068"/>
    <w:rsid w:val="007D0E9D"/>
    <w:rsid w:val="007F0112"/>
    <w:rsid w:val="007F6E08"/>
    <w:rsid w:val="0080345D"/>
    <w:rsid w:val="00803586"/>
    <w:rsid w:val="0080378A"/>
    <w:rsid w:val="008322BA"/>
    <w:rsid w:val="00855E3E"/>
    <w:rsid w:val="00861526"/>
    <w:rsid w:val="00886C09"/>
    <w:rsid w:val="00892585"/>
    <w:rsid w:val="008A035A"/>
    <w:rsid w:val="008B124A"/>
    <w:rsid w:val="008C15EB"/>
    <w:rsid w:val="008D0044"/>
    <w:rsid w:val="008D785D"/>
    <w:rsid w:val="008E103C"/>
    <w:rsid w:val="008F7DEB"/>
    <w:rsid w:val="00916302"/>
    <w:rsid w:val="00936232"/>
    <w:rsid w:val="00986D49"/>
    <w:rsid w:val="00991095"/>
    <w:rsid w:val="009A204B"/>
    <w:rsid w:val="009A60A8"/>
    <w:rsid w:val="009B1120"/>
    <w:rsid w:val="009C5818"/>
    <w:rsid w:val="009E2575"/>
    <w:rsid w:val="009E586C"/>
    <w:rsid w:val="009F0E92"/>
    <w:rsid w:val="00A070FA"/>
    <w:rsid w:val="00A15FA6"/>
    <w:rsid w:val="00A22BF9"/>
    <w:rsid w:val="00A343ED"/>
    <w:rsid w:val="00A423BB"/>
    <w:rsid w:val="00A44D86"/>
    <w:rsid w:val="00A5419A"/>
    <w:rsid w:val="00A75804"/>
    <w:rsid w:val="00A830E5"/>
    <w:rsid w:val="00A83486"/>
    <w:rsid w:val="00A85A7A"/>
    <w:rsid w:val="00A9674A"/>
    <w:rsid w:val="00AA591C"/>
    <w:rsid w:val="00AA6635"/>
    <w:rsid w:val="00AA740E"/>
    <w:rsid w:val="00AB23AD"/>
    <w:rsid w:val="00AC6A48"/>
    <w:rsid w:val="00AD2692"/>
    <w:rsid w:val="00AE03A3"/>
    <w:rsid w:val="00AE462C"/>
    <w:rsid w:val="00B224AB"/>
    <w:rsid w:val="00B232FD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24AA6"/>
    <w:rsid w:val="00C34635"/>
    <w:rsid w:val="00C36EE9"/>
    <w:rsid w:val="00C37466"/>
    <w:rsid w:val="00C4561F"/>
    <w:rsid w:val="00C513C3"/>
    <w:rsid w:val="00C551EE"/>
    <w:rsid w:val="00C63E84"/>
    <w:rsid w:val="00C74FB3"/>
    <w:rsid w:val="00C91D12"/>
    <w:rsid w:val="00C931E4"/>
    <w:rsid w:val="00CA0641"/>
    <w:rsid w:val="00CA4DB2"/>
    <w:rsid w:val="00CB2830"/>
    <w:rsid w:val="00CB379C"/>
    <w:rsid w:val="00CC09A4"/>
    <w:rsid w:val="00CC0C57"/>
    <w:rsid w:val="00CC2BE1"/>
    <w:rsid w:val="00CC3599"/>
    <w:rsid w:val="00CD4B9F"/>
    <w:rsid w:val="00CD559D"/>
    <w:rsid w:val="00CE25CE"/>
    <w:rsid w:val="00CF0753"/>
    <w:rsid w:val="00CF52AE"/>
    <w:rsid w:val="00D145E5"/>
    <w:rsid w:val="00D26EC4"/>
    <w:rsid w:val="00D43312"/>
    <w:rsid w:val="00D534D4"/>
    <w:rsid w:val="00D73BD2"/>
    <w:rsid w:val="00D869BE"/>
    <w:rsid w:val="00D930A7"/>
    <w:rsid w:val="00D93A51"/>
    <w:rsid w:val="00DA1936"/>
    <w:rsid w:val="00DA412D"/>
    <w:rsid w:val="00DC3A66"/>
    <w:rsid w:val="00DD28E5"/>
    <w:rsid w:val="00DE557E"/>
    <w:rsid w:val="00E114EB"/>
    <w:rsid w:val="00E350AF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9416E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24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369</Words>
  <Characters>2108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2024-11-07T09:02:00Z</cp:lastPrinted>
  <dcterms:created xsi:type="dcterms:W3CDTF">2026-07-06T15:18:00Z</dcterms:created>
  <dcterms:modified xsi:type="dcterms:W3CDTF">2026-07-06T15:35:00Z</dcterms:modified>
</cp:coreProperties>
</file>