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908BA" w:rsidRDefault="00F908B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366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8159" r:id="rId6"/>
        </w:object>
      </w:r>
    </w:p>
    <w:p w:rsidR="00F908BA" w:rsidRDefault="00F908B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908BA" w:rsidRDefault="00F908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908BA" w:rsidRDefault="00F908B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908BA" w:rsidRDefault="00F908B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908BA" w:rsidRDefault="00F908B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908BA" w:rsidRDefault="00F908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908BA" w:rsidRDefault="00F908B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908BA" w:rsidRDefault="00F908B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F908BA" w:rsidRDefault="00F908B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F908BA" w:rsidRDefault="00F908BA" w:rsidP="00180B81">
      <w:pPr>
        <w:pStyle w:val="Normal2"/>
        <w:rPr>
          <w:rFonts w:ascii="Times New Roman" w:hAnsi="Times New Roman"/>
          <w:b/>
          <w:szCs w:val="24"/>
        </w:rPr>
      </w:pPr>
    </w:p>
    <w:p w:rsidR="00F908BA" w:rsidRDefault="00F908BA" w:rsidP="008D785D">
      <w:pPr>
        <w:rPr>
          <w:sz w:val="24"/>
          <w:lang w:val="uk-UA"/>
        </w:rPr>
      </w:pPr>
    </w:p>
    <w:p w:rsidR="00F908BA" w:rsidRPr="00F8045B" w:rsidRDefault="00F908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F908BA" w:rsidRPr="00F8045B" w:rsidRDefault="00F908BA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Миркотану Петру Дмитровичу</w:t>
      </w:r>
    </w:p>
    <w:p w:rsidR="00F908BA" w:rsidRPr="00F8045B" w:rsidRDefault="00F908BA" w:rsidP="008D785D">
      <w:pPr>
        <w:jc w:val="both"/>
        <w:rPr>
          <w:b/>
          <w:sz w:val="24"/>
          <w:szCs w:val="24"/>
          <w:lang w:val="uk-UA"/>
        </w:rPr>
      </w:pPr>
    </w:p>
    <w:p w:rsidR="00F908BA" w:rsidRPr="00F8045B" w:rsidRDefault="00F908BA" w:rsidP="008D785D">
      <w:pPr>
        <w:jc w:val="both"/>
        <w:rPr>
          <w:b/>
          <w:sz w:val="24"/>
          <w:szCs w:val="24"/>
          <w:lang w:val="uk-UA"/>
        </w:rPr>
      </w:pPr>
    </w:p>
    <w:p w:rsidR="00F908BA" w:rsidRDefault="00F908BA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188/7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Миркотана Петра Дмитровича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копія посвідчення особи з інвалідністю,</w:t>
      </w:r>
      <w:r w:rsidRPr="00F8045B">
        <w:rPr>
          <w:bCs/>
          <w:sz w:val="24"/>
          <w:szCs w:val="24"/>
          <w:lang w:val="uk-UA"/>
        </w:rPr>
        <w:t xml:space="preserve">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F908BA" w:rsidRPr="00A423BB" w:rsidRDefault="00F908BA" w:rsidP="00874B7B">
      <w:pPr>
        <w:jc w:val="both"/>
        <w:rPr>
          <w:bCs/>
          <w:sz w:val="24"/>
          <w:szCs w:val="24"/>
          <w:lang w:val="uk-UA"/>
        </w:rPr>
      </w:pPr>
    </w:p>
    <w:p w:rsidR="00F908BA" w:rsidRDefault="00F908BA" w:rsidP="00874B7B">
      <w:pPr>
        <w:jc w:val="both"/>
        <w:rPr>
          <w:bCs/>
          <w:sz w:val="24"/>
          <w:szCs w:val="24"/>
          <w:lang w:val="uk-UA"/>
        </w:rPr>
      </w:pPr>
    </w:p>
    <w:p w:rsidR="00F908BA" w:rsidRDefault="00F908BA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908BA" w:rsidRPr="00F8045B" w:rsidRDefault="00F908BA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908BA" w:rsidRPr="0084440D" w:rsidRDefault="00F908BA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Миркотану Петру Дмитровичу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F908BA" w:rsidRPr="0084440D" w:rsidRDefault="00F908BA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F908BA" w:rsidRPr="0084440D" w:rsidRDefault="00F908BA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F908BA" w:rsidRPr="008B124A" w:rsidRDefault="00F908BA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F908BA" w:rsidRDefault="00F908BA" w:rsidP="00874B7B">
      <w:pPr>
        <w:jc w:val="both"/>
        <w:rPr>
          <w:sz w:val="24"/>
          <w:szCs w:val="24"/>
          <w:lang w:val="uk-UA"/>
        </w:rPr>
      </w:pPr>
    </w:p>
    <w:p w:rsidR="00F908BA" w:rsidRDefault="00F908B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F908BA" w:rsidRDefault="00F908BA" w:rsidP="00E57ED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F908BA" w:rsidRDefault="00F908BA" w:rsidP="00E57ED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F908BA" w:rsidRDefault="00F908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908BA" w:rsidRDefault="00F908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908BA" w:rsidRDefault="00F908BA" w:rsidP="00AE462C">
      <w:pPr>
        <w:rPr>
          <w:b/>
          <w:sz w:val="24"/>
          <w:szCs w:val="24"/>
          <w:lang w:val="uk-UA"/>
        </w:rPr>
      </w:pPr>
    </w:p>
    <w:p w:rsidR="00F908BA" w:rsidRDefault="00F908BA" w:rsidP="00AE462C">
      <w:pPr>
        <w:rPr>
          <w:b/>
          <w:sz w:val="24"/>
          <w:szCs w:val="24"/>
          <w:lang w:val="uk-UA"/>
        </w:rPr>
      </w:pPr>
    </w:p>
    <w:p w:rsidR="00F908BA" w:rsidRDefault="00F908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908BA" w:rsidSect="004014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A7F8E"/>
    <w:rsid w:val="000C419B"/>
    <w:rsid w:val="000D03AD"/>
    <w:rsid w:val="000D4325"/>
    <w:rsid w:val="000E6428"/>
    <w:rsid w:val="000E69AD"/>
    <w:rsid w:val="000F2EA3"/>
    <w:rsid w:val="00103B05"/>
    <w:rsid w:val="0010656E"/>
    <w:rsid w:val="00121965"/>
    <w:rsid w:val="00150E2F"/>
    <w:rsid w:val="00180B81"/>
    <w:rsid w:val="001859F1"/>
    <w:rsid w:val="00195E50"/>
    <w:rsid w:val="001A3675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528"/>
    <w:rsid w:val="002A05C4"/>
    <w:rsid w:val="002A3957"/>
    <w:rsid w:val="002A4963"/>
    <w:rsid w:val="002C556A"/>
    <w:rsid w:val="002E671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146A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052C2"/>
    <w:rsid w:val="008322BA"/>
    <w:rsid w:val="008342AB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1D25"/>
    <w:rsid w:val="00A343ED"/>
    <w:rsid w:val="00A423BB"/>
    <w:rsid w:val="00A501FB"/>
    <w:rsid w:val="00A53660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5717D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57EDF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908BA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63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355</Words>
  <Characters>2028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2026-07-06T15:19:00Z</dcterms:created>
  <dcterms:modified xsi:type="dcterms:W3CDTF">2026-07-06T15:36:00Z</dcterms:modified>
</cp:coreProperties>
</file>