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C72AD" w:rsidRDefault="005C72A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305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4868235" r:id="rId5"/>
        </w:object>
      </w:r>
    </w:p>
    <w:p w:rsidR="005C72AD" w:rsidRDefault="005C72A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C72AD" w:rsidRDefault="005C72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C72AD" w:rsidRDefault="005C72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C72AD" w:rsidRDefault="005C72A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C72AD" w:rsidRDefault="005C72A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C72AD" w:rsidRDefault="005C72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C72AD" w:rsidRPr="00DE557E" w:rsidRDefault="005C72AD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C72AD" w:rsidRDefault="005C72AD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5C72AD" w:rsidRDefault="005C72A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5C72AD" w:rsidRDefault="005C72AD" w:rsidP="00180B81">
      <w:pPr>
        <w:pStyle w:val="Normal2"/>
        <w:rPr>
          <w:rFonts w:ascii="Times New Roman" w:hAnsi="Times New Roman"/>
          <w:b/>
          <w:szCs w:val="24"/>
        </w:rPr>
      </w:pPr>
    </w:p>
    <w:p w:rsidR="005C72AD" w:rsidRDefault="005C72AD" w:rsidP="008D785D">
      <w:pPr>
        <w:rPr>
          <w:sz w:val="24"/>
          <w:lang w:val="uk-UA"/>
        </w:rPr>
      </w:pPr>
    </w:p>
    <w:p w:rsidR="005C72AD" w:rsidRDefault="005C72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C72AD" w:rsidRPr="003B408E" w:rsidRDefault="005C72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гр.Рокочому Володимиру Степановичу</w:t>
      </w:r>
    </w:p>
    <w:p w:rsidR="005C72AD" w:rsidRDefault="005C72AD" w:rsidP="008D785D">
      <w:pPr>
        <w:jc w:val="both"/>
        <w:rPr>
          <w:b/>
          <w:sz w:val="24"/>
          <w:szCs w:val="24"/>
          <w:lang w:val="uk-UA"/>
        </w:rPr>
      </w:pPr>
    </w:p>
    <w:p w:rsidR="005C72AD" w:rsidRDefault="005C72AD" w:rsidP="008D785D">
      <w:pPr>
        <w:jc w:val="both"/>
        <w:rPr>
          <w:b/>
          <w:sz w:val="24"/>
          <w:szCs w:val="24"/>
          <w:lang w:val="uk-UA"/>
        </w:rPr>
      </w:pPr>
    </w:p>
    <w:p w:rsidR="005C72AD" w:rsidRDefault="005C72A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140/6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Рокочого Володимира Степановича, 19**р.н., військовослужбовець,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відпускного квитка, копія виписки із медичної картки стаціонарного хворого відділення медичної реабілітації №3000/197,  копія військового квитка,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5C72AD" w:rsidRDefault="005C72AD" w:rsidP="007B4068">
      <w:pPr>
        <w:jc w:val="both"/>
        <w:rPr>
          <w:bCs/>
          <w:sz w:val="24"/>
          <w:szCs w:val="24"/>
          <w:lang w:val="uk-UA"/>
        </w:rPr>
      </w:pPr>
    </w:p>
    <w:p w:rsidR="005C72AD" w:rsidRDefault="005C72A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C72AD" w:rsidRDefault="005C72A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C72AD" w:rsidRDefault="005C72A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Рокочому Володимиру Степановичу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5C72AD" w:rsidRDefault="005C72A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5C72AD" w:rsidRDefault="005C72A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5C72AD" w:rsidRDefault="005C72AD" w:rsidP="00AE462C">
      <w:pPr>
        <w:ind w:firstLine="600"/>
        <w:jc w:val="both"/>
        <w:rPr>
          <w:sz w:val="24"/>
          <w:szCs w:val="24"/>
          <w:lang w:val="uk-UA"/>
        </w:rPr>
      </w:pPr>
    </w:p>
    <w:p w:rsidR="005C72AD" w:rsidRPr="008B124A" w:rsidRDefault="005C72A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C72AD" w:rsidRDefault="005C72AD" w:rsidP="00AE462C">
      <w:pPr>
        <w:ind w:firstLine="600"/>
        <w:jc w:val="both"/>
        <w:rPr>
          <w:sz w:val="24"/>
          <w:szCs w:val="24"/>
          <w:lang w:val="uk-UA"/>
        </w:rPr>
      </w:pPr>
    </w:p>
    <w:p w:rsidR="005C72AD" w:rsidRDefault="005C72A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5C72AD" w:rsidRDefault="005C72AD" w:rsidP="005F2A5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5C72AD" w:rsidRDefault="005C72AD" w:rsidP="005F2A5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5C72AD" w:rsidRDefault="005C72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C72AD" w:rsidRDefault="005C72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C72AD" w:rsidRDefault="005C72AD" w:rsidP="00AE462C">
      <w:pPr>
        <w:rPr>
          <w:b/>
          <w:sz w:val="24"/>
          <w:szCs w:val="24"/>
          <w:lang w:val="uk-UA"/>
        </w:rPr>
      </w:pPr>
    </w:p>
    <w:p w:rsidR="005C72AD" w:rsidRDefault="005C72AD" w:rsidP="00AE462C">
      <w:pPr>
        <w:rPr>
          <w:b/>
          <w:sz w:val="24"/>
          <w:szCs w:val="24"/>
          <w:lang w:val="uk-UA"/>
        </w:rPr>
      </w:pPr>
    </w:p>
    <w:p w:rsidR="005C72AD" w:rsidRDefault="005C72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C72AD" w:rsidSect="00AB3A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39A2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06559"/>
    <w:rsid w:val="00313F9A"/>
    <w:rsid w:val="00324D9C"/>
    <w:rsid w:val="00337CA0"/>
    <w:rsid w:val="00340AAA"/>
    <w:rsid w:val="00343110"/>
    <w:rsid w:val="00353660"/>
    <w:rsid w:val="003624E0"/>
    <w:rsid w:val="00365AFE"/>
    <w:rsid w:val="00371F9E"/>
    <w:rsid w:val="00383DAC"/>
    <w:rsid w:val="00384C55"/>
    <w:rsid w:val="003963F8"/>
    <w:rsid w:val="003A53B4"/>
    <w:rsid w:val="003B408E"/>
    <w:rsid w:val="003D57D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B305D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C72AD"/>
    <w:rsid w:val="005D7D7B"/>
    <w:rsid w:val="005E140E"/>
    <w:rsid w:val="005F2537"/>
    <w:rsid w:val="005F2A56"/>
    <w:rsid w:val="005F77BD"/>
    <w:rsid w:val="00603018"/>
    <w:rsid w:val="0062246B"/>
    <w:rsid w:val="00645DE5"/>
    <w:rsid w:val="006A0FFB"/>
    <w:rsid w:val="006A697B"/>
    <w:rsid w:val="006B74E2"/>
    <w:rsid w:val="006C2211"/>
    <w:rsid w:val="006D514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0DF0"/>
    <w:rsid w:val="007A6762"/>
    <w:rsid w:val="007B332F"/>
    <w:rsid w:val="007B4068"/>
    <w:rsid w:val="007D0E9D"/>
    <w:rsid w:val="007F0112"/>
    <w:rsid w:val="007F6E08"/>
    <w:rsid w:val="0080345D"/>
    <w:rsid w:val="00803586"/>
    <w:rsid w:val="0080376B"/>
    <w:rsid w:val="0080378A"/>
    <w:rsid w:val="008322BA"/>
    <w:rsid w:val="00855E3E"/>
    <w:rsid w:val="0088680B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B3A8F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D503F"/>
    <w:rsid w:val="00BE1E1E"/>
    <w:rsid w:val="00C12589"/>
    <w:rsid w:val="00C24AA6"/>
    <w:rsid w:val="00C36EE9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E557E"/>
    <w:rsid w:val="00E114EB"/>
    <w:rsid w:val="00E36210"/>
    <w:rsid w:val="00E46ABE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348</Words>
  <Characters>1989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2026-07-06T15:19:00Z</dcterms:created>
  <dcterms:modified xsi:type="dcterms:W3CDTF">2026-07-06T15:38:00Z</dcterms:modified>
</cp:coreProperties>
</file>