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E5EF5" w:rsidRDefault="005E5EF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503D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868284" r:id="rId6"/>
        </w:object>
      </w:r>
    </w:p>
    <w:p w:rsidR="005E5EF5" w:rsidRDefault="005E5EF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E5EF5" w:rsidRDefault="005E5E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E5EF5" w:rsidRDefault="005E5E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E5EF5" w:rsidRDefault="005E5EF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E5EF5" w:rsidRDefault="005E5EF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E5EF5" w:rsidRDefault="005E5E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E5EF5" w:rsidRDefault="005E5E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E5EF5" w:rsidRDefault="005E5EF5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5E5EF5" w:rsidRDefault="005E5EF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5E5EF5" w:rsidRDefault="005E5EF5" w:rsidP="00180B81">
      <w:pPr>
        <w:pStyle w:val="Normal2"/>
        <w:rPr>
          <w:rFonts w:ascii="Times New Roman" w:hAnsi="Times New Roman"/>
          <w:b/>
          <w:szCs w:val="24"/>
        </w:rPr>
      </w:pPr>
    </w:p>
    <w:p w:rsidR="005E5EF5" w:rsidRDefault="005E5EF5" w:rsidP="008D785D">
      <w:pPr>
        <w:rPr>
          <w:sz w:val="24"/>
          <w:lang w:val="uk-UA"/>
        </w:rPr>
      </w:pPr>
    </w:p>
    <w:p w:rsidR="005E5EF5" w:rsidRPr="00F8045B" w:rsidRDefault="005E5EF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5E5EF5" w:rsidRPr="00F8045B" w:rsidRDefault="005E5EF5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Русалю Михайлу Васильовичу</w:t>
      </w:r>
    </w:p>
    <w:p w:rsidR="005E5EF5" w:rsidRPr="00F8045B" w:rsidRDefault="005E5EF5" w:rsidP="008D785D">
      <w:pPr>
        <w:jc w:val="both"/>
        <w:rPr>
          <w:b/>
          <w:sz w:val="24"/>
          <w:szCs w:val="24"/>
          <w:lang w:val="uk-UA"/>
        </w:rPr>
      </w:pPr>
    </w:p>
    <w:p w:rsidR="005E5EF5" w:rsidRPr="00F8045B" w:rsidRDefault="005E5EF5" w:rsidP="008D785D">
      <w:pPr>
        <w:jc w:val="both"/>
        <w:rPr>
          <w:b/>
          <w:sz w:val="24"/>
          <w:szCs w:val="24"/>
          <w:lang w:val="uk-UA"/>
        </w:rPr>
      </w:pPr>
    </w:p>
    <w:p w:rsidR="005E5EF5" w:rsidRDefault="005E5EF5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405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Русаля Михайла Васильовича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копія витягу з реєстру ТГ, копія посвідчення учасника бойових дій, </w:t>
      </w:r>
      <w:r>
        <w:rPr>
          <w:bCs/>
          <w:sz w:val="24"/>
          <w:szCs w:val="24"/>
          <w:lang w:val="uk-UA"/>
        </w:rPr>
        <w:t xml:space="preserve">копія довідки про перебування на військовій службі,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5E5EF5" w:rsidRPr="00A423BB" w:rsidRDefault="005E5EF5" w:rsidP="00874B7B">
      <w:pPr>
        <w:jc w:val="both"/>
        <w:rPr>
          <w:bCs/>
          <w:sz w:val="24"/>
          <w:szCs w:val="24"/>
          <w:lang w:val="uk-UA"/>
        </w:rPr>
      </w:pPr>
    </w:p>
    <w:p w:rsidR="005E5EF5" w:rsidRDefault="005E5EF5" w:rsidP="00874B7B">
      <w:pPr>
        <w:jc w:val="both"/>
        <w:rPr>
          <w:bCs/>
          <w:sz w:val="24"/>
          <w:szCs w:val="24"/>
          <w:lang w:val="uk-UA"/>
        </w:rPr>
      </w:pPr>
    </w:p>
    <w:p w:rsidR="005E5EF5" w:rsidRDefault="005E5EF5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E5EF5" w:rsidRPr="00F8045B" w:rsidRDefault="005E5EF5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E5EF5" w:rsidRPr="0084440D" w:rsidRDefault="005E5EF5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Русалю Михайлу Васильовичу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5E5EF5" w:rsidRPr="0084440D" w:rsidRDefault="005E5EF5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5E5EF5" w:rsidRPr="0084440D" w:rsidRDefault="005E5EF5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E5EF5" w:rsidRPr="008B124A" w:rsidRDefault="005E5EF5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E5EF5" w:rsidRDefault="005E5EF5" w:rsidP="00874B7B">
      <w:pPr>
        <w:jc w:val="both"/>
        <w:rPr>
          <w:sz w:val="24"/>
          <w:szCs w:val="24"/>
          <w:lang w:val="uk-UA"/>
        </w:rPr>
      </w:pPr>
    </w:p>
    <w:p w:rsidR="005E5EF5" w:rsidRDefault="005E5EF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5E5EF5" w:rsidRDefault="005E5EF5" w:rsidP="006A243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5E5EF5" w:rsidRDefault="005E5EF5" w:rsidP="006A243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5E5EF5" w:rsidRDefault="005E5E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E5EF5" w:rsidRDefault="005E5E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E5EF5" w:rsidRDefault="005E5EF5" w:rsidP="00AE462C">
      <w:pPr>
        <w:rPr>
          <w:b/>
          <w:sz w:val="24"/>
          <w:szCs w:val="24"/>
          <w:lang w:val="uk-UA"/>
        </w:rPr>
      </w:pPr>
    </w:p>
    <w:p w:rsidR="005E5EF5" w:rsidRDefault="005E5EF5" w:rsidP="00AE462C">
      <w:pPr>
        <w:rPr>
          <w:b/>
          <w:sz w:val="24"/>
          <w:szCs w:val="24"/>
          <w:lang w:val="uk-UA"/>
        </w:rPr>
      </w:pPr>
    </w:p>
    <w:p w:rsidR="005E5EF5" w:rsidRDefault="005E5E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E5EF5" w:rsidSect="000E603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03A"/>
    <w:rsid w:val="000E69AD"/>
    <w:rsid w:val="000F2EA3"/>
    <w:rsid w:val="00103B05"/>
    <w:rsid w:val="0010656E"/>
    <w:rsid w:val="00121965"/>
    <w:rsid w:val="00150E2F"/>
    <w:rsid w:val="00180B81"/>
    <w:rsid w:val="00184ADD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B66F3"/>
    <w:rsid w:val="003C2AA7"/>
    <w:rsid w:val="003D3CFD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23F3C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E5EF5"/>
    <w:rsid w:val="005F2537"/>
    <w:rsid w:val="005F77BD"/>
    <w:rsid w:val="00603018"/>
    <w:rsid w:val="0062246B"/>
    <w:rsid w:val="00645DE5"/>
    <w:rsid w:val="00670A2B"/>
    <w:rsid w:val="00694DA3"/>
    <w:rsid w:val="006A0FFB"/>
    <w:rsid w:val="006A2430"/>
    <w:rsid w:val="006A697B"/>
    <w:rsid w:val="006B74E2"/>
    <w:rsid w:val="006C2211"/>
    <w:rsid w:val="006E0142"/>
    <w:rsid w:val="00704359"/>
    <w:rsid w:val="00741D3E"/>
    <w:rsid w:val="00747D8D"/>
    <w:rsid w:val="00753D84"/>
    <w:rsid w:val="00753DC7"/>
    <w:rsid w:val="0076044B"/>
    <w:rsid w:val="0076135F"/>
    <w:rsid w:val="0077115A"/>
    <w:rsid w:val="007724F4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224AB"/>
    <w:rsid w:val="00B26AAF"/>
    <w:rsid w:val="00B30E00"/>
    <w:rsid w:val="00B52A0E"/>
    <w:rsid w:val="00B53FE5"/>
    <w:rsid w:val="00B574BB"/>
    <w:rsid w:val="00B61329"/>
    <w:rsid w:val="00B66FBA"/>
    <w:rsid w:val="00B731FD"/>
    <w:rsid w:val="00B826A7"/>
    <w:rsid w:val="00B96261"/>
    <w:rsid w:val="00BB1114"/>
    <w:rsid w:val="00C1006A"/>
    <w:rsid w:val="00C24AA6"/>
    <w:rsid w:val="00C26788"/>
    <w:rsid w:val="00C36EE9"/>
    <w:rsid w:val="00C37466"/>
    <w:rsid w:val="00C4561F"/>
    <w:rsid w:val="00C504AC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503D7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352</Words>
  <Characters>2009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2026-07-06T15:20:00Z</dcterms:created>
  <dcterms:modified xsi:type="dcterms:W3CDTF">2026-07-06T15:38:00Z</dcterms:modified>
</cp:coreProperties>
</file>