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F0B8E" w:rsidRDefault="007F0B8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568F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4868361" r:id="rId5"/>
        </w:object>
      </w:r>
    </w:p>
    <w:p w:rsidR="007F0B8E" w:rsidRDefault="007F0B8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F0B8E" w:rsidRDefault="007F0B8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F0B8E" w:rsidRDefault="007F0B8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F0B8E" w:rsidRDefault="007F0B8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F0B8E" w:rsidRDefault="007F0B8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0B8E" w:rsidRDefault="007F0B8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7F0B8E" w:rsidRPr="00DE557E" w:rsidRDefault="007F0B8E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F0B8E" w:rsidRDefault="007F0B8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7F0B8E" w:rsidRDefault="007F0B8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  №_______</w:t>
      </w:r>
    </w:p>
    <w:p w:rsidR="007F0B8E" w:rsidRDefault="007F0B8E" w:rsidP="00180B81">
      <w:pPr>
        <w:pStyle w:val="Normal2"/>
        <w:rPr>
          <w:rFonts w:ascii="Times New Roman" w:hAnsi="Times New Roman"/>
          <w:b/>
          <w:szCs w:val="24"/>
        </w:rPr>
      </w:pPr>
    </w:p>
    <w:p w:rsidR="007F0B8E" w:rsidRDefault="007F0B8E" w:rsidP="008D785D">
      <w:pPr>
        <w:rPr>
          <w:sz w:val="24"/>
          <w:lang w:val="uk-UA"/>
        </w:rPr>
      </w:pPr>
    </w:p>
    <w:p w:rsidR="007F0B8E" w:rsidRDefault="007F0B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F0B8E" w:rsidRPr="003B408E" w:rsidRDefault="007F0B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гр.Федорюку Павлу Івановичу</w:t>
      </w:r>
    </w:p>
    <w:p w:rsidR="007F0B8E" w:rsidRDefault="007F0B8E" w:rsidP="008D785D">
      <w:pPr>
        <w:jc w:val="both"/>
        <w:rPr>
          <w:b/>
          <w:sz w:val="24"/>
          <w:szCs w:val="24"/>
          <w:lang w:val="uk-UA"/>
        </w:rPr>
      </w:pPr>
    </w:p>
    <w:p w:rsidR="007F0B8E" w:rsidRDefault="007F0B8E" w:rsidP="008D785D">
      <w:pPr>
        <w:jc w:val="both"/>
        <w:rPr>
          <w:b/>
          <w:sz w:val="24"/>
          <w:szCs w:val="24"/>
          <w:lang w:val="uk-UA"/>
        </w:rPr>
      </w:pPr>
    </w:p>
    <w:p w:rsidR="007F0B8E" w:rsidRDefault="007F0B8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Федорюка Павла Івановича, 20**р.н.,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ТГ, копія посвідчення учасника бойових дій, копія виписки із медичної картки стаціонарного хворого №29,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F0B8E" w:rsidRDefault="007F0B8E" w:rsidP="007B4068">
      <w:pPr>
        <w:jc w:val="both"/>
        <w:rPr>
          <w:bCs/>
          <w:sz w:val="24"/>
          <w:szCs w:val="24"/>
          <w:lang w:val="uk-UA"/>
        </w:rPr>
      </w:pPr>
    </w:p>
    <w:p w:rsidR="007F0B8E" w:rsidRDefault="007F0B8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F0B8E" w:rsidRDefault="007F0B8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F0B8E" w:rsidRDefault="007F0B8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Федорюку Павлу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7F0B8E" w:rsidRDefault="007F0B8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7F0B8E" w:rsidRDefault="007F0B8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7F0B8E" w:rsidRDefault="007F0B8E" w:rsidP="00AE462C">
      <w:pPr>
        <w:ind w:firstLine="600"/>
        <w:jc w:val="both"/>
        <w:rPr>
          <w:sz w:val="24"/>
          <w:szCs w:val="24"/>
          <w:lang w:val="uk-UA"/>
        </w:rPr>
      </w:pPr>
    </w:p>
    <w:p w:rsidR="007F0B8E" w:rsidRPr="008B124A" w:rsidRDefault="007F0B8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F0B8E" w:rsidRDefault="007F0B8E" w:rsidP="00AE462C">
      <w:pPr>
        <w:ind w:firstLine="600"/>
        <w:jc w:val="both"/>
        <w:rPr>
          <w:sz w:val="24"/>
          <w:szCs w:val="24"/>
          <w:lang w:val="uk-UA"/>
        </w:rPr>
      </w:pPr>
    </w:p>
    <w:p w:rsidR="007F0B8E" w:rsidRDefault="007F0B8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7F0B8E" w:rsidRDefault="007F0B8E" w:rsidP="00A56AD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7F0B8E" w:rsidRDefault="007F0B8E" w:rsidP="00A56AD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7F0B8E" w:rsidRDefault="007F0B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F0B8E" w:rsidRDefault="007F0B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7F0B8E" w:rsidRDefault="007F0B8E" w:rsidP="00AE462C">
      <w:pPr>
        <w:rPr>
          <w:b/>
          <w:sz w:val="24"/>
          <w:szCs w:val="24"/>
          <w:lang w:val="uk-UA"/>
        </w:rPr>
      </w:pPr>
    </w:p>
    <w:p w:rsidR="007F0B8E" w:rsidRDefault="007F0B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F0B8E" w:rsidSect="005549D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6279E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46FBB"/>
    <w:rsid w:val="002568FE"/>
    <w:rsid w:val="00260E73"/>
    <w:rsid w:val="0026206E"/>
    <w:rsid w:val="002A05C4"/>
    <w:rsid w:val="002A3957"/>
    <w:rsid w:val="002A4963"/>
    <w:rsid w:val="002C4C9A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C461A"/>
    <w:rsid w:val="003E3B39"/>
    <w:rsid w:val="004027F1"/>
    <w:rsid w:val="004117D4"/>
    <w:rsid w:val="0041669C"/>
    <w:rsid w:val="00417F45"/>
    <w:rsid w:val="004269C2"/>
    <w:rsid w:val="0044103E"/>
    <w:rsid w:val="00452F24"/>
    <w:rsid w:val="004576BE"/>
    <w:rsid w:val="00465F3B"/>
    <w:rsid w:val="00473A5E"/>
    <w:rsid w:val="00487122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3FDC"/>
    <w:rsid w:val="005376B1"/>
    <w:rsid w:val="00547B77"/>
    <w:rsid w:val="005549D2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85BB3"/>
    <w:rsid w:val="006A066B"/>
    <w:rsid w:val="006A0FFB"/>
    <w:rsid w:val="006A697B"/>
    <w:rsid w:val="006B74E2"/>
    <w:rsid w:val="006C2211"/>
    <w:rsid w:val="006D514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0DF0"/>
    <w:rsid w:val="007A6762"/>
    <w:rsid w:val="007B332F"/>
    <w:rsid w:val="007B4068"/>
    <w:rsid w:val="007D0E9D"/>
    <w:rsid w:val="007F0112"/>
    <w:rsid w:val="007F0B8E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54C88"/>
    <w:rsid w:val="00A56AD4"/>
    <w:rsid w:val="00A61325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4DB2"/>
    <w:rsid w:val="00CA759C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71169"/>
    <w:rsid w:val="00D869BE"/>
    <w:rsid w:val="00D930A7"/>
    <w:rsid w:val="00D93A51"/>
    <w:rsid w:val="00DA1936"/>
    <w:rsid w:val="00DA412D"/>
    <w:rsid w:val="00DA4749"/>
    <w:rsid w:val="00DD28E5"/>
    <w:rsid w:val="00DE557E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340</Words>
  <Characters>1943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2026-07-06T15:21:00Z</dcterms:created>
  <dcterms:modified xsi:type="dcterms:W3CDTF">2026-07-06T15:40:00Z</dcterms:modified>
</cp:coreProperties>
</file>