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E3B" w:rsidRDefault="00704E3B" w:rsidP="003C6164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95BEE">
        <w:rPr>
          <w:rFonts w:ascii="Times New Roman" w:hAnsi="Times New Roman"/>
          <w:szCs w:val="24"/>
        </w:rPr>
        <w:object w:dxaOrig="732" w:dyaOrig="9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4941435" r:id="rId6"/>
        </w:object>
      </w:r>
    </w:p>
    <w:p w:rsidR="00704E3B" w:rsidRDefault="00704E3B" w:rsidP="003C6164">
      <w:pPr>
        <w:pStyle w:val="Normal1"/>
        <w:ind w:right="-2"/>
        <w:jc w:val="center"/>
        <w:rPr>
          <w:rFonts w:ascii="Times New Roman" w:hAnsi="Times New Roman"/>
          <w:szCs w:val="24"/>
        </w:rPr>
      </w:pPr>
    </w:p>
    <w:p w:rsidR="00704E3B" w:rsidRDefault="00704E3B" w:rsidP="003C6164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КІЦМАНСЬКА МІСЬКА РАДА</w:t>
      </w:r>
    </w:p>
    <w:p w:rsidR="00704E3B" w:rsidRDefault="00704E3B" w:rsidP="003C6164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 РАЙОНУ ЧЕРНІВЕЦЬКОЇ ОБЛАСТІ</w:t>
      </w:r>
    </w:p>
    <w:p w:rsidR="00704E3B" w:rsidRDefault="00704E3B" w:rsidP="003C6164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704E3B" w:rsidRDefault="00704E3B" w:rsidP="003C6164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704E3B" w:rsidRDefault="00704E3B" w:rsidP="003C6164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        Проєкт</w:t>
      </w:r>
    </w:p>
    <w:p w:rsidR="00704E3B" w:rsidRDefault="00704E3B" w:rsidP="003C6164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</w:t>
      </w:r>
    </w:p>
    <w:p w:rsidR="00704E3B" w:rsidRDefault="00704E3B" w:rsidP="003C6164">
      <w:pPr>
        <w:pStyle w:val="Normal2"/>
        <w:jc w:val="center"/>
        <w:rPr>
          <w:rFonts w:ascii="Times New Roman" w:hAnsi="Times New Roman"/>
          <w:szCs w:val="24"/>
        </w:rPr>
      </w:pPr>
    </w:p>
    <w:p w:rsidR="00704E3B" w:rsidRDefault="00704E3B" w:rsidP="003C6164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м. Кіцмань                                                 № ________</w:t>
      </w:r>
    </w:p>
    <w:p w:rsidR="00704E3B" w:rsidRPr="00E73923" w:rsidRDefault="00704E3B" w:rsidP="004E7835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04E3B" w:rsidRPr="004E7835" w:rsidRDefault="00704E3B" w:rsidP="004E783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E7835">
        <w:rPr>
          <w:rFonts w:ascii="Times New Roman" w:hAnsi="Times New Roman"/>
          <w:b/>
          <w:sz w:val="24"/>
          <w:szCs w:val="24"/>
        </w:rPr>
        <w:t xml:space="preserve">Про виконання бюджету </w:t>
      </w:r>
    </w:p>
    <w:p w:rsidR="00704E3B" w:rsidRPr="004E7835" w:rsidRDefault="00704E3B" w:rsidP="004E783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E7835">
        <w:rPr>
          <w:rFonts w:ascii="Times New Roman" w:hAnsi="Times New Roman"/>
          <w:b/>
          <w:sz w:val="24"/>
          <w:szCs w:val="24"/>
        </w:rPr>
        <w:t xml:space="preserve">Кіцманської міської територіальної громади </w:t>
      </w:r>
    </w:p>
    <w:p w:rsidR="00704E3B" w:rsidRPr="004E7835" w:rsidRDefault="00704E3B" w:rsidP="004E783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E7835">
        <w:rPr>
          <w:rFonts w:ascii="Times New Roman" w:hAnsi="Times New Roman"/>
          <w:b/>
          <w:sz w:val="24"/>
          <w:szCs w:val="24"/>
        </w:rPr>
        <w:t xml:space="preserve">за І </w:t>
      </w:r>
      <w:r>
        <w:rPr>
          <w:rFonts w:ascii="Times New Roman" w:hAnsi="Times New Roman"/>
          <w:b/>
          <w:sz w:val="24"/>
          <w:szCs w:val="24"/>
        </w:rPr>
        <w:t>півріччя</w:t>
      </w:r>
      <w:r w:rsidRPr="004E7835">
        <w:rPr>
          <w:rFonts w:ascii="Times New Roman" w:hAnsi="Times New Roman"/>
          <w:b/>
          <w:sz w:val="24"/>
          <w:szCs w:val="24"/>
        </w:rPr>
        <w:t xml:space="preserve"> 202</w:t>
      </w:r>
      <w:r>
        <w:rPr>
          <w:rFonts w:ascii="Times New Roman" w:hAnsi="Times New Roman"/>
          <w:b/>
          <w:sz w:val="24"/>
          <w:szCs w:val="24"/>
        </w:rPr>
        <w:t>6</w:t>
      </w:r>
      <w:r w:rsidRPr="004E7835">
        <w:rPr>
          <w:rFonts w:ascii="Times New Roman" w:hAnsi="Times New Roman"/>
          <w:b/>
          <w:sz w:val="24"/>
          <w:szCs w:val="24"/>
        </w:rPr>
        <w:t xml:space="preserve"> року</w:t>
      </w:r>
    </w:p>
    <w:p w:rsidR="00704E3B" w:rsidRPr="009F789D" w:rsidRDefault="00704E3B" w:rsidP="004E7835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04E3B" w:rsidRPr="004E7835" w:rsidRDefault="00704E3B" w:rsidP="004E7835">
      <w:pPr>
        <w:spacing w:before="3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 xml:space="preserve">Заслухавши та обговоривши інформацію </w:t>
      </w:r>
      <w:r>
        <w:rPr>
          <w:rFonts w:ascii="Times New Roman" w:hAnsi="Times New Roman"/>
          <w:sz w:val="24"/>
          <w:szCs w:val="24"/>
        </w:rPr>
        <w:t xml:space="preserve">начальниці </w:t>
      </w:r>
      <w:r w:rsidRPr="004E7835">
        <w:rPr>
          <w:rFonts w:ascii="Times New Roman" w:hAnsi="Times New Roman"/>
          <w:sz w:val="24"/>
          <w:szCs w:val="24"/>
        </w:rPr>
        <w:t xml:space="preserve">фінансового управління міської ради </w:t>
      </w:r>
      <w:r>
        <w:rPr>
          <w:rFonts w:ascii="Times New Roman" w:hAnsi="Times New Roman"/>
          <w:sz w:val="24"/>
          <w:szCs w:val="24"/>
        </w:rPr>
        <w:t>Людмили ПАЛАГНЮК «П</w:t>
      </w:r>
      <w:r w:rsidRPr="004E7835">
        <w:rPr>
          <w:rFonts w:ascii="Times New Roman" w:hAnsi="Times New Roman"/>
          <w:sz w:val="24"/>
          <w:szCs w:val="24"/>
        </w:rPr>
        <w:t xml:space="preserve">ро виконання бюджету </w:t>
      </w:r>
      <w:r>
        <w:rPr>
          <w:rFonts w:ascii="Times New Roman" w:hAnsi="Times New Roman"/>
          <w:sz w:val="24"/>
          <w:szCs w:val="24"/>
        </w:rPr>
        <w:t>Кіцма</w:t>
      </w:r>
      <w:r w:rsidRPr="004E7835">
        <w:rPr>
          <w:rFonts w:ascii="Times New Roman" w:hAnsi="Times New Roman"/>
          <w:sz w:val="24"/>
          <w:szCs w:val="24"/>
        </w:rPr>
        <w:t xml:space="preserve">нської міської територіальної громади за І </w:t>
      </w:r>
      <w:r>
        <w:rPr>
          <w:rFonts w:ascii="Times New Roman" w:hAnsi="Times New Roman"/>
          <w:sz w:val="24"/>
          <w:szCs w:val="24"/>
        </w:rPr>
        <w:t>півріччя</w:t>
      </w:r>
      <w:r w:rsidRPr="004E7835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</w:rPr>
        <w:t>6</w:t>
      </w:r>
      <w:r w:rsidRPr="004E7835">
        <w:rPr>
          <w:rFonts w:ascii="Times New Roman" w:hAnsi="Times New Roman"/>
          <w:sz w:val="24"/>
          <w:szCs w:val="24"/>
        </w:rPr>
        <w:t xml:space="preserve"> року</w:t>
      </w:r>
      <w:r>
        <w:rPr>
          <w:rFonts w:ascii="Times New Roman" w:hAnsi="Times New Roman"/>
          <w:sz w:val="24"/>
          <w:szCs w:val="24"/>
        </w:rPr>
        <w:t>»</w:t>
      </w:r>
      <w:r w:rsidRPr="004E7835">
        <w:rPr>
          <w:rFonts w:ascii="Times New Roman" w:hAnsi="Times New Roman"/>
          <w:sz w:val="24"/>
          <w:szCs w:val="24"/>
        </w:rPr>
        <w:t xml:space="preserve">, керуючись п.4 ст.80 Бюджетного кодексу України, п.п. 1 п. «а» ст.28, ч.2 ст.52 Закону України «Про місцеве самоврядування в Україні», виконавчий комітет  міської ради  </w:t>
      </w:r>
    </w:p>
    <w:p w:rsidR="00704E3B" w:rsidRPr="004E7835" w:rsidRDefault="00704E3B" w:rsidP="004E7835">
      <w:pPr>
        <w:spacing w:before="30" w:line="360" w:lineRule="auto"/>
        <w:rPr>
          <w:rFonts w:ascii="Times New Roman" w:hAnsi="Times New Roman"/>
          <w:b/>
          <w:sz w:val="24"/>
          <w:szCs w:val="24"/>
        </w:rPr>
      </w:pPr>
      <w:r w:rsidRPr="004E7835">
        <w:rPr>
          <w:rFonts w:ascii="Times New Roman" w:hAnsi="Times New Roman"/>
          <w:b/>
          <w:sz w:val="24"/>
          <w:szCs w:val="24"/>
        </w:rPr>
        <w:t>В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Р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І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Ш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В:</w:t>
      </w:r>
    </w:p>
    <w:p w:rsidR="00704E3B" w:rsidRPr="004E7835" w:rsidRDefault="00704E3B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 xml:space="preserve">1. Інформацію </w:t>
      </w:r>
      <w:r>
        <w:rPr>
          <w:rFonts w:ascii="Times New Roman" w:hAnsi="Times New Roman"/>
          <w:sz w:val="24"/>
          <w:szCs w:val="24"/>
        </w:rPr>
        <w:t xml:space="preserve">начальниці </w:t>
      </w:r>
      <w:r w:rsidRPr="004E7835">
        <w:rPr>
          <w:rFonts w:ascii="Times New Roman" w:hAnsi="Times New Roman"/>
          <w:sz w:val="24"/>
          <w:szCs w:val="24"/>
        </w:rPr>
        <w:t xml:space="preserve">фінансового управління міської ради </w:t>
      </w:r>
      <w:r>
        <w:rPr>
          <w:rFonts w:ascii="Times New Roman" w:hAnsi="Times New Roman"/>
          <w:sz w:val="24"/>
          <w:szCs w:val="24"/>
        </w:rPr>
        <w:t>Людмили ПАЛАГНЮК «П</w:t>
      </w:r>
      <w:r w:rsidRPr="004E7835">
        <w:rPr>
          <w:rFonts w:ascii="Times New Roman" w:hAnsi="Times New Roman"/>
          <w:sz w:val="24"/>
          <w:szCs w:val="24"/>
        </w:rPr>
        <w:t xml:space="preserve">ро виконання бюджету </w:t>
      </w:r>
      <w:r>
        <w:rPr>
          <w:rFonts w:ascii="Times New Roman" w:hAnsi="Times New Roman"/>
          <w:sz w:val="24"/>
          <w:szCs w:val="24"/>
        </w:rPr>
        <w:t>Кіцма</w:t>
      </w:r>
      <w:r w:rsidRPr="004E7835">
        <w:rPr>
          <w:rFonts w:ascii="Times New Roman" w:hAnsi="Times New Roman"/>
          <w:sz w:val="24"/>
          <w:szCs w:val="24"/>
        </w:rPr>
        <w:t xml:space="preserve">нської міської територіальної громади за І </w:t>
      </w:r>
      <w:r>
        <w:rPr>
          <w:rFonts w:ascii="Times New Roman" w:hAnsi="Times New Roman"/>
          <w:sz w:val="24"/>
          <w:szCs w:val="24"/>
        </w:rPr>
        <w:t>півріччя</w:t>
      </w:r>
      <w:r w:rsidRPr="004E7835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</w:rPr>
        <w:t>6</w:t>
      </w:r>
      <w:r w:rsidRPr="004E7835">
        <w:rPr>
          <w:rFonts w:ascii="Times New Roman" w:hAnsi="Times New Roman"/>
          <w:sz w:val="24"/>
          <w:szCs w:val="24"/>
        </w:rPr>
        <w:t xml:space="preserve"> року</w:t>
      </w:r>
      <w:r>
        <w:rPr>
          <w:rFonts w:ascii="Times New Roman" w:hAnsi="Times New Roman"/>
          <w:sz w:val="24"/>
          <w:szCs w:val="24"/>
        </w:rPr>
        <w:t xml:space="preserve">» </w:t>
      </w:r>
      <w:r w:rsidRPr="004E7835">
        <w:rPr>
          <w:rFonts w:ascii="Times New Roman" w:hAnsi="Times New Roman"/>
          <w:sz w:val="24"/>
          <w:szCs w:val="24"/>
        </w:rPr>
        <w:t xml:space="preserve">взяти до відома (додається).  </w:t>
      </w:r>
    </w:p>
    <w:p w:rsidR="00704E3B" w:rsidRPr="004E7835" w:rsidRDefault="00704E3B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 xml:space="preserve">2. Фінансовому управлінню </w:t>
      </w:r>
      <w:r>
        <w:rPr>
          <w:rFonts w:ascii="Times New Roman" w:hAnsi="Times New Roman"/>
          <w:sz w:val="24"/>
          <w:szCs w:val="24"/>
        </w:rPr>
        <w:t>Кіцма</w:t>
      </w:r>
      <w:r w:rsidRPr="004E7835">
        <w:rPr>
          <w:rFonts w:ascii="Times New Roman" w:hAnsi="Times New Roman"/>
          <w:sz w:val="24"/>
          <w:szCs w:val="24"/>
        </w:rPr>
        <w:t>нської міської ради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7835">
        <w:rPr>
          <w:rFonts w:ascii="Times New Roman" w:hAnsi="Times New Roman"/>
          <w:sz w:val="24"/>
          <w:szCs w:val="24"/>
        </w:rPr>
        <w:t>(начальни</w:t>
      </w:r>
      <w:r>
        <w:rPr>
          <w:rFonts w:ascii="Times New Roman" w:hAnsi="Times New Roman"/>
          <w:sz w:val="24"/>
          <w:szCs w:val="24"/>
        </w:rPr>
        <w:t>ця</w:t>
      </w:r>
      <w:r w:rsidRPr="004E78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Людмила ПАЛАГНЮК</w:t>
      </w:r>
      <w:r w:rsidRPr="004E7835">
        <w:rPr>
          <w:rFonts w:ascii="Times New Roman" w:hAnsi="Times New Roman"/>
          <w:sz w:val="24"/>
          <w:szCs w:val="24"/>
        </w:rPr>
        <w:t>):</w:t>
      </w:r>
    </w:p>
    <w:p w:rsidR="00704E3B" w:rsidRPr="004E7835" w:rsidRDefault="00704E3B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>1</w:t>
      </w:r>
      <w:r w:rsidRPr="004E7835">
        <w:rPr>
          <w:rFonts w:ascii="Times New Roman" w:hAnsi="Times New Roman"/>
          <w:sz w:val="24"/>
          <w:szCs w:val="24"/>
        </w:rPr>
        <w:t>. Вжити відповідних заходів у 202</w:t>
      </w:r>
      <w:r>
        <w:rPr>
          <w:rFonts w:ascii="Times New Roman" w:hAnsi="Times New Roman"/>
          <w:sz w:val="24"/>
          <w:szCs w:val="24"/>
        </w:rPr>
        <w:t>6</w:t>
      </w:r>
      <w:r w:rsidRPr="004E7835">
        <w:rPr>
          <w:rFonts w:ascii="Times New Roman" w:hAnsi="Times New Roman"/>
          <w:sz w:val="24"/>
          <w:szCs w:val="24"/>
        </w:rPr>
        <w:t xml:space="preserve"> році щодо: </w:t>
      </w:r>
    </w:p>
    <w:p w:rsidR="00704E3B" w:rsidRPr="004E7835" w:rsidRDefault="00704E3B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4E7835">
        <w:rPr>
          <w:rFonts w:ascii="Times New Roman" w:hAnsi="Times New Roman"/>
          <w:sz w:val="24"/>
          <w:szCs w:val="24"/>
        </w:rPr>
        <w:t>забезпечення виконання дохідної частини бюджету громади;</w:t>
      </w:r>
    </w:p>
    <w:p w:rsidR="00704E3B" w:rsidRPr="004E7835" w:rsidRDefault="00704E3B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4E7835">
        <w:rPr>
          <w:rFonts w:ascii="Times New Roman" w:hAnsi="Times New Roman"/>
          <w:sz w:val="24"/>
          <w:szCs w:val="24"/>
        </w:rPr>
        <w:t>здійснення координації роботи з територіальними органами податкової та казначейської служб щодо забезпечення своєчасного та повного надходження платежів до місцевих бюджетів;</w:t>
      </w:r>
    </w:p>
    <w:p w:rsidR="00704E3B" w:rsidRPr="004E7835" w:rsidRDefault="00704E3B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забезпечення повної збалансованості місцевого бюджету за делегованими державними повноваженнями шляхом реального визначення прогнозного обсягу доходів та видатків бюджету громади;</w:t>
      </w:r>
    </w:p>
    <w:p w:rsidR="00704E3B" w:rsidRPr="004E7835" w:rsidRDefault="00704E3B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контролю щодо дотримання фінансово-бюджетної та кошторисної дисципліни на усіх стадіях бюджетного процесу.</w:t>
      </w:r>
    </w:p>
    <w:p w:rsidR="00704E3B" w:rsidRPr="004E7835" w:rsidRDefault="00704E3B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 xml:space="preserve">3. Відділу </w:t>
      </w:r>
      <w:r>
        <w:rPr>
          <w:rFonts w:ascii="Times New Roman" w:hAnsi="Times New Roman"/>
          <w:sz w:val="24"/>
          <w:szCs w:val="24"/>
        </w:rPr>
        <w:t xml:space="preserve">з питань </w:t>
      </w:r>
      <w:r w:rsidRPr="004E7835">
        <w:rPr>
          <w:rFonts w:ascii="Times New Roman" w:hAnsi="Times New Roman"/>
          <w:sz w:val="24"/>
          <w:szCs w:val="24"/>
        </w:rPr>
        <w:t xml:space="preserve">земельних </w:t>
      </w:r>
      <w:r>
        <w:rPr>
          <w:rFonts w:ascii="Times New Roman" w:hAnsi="Times New Roman"/>
          <w:sz w:val="24"/>
          <w:szCs w:val="24"/>
        </w:rPr>
        <w:t>ресурсів та комунальної власності</w:t>
      </w:r>
      <w:r w:rsidRPr="004E7835">
        <w:rPr>
          <w:rFonts w:ascii="Times New Roman" w:hAnsi="Times New Roman"/>
          <w:sz w:val="24"/>
          <w:szCs w:val="24"/>
        </w:rPr>
        <w:t xml:space="preserve"> міської ради</w:t>
      </w:r>
      <w:r>
        <w:rPr>
          <w:rFonts w:ascii="Times New Roman" w:hAnsi="Times New Roman"/>
          <w:sz w:val="24"/>
          <w:szCs w:val="24"/>
        </w:rPr>
        <w:t xml:space="preserve"> (начальниця Людмила КРАВЧУК)</w:t>
      </w:r>
      <w:r w:rsidRPr="004E7835">
        <w:rPr>
          <w:rFonts w:ascii="Times New Roman" w:hAnsi="Times New Roman"/>
          <w:sz w:val="24"/>
          <w:szCs w:val="24"/>
        </w:rPr>
        <w:t xml:space="preserve"> вжити відповідних заходів у 202</w:t>
      </w:r>
      <w:r>
        <w:rPr>
          <w:rFonts w:ascii="Times New Roman" w:hAnsi="Times New Roman"/>
          <w:sz w:val="24"/>
          <w:szCs w:val="24"/>
        </w:rPr>
        <w:t>6</w:t>
      </w:r>
      <w:r w:rsidRPr="004E7835">
        <w:rPr>
          <w:rFonts w:ascii="Times New Roman" w:hAnsi="Times New Roman"/>
          <w:sz w:val="24"/>
          <w:szCs w:val="24"/>
        </w:rPr>
        <w:t xml:space="preserve"> році щодо:</w:t>
      </w:r>
    </w:p>
    <w:p w:rsidR="00704E3B" w:rsidRPr="004E7835" w:rsidRDefault="00704E3B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 ефективного використання земельних ділянок та перегляду ставок орендної плати по діючих договорах відповідно до вимог чинного законодавства;</w:t>
      </w:r>
    </w:p>
    <w:p w:rsidR="00704E3B" w:rsidRPr="004E7835" w:rsidRDefault="00704E3B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7835">
        <w:rPr>
          <w:rFonts w:ascii="Times New Roman" w:hAnsi="Times New Roman"/>
          <w:sz w:val="24"/>
          <w:szCs w:val="24"/>
        </w:rPr>
        <w:t>проведення інвентаризації земельних ділянок;</w:t>
      </w:r>
    </w:p>
    <w:p w:rsidR="00704E3B" w:rsidRDefault="00704E3B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посилення контролю за цільовим використанням земель, недопущенням </w:t>
      </w:r>
      <w:r w:rsidRPr="004E7835">
        <w:rPr>
          <w:rFonts w:ascii="Times New Roman" w:hAnsi="Times New Roman"/>
          <w:sz w:val="24"/>
          <w:szCs w:val="24"/>
        </w:rPr>
        <w:t>випадків</w:t>
      </w:r>
      <w:r>
        <w:rPr>
          <w:rFonts w:ascii="Times New Roman" w:hAnsi="Times New Roman"/>
          <w:sz w:val="24"/>
          <w:szCs w:val="24"/>
        </w:rPr>
        <w:t xml:space="preserve"> їх</w:t>
      </w:r>
      <w:r w:rsidRPr="004E7835">
        <w:rPr>
          <w:rFonts w:ascii="Times New Roman" w:hAnsi="Times New Roman"/>
          <w:sz w:val="24"/>
          <w:szCs w:val="24"/>
        </w:rPr>
        <w:t xml:space="preserve"> безоплатного використання</w:t>
      </w:r>
      <w:r>
        <w:rPr>
          <w:rFonts w:ascii="Times New Roman" w:hAnsi="Times New Roman"/>
          <w:sz w:val="24"/>
          <w:szCs w:val="24"/>
        </w:rPr>
        <w:t xml:space="preserve"> без правовстановлюючих документів, своєчасним продовженням договорів оренди земельних ділянок, інтенсифікація роботи щодо виставлення вільних земельних ділянок на земельні торги</w:t>
      </w:r>
      <w:r w:rsidRPr="004E7835">
        <w:rPr>
          <w:rFonts w:ascii="Times New Roman" w:hAnsi="Times New Roman"/>
          <w:sz w:val="24"/>
          <w:szCs w:val="24"/>
        </w:rPr>
        <w:t>.</w:t>
      </w:r>
    </w:p>
    <w:p w:rsidR="00704E3B" w:rsidRPr="004E7835" w:rsidRDefault="00704E3B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Управлінню стратегічного розвитку економіки та цифровізації (начальниця Ірина АНТОНЮК) спільно з старостинськими округами громади постійно працювати над розширенням податкової бази платників податків на майно у 2026 році.</w:t>
      </w:r>
    </w:p>
    <w:p w:rsidR="00704E3B" w:rsidRPr="004E7835" w:rsidRDefault="00704E3B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5</w:t>
      </w:r>
      <w:r w:rsidRPr="004E7835">
        <w:rPr>
          <w:rFonts w:ascii="Times New Roman" w:hAnsi="Times New Roman"/>
          <w:sz w:val="24"/>
          <w:szCs w:val="24"/>
        </w:rPr>
        <w:t xml:space="preserve">. Керівникам галузевих відділів та головним розпорядникам </w:t>
      </w:r>
      <w:r>
        <w:rPr>
          <w:rFonts w:ascii="Times New Roman" w:hAnsi="Times New Roman"/>
          <w:sz w:val="24"/>
          <w:szCs w:val="24"/>
        </w:rPr>
        <w:t xml:space="preserve">та одержувачам </w:t>
      </w:r>
      <w:r w:rsidRPr="004E7835">
        <w:rPr>
          <w:rFonts w:ascii="Times New Roman" w:hAnsi="Times New Roman"/>
          <w:sz w:val="24"/>
          <w:szCs w:val="24"/>
        </w:rPr>
        <w:t>коштів бюджету забезпечити:</w:t>
      </w:r>
    </w:p>
    <w:p w:rsidR="00704E3B" w:rsidRPr="004E7835" w:rsidRDefault="00704E3B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нарахування та виплату заробітної плати працівникам установ, що фінансуються за рахунок коштів бюджету громади, в межах бюджетних асигнувань, затверджених в кошторисах установ на цю мету, відповідно до встановлених законодавством України умов оплати праці;</w:t>
      </w:r>
    </w:p>
    <w:p w:rsidR="00704E3B" w:rsidRPr="004E7835" w:rsidRDefault="00704E3B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систематичний контроль за станом розрахунків за енергоносії та комунальні послуги, спожиті бюджетними установами, не допускаючи при цьому утворення дебіторської та кредиторської заборгованості, дотримання лімітів споживання енергоресурсів як в натуральному так і в грошовому виразі;</w:t>
      </w:r>
    </w:p>
    <w:p w:rsidR="00704E3B" w:rsidRPr="004E7835" w:rsidRDefault="00704E3B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упорядкування та оптимізацію мережі та штатів бюджетних закладів, що фінансуються із місцевого бюджету;</w:t>
      </w:r>
    </w:p>
    <w:p w:rsidR="00704E3B" w:rsidRDefault="00704E3B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придбання товарів, робіт та послуг за системою електронних державних закупівель «Прозоро»</w:t>
      </w:r>
      <w:r>
        <w:rPr>
          <w:rFonts w:ascii="Times New Roman" w:hAnsi="Times New Roman"/>
          <w:sz w:val="24"/>
          <w:szCs w:val="24"/>
        </w:rPr>
        <w:t>;</w:t>
      </w:r>
    </w:p>
    <w:p w:rsidR="00704E3B" w:rsidRPr="004E7835" w:rsidRDefault="00704E3B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організація системи внутрішнього фінансового контролю.</w:t>
      </w:r>
    </w:p>
    <w:p w:rsidR="00704E3B" w:rsidRPr="004E7835" w:rsidRDefault="00704E3B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4E7835">
        <w:rPr>
          <w:rFonts w:ascii="Times New Roman" w:hAnsi="Times New Roman"/>
          <w:sz w:val="24"/>
          <w:szCs w:val="24"/>
        </w:rPr>
        <w:t>.  Контро</w:t>
      </w:r>
      <w:r>
        <w:rPr>
          <w:rFonts w:ascii="Times New Roman" w:hAnsi="Times New Roman"/>
          <w:sz w:val="24"/>
          <w:szCs w:val="24"/>
        </w:rPr>
        <w:t>ль за виконанням цього рішення  покласти  на заступника міського голови з питань діяльності виконавчих органів Олександра  МАРУСЯКА</w:t>
      </w:r>
      <w:r w:rsidRPr="004E7835">
        <w:rPr>
          <w:rFonts w:ascii="Times New Roman" w:hAnsi="Times New Roman"/>
          <w:sz w:val="24"/>
          <w:szCs w:val="24"/>
        </w:rPr>
        <w:t>.</w:t>
      </w:r>
    </w:p>
    <w:p w:rsidR="00704E3B" w:rsidRPr="004E7835" w:rsidRDefault="00704E3B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704E3B" w:rsidRPr="004E7835" w:rsidRDefault="00704E3B" w:rsidP="004E7835">
      <w:pPr>
        <w:tabs>
          <w:tab w:val="left" w:pos="7088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704E3B" w:rsidRDefault="00704E3B" w:rsidP="00433F0C">
      <w:pPr>
        <w:pStyle w:val="NoSpacing"/>
        <w:rPr>
          <w:rFonts w:ascii="Times New Roman" w:hAnsi="Times New Roman"/>
          <w:b/>
          <w:sz w:val="24"/>
          <w:szCs w:val="24"/>
        </w:rPr>
      </w:pPr>
      <w:r w:rsidRPr="00433F0C">
        <w:rPr>
          <w:rFonts w:ascii="Times New Roman" w:hAnsi="Times New Roman"/>
          <w:b/>
          <w:sz w:val="24"/>
          <w:szCs w:val="24"/>
        </w:rPr>
        <w:t>Заступник міського голови з питань</w:t>
      </w:r>
    </w:p>
    <w:p w:rsidR="00704E3B" w:rsidRPr="004E7835" w:rsidRDefault="00704E3B" w:rsidP="00433F0C">
      <w:pPr>
        <w:pStyle w:val="NoSpacing"/>
        <w:rPr>
          <w:rFonts w:ascii="Times New Roman" w:hAnsi="Times New Roman"/>
          <w:b/>
          <w:sz w:val="24"/>
          <w:szCs w:val="24"/>
        </w:rPr>
      </w:pPr>
      <w:r w:rsidRPr="00433F0C">
        <w:rPr>
          <w:rFonts w:ascii="Times New Roman" w:hAnsi="Times New Roman"/>
          <w:b/>
          <w:sz w:val="24"/>
          <w:szCs w:val="24"/>
        </w:rPr>
        <w:t>діяльності виконавчих органів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</w:t>
      </w:r>
      <w:r w:rsidRPr="00433F0C">
        <w:rPr>
          <w:rFonts w:ascii="Times New Roman" w:hAnsi="Times New Roman"/>
          <w:b/>
          <w:sz w:val="24"/>
          <w:szCs w:val="24"/>
        </w:rPr>
        <w:t>Олександр МАРУСЯК</w:t>
      </w:r>
    </w:p>
    <w:p w:rsidR="00704E3B" w:rsidRPr="004E7835" w:rsidRDefault="00704E3B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704E3B" w:rsidRDefault="00704E3B" w:rsidP="00D22158">
      <w:pPr>
        <w:pStyle w:val="1"/>
        <w:rPr>
          <w:sz w:val="16"/>
          <w:szCs w:val="16"/>
          <w:lang w:val="ru-RU"/>
        </w:rPr>
      </w:pPr>
    </w:p>
    <w:p w:rsidR="00704E3B" w:rsidRPr="00D22158" w:rsidRDefault="00704E3B" w:rsidP="00D22158">
      <w:pPr>
        <w:pStyle w:val="1"/>
        <w:rPr>
          <w:sz w:val="16"/>
          <w:szCs w:val="16"/>
          <w:lang w:val="ru-RU"/>
        </w:rPr>
      </w:pPr>
    </w:p>
    <w:p w:rsidR="00704E3B" w:rsidRPr="00D22158" w:rsidRDefault="00704E3B" w:rsidP="00D22158">
      <w:pPr>
        <w:pStyle w:val="1"/>
        <w:rPr>
          <w:sz w:val="16"/>
          <w:szCs w:val="16"/>
          <w:lang w:val="ru-RU"/>
        </w:rPr>
      </w:pPr>
    </w:p>
    <w:p w:rsidR="00704E3B" w:rsidRPr="00D22158" w:rsidRDefault="00704E3B" w:rsidP="00D22158">
      <w:pPr>
        <w:pStyle w:val="1"/>
        <w:rPr>
          <w:sz w:val="16"/>
          <w:szCs w:val="16"/>
          <w:lang w:val="ru-RU"/>
        </w:rPr>
      </w:pPr>
    </w:p>
    <w:p w:rsidR="00704E3B" w:rsidRPr="00D22158" w:rsidRDefault="00704E3B" w:rsidP="00D22158">
      <w:pPr>
        <w:pStyle w:val="1"/>
        <w:rPr>
          <w:sz w:val="16"/>
          <w:szCs w:val="16"/>
          <w:lang w:val="ru-RU"/>
        </w:rPr>
      </w:pPr>
    </w:p>
    <w:p w:rsidR="00704E3B" w:rsidRPr="00D22158" w:rsidRDefault="00704E3B" w:rsidP="00D22158">
      <w:pPr>
        <w:pStyle w:val="1"/>
        <w:rPr>
          <w:sz w:val="16"/>
          <w:szCs w:val="16"/>
          <w:lang w:val="ru-RU"/>
        </w:rPr>
      </w:pPr>
    </w:p>
    <w:p w:rsidR="00704E3B" w:rsidRPr="00D22158" w:rsidRDefault="00704E3B" w:rsidP="00D22158">
      <w:pPr>
        <w:pStyle w:val="1"/>
        <w:rPr>
          <w:sz w:val="16"/>
          <w:szCs w:val="16"/>
          <w:lang w:val="ru-RU"/>
        </w:rPr>
      </w:pPr>
    </w:p>
    <w:p w:rsidR="00704E3B" w:rsidRPr="00D22158" w:rsidRDefault="00704E3B" w:rsidP="00D22158">
      <w:pPr>
        <w:pStyle w:val="1"/>
        <w:rPr>
          <w:sz w:val="16"/>
          <w:szCs w:val="16"/>
          <w:lang w:val="ru-RU"/>
        </w:rPr>
      </w:pPr>
    </w:p>
    <w:p w:rsidR="00704E3B" w:rsidRPr="00D22158" w:rsidRDefault="00704E3B" w:rsidP="00D22158">
      <w:pPr>
        <w:pStyle w:val="1"/>
        <w:rPr>
          <w:sz w:val="16"/>
          <w:szCs w:val="16"/>
          <w:lang w:val="ru-RU"/>
        </w:rPr>
      </w:pPr>
    </w:p>
    <w:p w:rsidR="00704E3B" w:rsidRPr="00D22158" w:rsidRDefault="00704E3B" w:rsidP="00D22158">
      <w:pPr>
        <w:pStyle w:val="1"/>
        <w:rPr>
          <w:sz w:val="16"/>
          <w:szCs w:val="16"/>
          <w:lang w:val="ru-RU"/>
        </w:rPr>
      </w:pPr>
    </w:p>
    <w:p w:rsidR="00704E3B" w:rsidRPr="00D22158" w:rsidRDefault="00704E3B" w:rsidP="00D22158">
      <w:pPr>
        <w:pStyle w:val="1"/>
        <w:rPr>
          <w:sz w:val="16"/>
          <w:szCs w:val="16"/>
          <w:lang w:val="ru-RU"/>
        </w:rPr>
      </w:pPr>
    </w:p>
    <w:p w:rsidR="00704E3B" w:rsidRPr="00D22158" w:rsidRDefault="00704E3B" w:rsidP="00D22158">
      <w:pPr>
        <w:pStyle w:val="1"/>
        <w:rPr>
          <w:sz w:val="16"/>
          <w:szCs w:val="16"/>
          <w:lang w:val="ru-RU"/>
        </w:rPr>
      </w:pPr>
    </w:p>
    <w:p w:rsidR="00704E3B" w:rsidRPr="00D22158" w:rsidRDefault="00704E3B" w:rsidP="00D22158">
      <w:pPr>
        <w:pStyle w:val="1"/>
        <w:rPr>
          <w:sz w:val="16"/>
          <w:szCs w:val="16"/>
          <w:lang w:val="ru-RU"/>
        </w:rPr>
      </w:pPr>
    </w:p>
    <w:p w:rsidR="00704E3B" w:rsidRPr="00D22158" w:rsidRDefault="00704E3B" w:rsidP="00D22158">
      <w:pPr>
        <w:pStyle w:val="1"/>
        <w:rPr>
          <w:sz w:val="16"/>
          <w:szCs w:val="16"/>
          <w:lang w:val="ru-RU"/>
        </w:rPr>
      </w:pPr>
    </w:p>
    <w:p w:rsidR="00704E3B" w:rsidRPr="00D22158" w:rsidRDefault="00704E3B" w:rsidP="00D22158">
      <w:pPr>
        <w:pStyle w:val="1"/>
        <w:rPr>
          <w:sz w:val="16"/>
          <w:szCs w:val="16"/>
          <w:lang w:val="ru-RU"/>
        </w:rPr>
      </w:pPr>
    </w:p>
    <w:p w:rsidR="00704E3B" w:rsidRPr="00D22158" w:rsidRDefault="00704E3B" w:rsidP="00D22158">
      <w:pPr>
        <w:pStyle w:val="1"/>
        <w:rPr>
          <w:sz w:val="16"/>
          <w:szCs w:val="16"/>
          <w:lang w:val="ru-RU"/>
        </w:rPr>
      </w:pPr>
    </w:p>
    <w:p w:rsidR="00704E3B" w:rsidRPr="00D22158" w:rsidRDefault="00704E3B" w:rsidP="00D22158">
      <w:pPr>
        <w:pStyle w:val="1"/>
        <w:rPr>
          <w:sz w:val="16"/>
          <w:szCs w:val="16"/>
          <w:lang w:val="ru-RU"/>
        </w:rPr>
      </w:pPr>
    </w:p>
    <w:p w:rsidR="00704E3B" w:rsidRPr="00D22158" w:rsidRDefault="00704E3B" w:rsidP="00D22158">
      <w:pPr>
        <w:pStyle w:val="1"/>
        <w:rPr>
          <w:sz w:val="16"/>
          <w:szCs w:val="16"/>
          <w:lang w:val="ru-RU"/>
        </w:rPr>
      </w:pPr>
    </w:p>
    <w:p w:rsidR="00704E3B" w:rsidRPr="00D22158" w:rsidRDefault="00704E3B" w:rsidP="00D22158">
      <w:pPr>
        <w:pStyle w:val="1"/>
        <w:rPr>
          <w:sz w:val="16"/>
          <w:szCs w:val="16"/>
          <w:lang w:val="ru-RU"/>
        </w:rPr>
      </w:pPr>
    </w:p>
    <w:p w:rsidR="00704E3B" w:rsidRPr="00D22158" w:rsidRDefault="00704E3B" w:rsidP="00D22158">
      <w:pPr>
        <w:pStyle w:val="1"/>
        <w:rPr>
          <w:sz w:val="16"/>
          <w:szCs w:val="16"/>
          <w:lang w:val="ru-RU"/>
        </w:rPr>
      </w:pPr>
    </w:p>
    <w:p w:rsidR="00704E3B" w:rsidRPr="00D22158" w:rsidRDefault="00704E3B" w:rsidP="00D22158">
      <w:pPr>
        <w:pStyle w:val="1"/>
        <w:rPr>
          <w:sz w:val="16"/>
          <w:szCs w:val="16"/>
          <w:lang w:val="ru-RU"/>
        </w:rPr>
      </w:pPr>
    </w:p>
    <w:p w:rsidR="00704E3B" w:rsidRPr="00D22158" w:rsidRDefault="00704E3B" w:rsidP="00D22158">
      <w:pPr>
        <w:pStyle w:val="1"/>
        <w:rPr>
          <w:sz w:val="16"/>
          <w:szCs w:val="16"/>
          <w:lang w:val="ru-RU"/>
        </w:rPr>
      </w:pPr>
    </w:p>
    <w:p w:rsidR="00704E3B" w:rsidRPr="00D22158" w:rsidRDefault="00704E3B" w:rsidP="00D22158">
      <w:pPr>
        <w:pStyle w:val="1"/>
        <w:rPr>
          <w:sz w:val="16"/>
          <w:szCs w:val="16"/>
          <w:lang w:val="ru-RU"/>
        </w:rPr>
      </w:pPr>
    </w:p>
    <w:p w:rsidR="00704E3B" w:rsidRPr="00D22158" w:rsidRDefault="00704E3B" w:rsidP="00D22158">
      <w:pPr>
        <w:pStyle w:val="1"/>
        <w:rPr>
          <w:sz w:val="16"/>
          <w:szCs w:val="16"/>
          <w:lang w:val="ru-RU"/>
        </w:rPr>
      </w:pPr>
    </w:p>
    <w:p w:rsidR="00704E3B" w:rsidRDefault="00704E3B" w:rsidP="00D22158">
      <w:pPr>
        <w:pStyle w:val="1"/>
        <w:rPr>
          <w:sz w:val="16"/>
          <w:szCs w:val="16"/>
        </w:rPr>
      </w:pPr>
    </w:p>
    <w:p w:rsidR="00704E3B" w:rsidRDefault="00704E3B" w:rsidP="00D22158">
      <w:pPr>
        <w:pStyle w:val="1"/>
        <w:rPr>
          <w:sz w:val="16"/>
          <w:szCs w:val="16"/>
        </w:rPr>
      </w:pPr>
    </w:p>
    <w:p w:rsidR="00704E3B" w:rsidRDefault="00704E3B" w:rsidP="00D22158">
      <w:pPr>
        <w:pStyle w:val="1"/>
        <w:rPr>
          <w:sz w:val="16"/>
          <w:szCs w:val="16"/>
        </w:rPr>
      </w:pPr>
    </w:p>
    <w:p w:rsidR="00704E3B" w:rsidRDefault="00704E3B" w:rsidP="00D22158">
      <w:pPr>
        <w:pStyle w:val="1"/>
        <w:rPr>
          <w:sz w:val="16"/>
          <w:szCs w:val="16"/>
        </w:rPr>
      </w:pPr>
    </w:p>
    <w:sectPr w:rsidR="00704E3B" w:rsidSect="00D71B95">
      <w:pgSz w:w="11906" w:h="16838"/>
      <w:pgMar w:top="1134" w:right="567" w:bottom="1134" w:left="187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DE252E"/>
    <w:multiLevelType w:val="hybridMultilevel"/>
    <w:tmpl w:val="AC945CA2"/>
    <w:lvl w:ilvl="0" w:tplc="0290BB4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ECA6DD4"/>
    <w:multiLevelType w:val="hybridMultilevel"/>
    <w:tmpl w:val="6B0C32EE"/>
    <w:lvl w:ilvl="0" w:tplc="C1546FE6">
      <w:numFmt w:val="bullet"/>
      <w:lvlText w:val="-"/>
      <w:lvlJc w:val="left"/>
      <w:pPr>
        <w:ind w:left="1069" w:hanging="360"/>
      </w:pPr>
      <w:rPr>
        <w:rFonts w:ascii="Times New Roman" w:eastAsia="MS Mincho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0C31"/>
    <w:rsid w:val="00012CB7"/>
    <w:rsid w:val="00057C26"/>
    <w:rsid w:val="00076568"/>
    <w:rsid w:val="000874FD"/>
    <w:rsid w:val="00104151"/>
    <w:rsid w:val="00125550"/>
    <w:rsid w:val="0013181E"/>
    <w:rsid w:val="00145E94"/>
    <w:rsid w:val="001615E1"/>
    <w:rsid w:val="00182CF2"/>
    <w:rsid w:val="00194EE6"/>
    <w:rsid w:val="001A3DEC"/>
    <w:rsid w:val="001C5FEB"/>
    <w:rsid w:val="001D293F"/>
    <w:rsid w:val="001D54B0"/>
    <w:rsid w:val="001F24F9"/>
    <w:rsid w:val="001F379E"/>
    <w:rsid w:val="002006EB"/>
    <w:rsid w:val="00247CCC"/>
    <w:rsid w:val="002567C6"/>
    <w:rsid w:val="00266E79"/>
    <w:rsid w:val="00274236"/>
    <w:rsid w:val="002A3A8E"/>
    <w:rsid w:val="002B4DD3"/>
    <w:rsid w:val="002E7F18"/>
    <w:rsid w:val="002F6E04"/>
    <w:rsid w:val="002F6E26"/>
    <w:rsid w:val="00333F0D"/>
    <w:rsid w:val="0039002E"/>
    <w:rsid w:val="003B5E0F"/>
    <w:rsid w:val="003B64AC"/>
    <w:rsid w:val="003C1FD8"/>
    <w:rsid w:val="003C378F"/>
    <w:rsid w:val="003C6164"/>
    <w:rsid w:val="003E3CC3"/>
    <w:rsid w:val="00433F0C"/>
    <w:rsid w:val="00440CD1"/>
    <w:rsid w:val="004A7D4D"/>
    <w:rsid w:val="004E7835"/>
    <w:rsid w:val="004F0413"/>
    <w:rsid w:val="004F3CBC"/>
    <w:rsid w:val="0051553D"/>
    <w:rsid w:val="00537FA4"/>
    <w:rsid w:val="0055447E"/>
    <w:rsid w:val="00577F54"/>
    <w:rsid w:val="00587192"/>
    <w:rsid w:val="005C0A08"/>
    <w:rsid w:val="00600A91"/>
    <w:rsid w:val="0061031C"/>
    <w:rsid w:val="00627535"/>
    <w:rsid w:val="00633074"/>
    <w:rsid w:val="006402F8"/>
    <w:rsid w:val="006478F7"/>
    <w:rsid w:val="00664882"/>
    <w:rsid w:val="00687E75"/>
    <w:rsid w:val="0069204C"/>
    <w:rsid w:val="00695BEE"/>
    <w:rsid w:val="00704E3B"/>
    <w:rsid w:val="00717CC8"/>
    <w:rsid w:val="007273F6"/>
    <w:rsid w:val="00727FB0"/>
    <w:rsid w:val="00744A74"/>
    <w:rsid w:val="00747809"/>
    <w:rsid w:val="00761456"/>
    <w:rsid w:val="00780B30"/>
    <w:rsid w:val="007C4744"/>
    <w:rsid w:val="007C5097"/>
    <w:rsid w:val="008164CF"/>
    <w:rsid w:val="008351F5"/>
    <w:rsid w:val="00840F7E"/>
    <w:rsid w:val="00867E47"/>
    <w:rsid w:val="00886A5E"/>
    <w:rsid w:val="008A4EE8"/>
    <w:rsid w:val="008C6810"/>
    <w:rsid w:val="008E0AEE"/>
    <w:rsid w:val="008E4B64"/>
    <w:rsid w:val="00941408"/>
    <w:rsid w:val="009738B7"/>
    <w:rsid w:val="009B4503"/>
    <w:rsid w:val="009C278A"/>
    <w:rsid w:val="009F789D"/>
    <w:rsid w:val="00A454CD"/>
    <w:rsid w:val="00A82CFB"/>
    <w:rsid w:val="00A858DD"/>
    <w:rsid w:val="00AE7DEC"/>
    <w:rsid w:val="00B03072"/>
    <w:rsid w:val="00B04018"/>
    <w:rsid w:val="00B201A0"/>
    <w:rsid w:val="00B32CED"/>
    <w:rsid w:val="00B608ED"/>
    <w:rsid w:val="00B97AF8"/>
    <w:rsid w:val="00BA5813"/>
    <w:rsid w:val="00BC1DFC"/>
    <w:rsid w:val="00BF29ED"/>
    <w:rsid w:val="00C20093"/>
    <w:rsid w:val="00C33636"/>
    <w:rsid w:val="00C57476"/>
    <w:rsid w:val="00C7284F"/>
    <w:rsid w:val="00C85DF4"/>
    <w:rsid w:val="00CC5740"/>
    <w:rsid w:val="00CE5B77"/>
    <w:rsid w:val="00CF4C6F"/>
    <w:rsid w:val="00D03644"/>
    <w:rsid w:val="00D0786B"/>
    <w:rsid w:val="00D22158"/>
    <w:rsid w:val="00D509C5"/>
    <w:rsid w:val="00D6188A"/>
    <w:rsid w:val="00D62F56"/>
    <w:rsid w:val="00D71B95"/>
    <w:rsid w:val="00D8129C"/>
    <w:rsid w:val="00D81964"/>
    <w:rsid w:val="00D966D7"/>
    <w:rsid w:val="00DB3845"/>
    <w:rsid w:val="00DC1520"/>
    <w:rsid w:val="00DE1888"/>
    <w:rsid w:val="00E0172E"/>
    <w:rsid w:val="00E73923"/>
    <w:rsid w:val="00E8020C"/>
    <w:rsid w:val="00E82202"/>
    <w:rsid w:val="00EE1C27"/>
    <w:rsid w:val="00F21250"/>
    <w:rsid w:val="00F22EAC"/>
    <w:rsid w:val="00F32D30"/>
    <w:rsid w:val="00F54ED6"/>
    <w:rsid w:val="00F90D34"/>
    <w:rsid w:val="00F951EC"/>
    <w:rsid w:val="00FA3E61"/>
    <w:rsid w:val="00FC0E20"/>
    <w:rsid w:val="00FD0C31"/>
    <w:rsid w:val="00FE36FB"/>
    <w:rsid w:val="00FF4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5BEE"/>
    <w:pPr>
      <w:spacing w:after="200" w:line="276" w:lineRule="auto"/>
    </w:pPr>
    <w:rPr>
      <w:lang w:val="uk-UA" w:eastAsia="uk-U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D0C31"/>
    <w:pPr>
      <w:keepNext/>
      <w:spacing w:after="0" w:line="240" w:lineRule="auto"/>
      <w:jc w:val="center"/>
      <w:outlineLvl w:val="2"/>
    </w:pPr>
    <w:rPr>
      <w:rFonts w:ascii="Times New Roman" w:hAnsi="Times New Roman"/>
      <w:b/>
      <w:bCs/>
      <w:noProof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D0C31"/>
    <w:pPr>
      <w:keepNext/>
      <w:spacing w:before="240" w:after="60" w:line="259" w:lineRule="auto"/>
      <w:outlineLvl w:val="3"/>
    </w:pPr>
    <w:rPr>
      <w:b/>
      <w:bCs/>
      <w:noProof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FD0C31"/>
    <w:rPr>
      <w:rFonts w:ascii="Times New Roman" w:hAnsi="Times New Roman" w:cs="Times New Roman"/>
      <w:b/>
      <w:bCs/>
      <w:noProof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D0C31"/>
    <w:rPr>
      <w:rFonts w:ascii="Calibri" w:hAnsi="Calibri" w:cs="Times New Roman"/>
      <w:b/>
      <w:bCs/>
      <w:noProof/>
      <w:sz w:val="28"/>
      <w:szCs w:val="28"/>
      <w:lang w:val="uk-UA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414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4140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194EE6"/>
    <w:pPr>
      <w:ind w:left="720"/>
      <w:contextualSpacing/>
    </w:pPr>
  </w:style>
  <w:style w:type="paragraph" w:styleId="NoSpacing">
    <w:name w:val="No Spacing"/>
    <w:uiPriority w:val="99"/>
    <w:qFormat/>
    <w:rsid w:val="00886A5E"/>
    <w:rPr>
      <w:lang w:val="uk-UA" w:eastAsia="uk-U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D966D7"/>
    <w:rPr>
      <w:rFonts w:cs="Times New Roman"/>
      <w:spacing w:val="-20"/>
      <w:sz w:val="114"/>
      <w:szCs w:val="114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D966D7"/>
    <w:pPr>
      <w:widowControl w:val="0"/>
      <w:shd w:val="clear" w:color="auto" w:fill="FFFFFF"/>
      <w:spacing w:after="180" w:line="240" w:lineRule="atLeast"/>
    </w:pPr>
    <w:rPr>
      <w:spacing w:val="-20"/>
      <w:sz w:val="114"/>
      <w:szCs w:val="114"/>
    </w:rPr>
  </w:style>
  <w:style w:type="paragraph" w:styleId="BodyTextIndent">
    <w:name w:val="Body Text Indent"/>
    <w:basedOn w:val="Normal"/>
    <w:link w:val="BodyTextIndentChar"/>
    <w:uiPriority w:val="99"/>
    <w:semiHidden/>
    <w:rsid w:val="00D22158"/>
    <w:pPr>
      <w:spacing w:after="0" w:line="240" w:lineRule="auto"/>
      <w:ind w:left="426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22158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D22158"/>
    <w:rPr>
      <w:rFonts w:ascii="Arial" w:hAnsi="Arial"/>
      <w:sz w:val="24"/>
      <w:szCs w:val="20"/>
      <w:lang w:val="uk-UA"/>
    </w:rPr>
  </w:style>
  <w:style w:type="character" w:customStyle="1" w:styleId="textexposedshow">
    <w:name w:val="text_exposed_show"/>
    <w:uiPriority w:val="99"/>
    <w:rsid w:val="00D22158"/>
  </w:style>
  <w:style w:type="paragraph" w:customStyle="1" w:styleId="Normal2">
    <w:name w:val="Normal2"/>
    <w:uiPriority w:val="99"/>
    <w:rsid w:val="003C6164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3C6164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3C6164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422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2</Pages>
  <Words>568</Words>
  <Characters>3238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TETYANA</dc:creator>
  <cp:keywords/>
  <dc:description/>
  <cp:lastModifiedBy>пк</cp:lastModifiedBy>
  <cp:revision>4</cp:revision>
  <cp:lastPrinted>2025-07-08T10:14:00Z</cp:lastPrinted>
  <dcterms:created xsi:type="dcterms:W3CDTF">2026-07-07T11:41:00Z</dcterms:created>
  <dcterms:modified xsi:type="dcterms:W3CDTF">2026-07-07T11:58:00Z</dcterms:modified>
</cp:coreProperties>
</file>