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65E21" w:rsidRDefault="00B65E2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B190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4950935" r:id="rId6"/>
        </w:object>
      </w:r>
    </w:p>
    <w:p w:rsidR="00B65E21" w:rsidRDefault="00B65E2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65E21" w:rsidRDefault="00B65E2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B65E21" w:rsidRDefault="00B65E2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65E21" w:rsidRDefault="00B65E2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65E21" w:rsidRDefault="00B65E2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65E21" w:rsidRDefault="00B65E2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B65E21" w:rsidRDefault="00B65E2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B65E21" w:rsidRDefault="00B65E21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B65E21" w:rsidRDefault="00B65E2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м. Кіцмань                                                  №_______</w:t>
      </w:r>
    </w:p>
    <w:p w:rsidR="00B65E21" w:rsidRDefault="00B65E21" w:rsidP="008D785D">
      <w:pPr>
        <w:rPr>
          <w:sz w:val="24"/>
          <w:lang w:val="uk-UA"/>
        </w:rPr>
      </w:pPr>
    </w:p>
    <w:p w:rsidR="00B65E21" w:rsidRDefault="00B65E2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B65E21" w:rsidRPr="003B408E" w:rsidRDefault="00B65E21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гр.Дячуку Василю Євгеновичу</w:t>
      </w:r>
    </w:p>
    <w:p w:rsidR="00B65E21" w:rsidRDefault="00B65E21" w:rsidP="008D785D">
      <w:pPr>
        <w:jc w:val="both"/>
        <w:rPr>
          <w:b/>
          <w:sz w:val="24"/>
          <w:szCs w:val="24"/>
          <w:lang w:val="uk-UA"/>
        </w:rPr>
      </w:pPr>
    </w:p>
    <w:p w:rsidR="00B65E21" w:rsidRDefault="00B65E21" w:rsidP="008D785D">
      <w:pPr>
        <w:jc w:val="both"/>
        <w:rPr>
          <w:b/>
          <w:sz w:val="24"/>
          <w:szCs w:val="24"/>
          <w:lang w:val="uk-UA"/>
        </w:rPr>
      </w:pPr>
    </w:p>
    <w:p w:rsidR="00B65E21" w:rsidRPr="00365AFE" w:rsidRDefault="00B65E21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276/5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16.06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гр.Дячука Василя Євгеновича, 19**р.н., інваліда ІІгр., який зареєстрований та проживає за адресою: </w:t>
      </w:r>
      <w:bookmarkStart w:id="1" w:name="_Hlk157781783"/>
      <w:r>
        <w:rPr>
          <w:sz w:val="24"/>
          <w:szCs w:val="24"/>
          <w:lang w:val="uk-UA"/>
        </w:rPr>
        <w:t>АДРЕСА 1</w:t>
      </w:r>
      <w:bookmarkEnd w:id="1"/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витяг з реєстру ТГ,  копія довідки МСЕК,  акт обстеження умов проживання №5/91 від 16.06.26р., копія висновку ЛКК №185,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B65E21" w:rsidRDefault="00B65E21" w:rsidP="00E16479">
      <w:pPr>
        <w:jc w:val="both"/>
        <w:rPr>
          <w:bCs/>
          <w:sz w:val="24"/>
          <w:szCs w:val="24"/>
          <w:lang w:val="uk-UA"/>
        </w:rPr>
      </w:pPr>
    </w:p>
    <w:p w:rsidR="00B65E21" w:rsidRDefault="00B65E21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B65E21" w:rsidRDefault="00B65E21" w:rsidP="00EE599D">
      <w:pPr>
        <w:jc w:val="both"/>
        <w:rPr>
          <w:b/>
          <w:bCs/>
          <w:sz w:val="24"/>
          <w:szCs w:val="24"/>
          <w:lang w:val="uk-UA"/>
        </w:rPr>
      </w:pPr>
    </w:p>
    <w:p w:rsidR="00B65E21" w:rsidRPr="00EE599D" w:rsidRDefault="00B65E21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гр.Дячуку Василю Євгеновичу, який зареєстрований та проживає за адресою: 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:rsidR="00B65E21" w:rsidRPr="0084440D" w:rsidRDefault="00B65E2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B65E21" w:rsidRPr="0084440D" w:rsidRDefault="00B65E21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B65E21" w:rsidRPr="008B124A" w:rsidRDefault="00B65E2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B65E21" w:rsidRDefault="00B65E21" w:rsidP="00AE462C">
      <w:pPr>
        <w:ind w:firstLine="600"/>
        <w:jc w:val="both"/>
        <w:rPr>
          <w:sz w:val="24"/>
          <w:szCs w:val="24"/>
          <w:lang w:val="uk-UA"/>
        </w:rPr>
      </w:pPr>
    </w:p>
    <w:p w:rsidR="00B65E21" w:rsidRDefault="00B65E2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65E21" w:rsidRPr="005F7735" w:rsidRDefault="00B65E21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B65E21" w:rsidRDefault="00B65E21" w:rsidP="00C56A3A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B65E21" w:rsidRDefault="00B65E21" w:rsidP="00C56A3A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p w:rsidR="00B65E21" w:rsidRDefault="00B65E2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:rsidR="00B65E21" w:rsidRDefault="00B65E2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65E21" w:rsidRDefault="00B65E21" w:rsidP="00AE462C">
      <w:pPr>
        <w:rPr>
          <w:b/>
          <w:sz w:val="24"/>
          <w:szCs w:val="24"/>
          <w:lang w:val="uk-UA"/>
        </w:rPr>
      </w:pPr>
    </w:p>
    <w:p w:rsidR="00B65E21" w:rsidRDefault="00B65E21" w:rsidP="00AE462C">
      <w:pPr>
        <w:rPr>
          <w:b/>
          <w:sz w:val="24"/>
          <w:szCs w:val="24"/>
          <w:lang w:val="uk-UA"/>
        </w:rPr>
      </w:pPr>
    </w:p>
    <w:p w:rsidR="00B65E21" w:rsidRDefault="00B65E21" w:rsidP="00AE462C">
      <w:pPr>
        <w:rPr>
          <w:b/>
          <w:sz w:val="24"/>
          <w:szCs w:val="24"/>
          <w:lang w:val="uk-UA"/>
        </w:rPr>
      </w:pPr>
    </w:p>
    <w:p w:rsidR="00B65E21" w:rsidRDefault="00B65E2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65E21" w:rsidSect="00C56A3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847AF"/>
    <w:rsid w:val="0008599E"/>
    <w:rsid w:val="00096D87"/>
    <w:rsid w:val="000A0509"/>
    <w:rsid w:val="000B6AA7"/>
    <w:rsid w:val="000C1AD9"/>
    <w:rsid w:val="000C419B"/>
    <w:rsid w:val="000D5A0A"/>
    <w:rsid w:val="000D5BCD"/>
    <w:rsid w:val="000E186B"/>
    <w:rsid w:val="00101779"/>
    <w:rsid w:val="001124EA"/>
    <w:rsid w:val="00116E57"/>
    <w:rsid w:val="00123B18"/>
    <w:rsid w:val="00127029"/>
    <w:rsid w:val="00150E2F"/>
    <w:rsid w:val="001973CE"/>
    <w:rsid w:val="001978FC"/>
    <w:rsid w:val="001B4DE4"/>
    <w:rsid w:val="001B6DCD"/>
    <w:rsid w:val="001C4C02"/>
    <w:rsid w:val="001C6A3B"/>
    <w:rsid w:val="001D5E6F"/>
    <w:rsid w:val="001F1A69"/>
    <w:rsid w:val="00210848"/>
    <w:rsid w:val="00211057"/>
    <w:rsid w:val="0021133E"/>
    <w:rsid w:val="00220BBD"/>
    <w:rsid w:val="00224BA8"/>
    <w:rsid w:val="00231E1A"/>
    <w:rsid w:val="002A4963"/>
    <w:rsid w:val="002D0E52"/>
    <w:rsid w:val="002F7505"/>
    <w:rsid w:val="0031078D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3583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5509C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61853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1B48"/>
    <w:rsid w:val="00783C9D"/>
    <w:rsid w:val="007A4F50"/>
    <w:rsid w:val="007B4068"/>
    <w:rsid w:val="007C2675"/>
    <w:rsid w:val="007D0E9D"/>
    <w:rsid w:val="007D0F09"/>
    <w:rsid w:val="007F0112"/>
    <w:rsid w:val="007F763E"/>
    <w:rsid w:val="0080345D"/>
    <w:rsid w:val="00807E59"/>
    <w:rsid w:val="00810C0C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42BE5"/>
    <w:rsid w:val="0095363F"/>
    <w:rsid w:val="0095708C"/>
    <w:rsid w:val="00984307"/>
    <w:rsid w:val="00984617"/>
    <w:rsid w:val="00991095"/>
    <w:rsid w:val="00993FD3"/>
    <w:rsid w:val="00995924"/>
    <w:rsid w:val="009D3EE7"/>
    <w:rsid w:val="009E2FB7"/>
    <w:rsid w:val="009F0E92"/>
    <w:rsid w:val="009F7227"/>
    <w:rsid w:val="00A031FE"/>
    <w:rsid w:val="00A423BB"/>
    <w:rsid w:val="00A4330B"/>
    <w:rsid w:val="00A47726"/>
    <w:rsid w:val="00A75804"/>
    <w:rsid w:val="00A83486"/>
    <w:rsid w:val="00A97CE7"/>
    <w:rsid w:val="00AB19D5"/>
    <w:rsid w:val="00AB23AD"/>
    <w:rsid w:val="00AB79F1"/>
    <w:rsid w:val="00AC6A48"/>
    <w:rsid w:val="00AD520B"/>
    <w:rsid w:val="00AE462C"/>
    <w:rsid w:val="00AE6B3D"/>
    <w:rsid w:val="00B21247"/>
    <w:rsid w:val="00B57729"/>
    <w:rsid w:val="00B61329"/>
    <w:rsid w:val="00B657C4"/>
    <w:rsid w:val="00B65E21"/>
    <w:rsid w:val="00B739DF"/>
    <w:rsid w:val="00B96261"/>
    <w:rsid w:val="00BA491F"/>
    <w:rsid w:val="00BA702B"/>
    <w:rsid w:val="00BB09ED"/>
    <w:rsid w:val="00BB190E"/>
    <w:rsid w:val="00BB4555"/>
    <w:rsid w:val="00BB7459"/>
    <w:rsid w:val="00BD3741"/>
    <w:rsid w:val="00BD67F9"/>
    <w:rsid w:val="00BE3B5B"/>
    <w:rsid w:val="00BE3C90"/>
    <w:rsid w:val="00BE43A6"/>
    <w:rsid w:val="00BE6276"/>
    <w:rsid w:val="00C02E9E"/>
    <w:rsid w:val="00C37466"/>
    <w:rsid w:val="00C44D47"/>
    <w:rsid w:val="00C56A3A"/>
    <w:rsid w:val="00C60070"/>
    <w:rsid w:val="00C861BE"/>
    <w:rsid w:val="00C87189"/>
    <w:rsid w:val="00C97474"/>
    <w:rsid w:val="00CA4DB2"/>
    <w:rsid w:val="00CB2830"/>
    <w:rsid w:val="00CB7E5D"/>
    <w:rsid w:val="00CF299C"/>
    <w:rsid w:val="00D00FD7"/>
    <w:rsid w:val="00D0379E"/>
    <w:rsid w:val="00D20076"/>
    <w:rsid w:val="00D23BF9"/>
    <w:rsid w:val="00D378A2"/>
    <w:rsid w:val="00D42EB8"/>
    <w:rsid w:val="00D5254A"/>
    <w:rsid w:val="00D534D4"/>
    <w:rsid w:val="00D83C04"/>
    <w:rsid w:val="00D869BE"/>
    <w:rsid w:val="00D930A7"/>
    <w:rsid w:val="00DA1936"/>
    <w:rsid w:val="00DA412D"/>
    <w:rsid w:val="00DA6C46"/>
    <w:rsid w:val="00DB1F68"/>
    <w:rsid w:val="00DD228B"/>
    <w:rsid w:val="00DF4D8C"/>
    <w:rsid w:val="00E00D22"/>
    <w:rsid w:val="00E12356"/>
    <w:rsid w:val="00E16479"/>
    <w:rsid w:val="00E1735E"/>
    <w:rsid w:val="00E1754D"/>
    <w:rsid w:val="00E22351"/>
    <w:rsid w:val="00E41BF4"/>
    <w:rsid w:val="00E50DDE"/>
    <w:rsid w:val="00E53F40"/>
    <w:rsid w:val="00E54A55"/>
    <w:rsid w:val="00E56772"/>
    <w:rsid w:val="00E7431A"/>
    <w:rsid w:val="00E9187D"/>
    <w:rsid w:val="00EA2C51"/>
    <w:rsid w:val="00EA2D10"/>
    <w:rsid w:val="00EA3B1F"/>
    <w:rsid w:val="00EE1A16"/>
    <w:rsid w:val="00EE599D"/>
    <w:rsid w:val="00EF16BB"/>
    <w:rsid w:val="00F0581E"/>
    <w:rsid w:val="00F11A92"/>
    <w:rsid w:val="00F17C35"/>
    <w:rsid w:val="00F26C02"/>
    <w:rsid w:val="00F279D3"/>
    <w:rsid w:val="00F60352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81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332</Words>
  <Characters>1895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2025-01-14T15:32:00Z</cp:lastPrinted>
  <dcterms:created xsi:type="dcterms:W3CDTF">2026-07-07T08:33:00Z</dcterms:created>
  <dcterms:modified xsi:type="dcterms:W3CDTF">2026-07-07T14:36:00Z</dcterms:modified>
</cp:coreProperties>
</file>