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C06ED" w:rsidRDefault="003C06E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72CF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50977" r:id="rId6"/>
        </w:object>
      </w:r>
    </w:p>
    <w:p w:rsidR="003C06ED" w:rsidRDefault="003C06E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C06ED" w:rsidRDefault="003C06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C06ED" w:rsidRDefault="003C06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C06ED" w:rsidRDefault="003C06E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C06ED" w:rsidRDefault="003C06E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C06ED" w:rsidRDefault="003C06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C06ED" w:rsidRDefault="003C06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C06ED" w:rsidRDefault="003C06ED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3C06ED" w:rsidRDefault="003C06E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   №_______</w:t>
      </w:r>
    </w:p>
    <w:p w:rsidR="003C06ED" w:rsidRDefault="003C06ED" w:rsidP="008D785D">
      <w:pPr>
        <w:rPr>
          <w:sz w:val="24"/>
          <w:lang w:val="uk-UA"/>
        </w:rPr>
      </w:pPr>
    </w:p>
    <w:p w:rsidR="003C06ED" w:rsidRDefault="003C06E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25E5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25E54">
        <w:rPr>
          <w:b/>
          <w:sz w:val="24"/>
          <w:szCs w:val="24"/>
          <w:lang w:val="uk-UA"/>
        </w:rPr>
        <w:t xml:space="preserve">допомоги </w:t>
      </w:r>
    </w:p>
    <w:p w:rsidR="003C06ED" w:rsidRPr="003B408E" w:rsidRDefault="003C06E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гр.Кавюк Євгенії Миколаївні</w:t>
      </w:r>
    </w:p>
    <w:p w:rsidR="003C06ED" w:rsidRDefault="003C06ED" w:rsidP="008D785D">
      <w:pPr>
        <w:jc w:val="both"/>
        <w:rPr>
          <w:b/>
          <w:sz w:val="24"/>
          <w:szCs w:val="24"/>
          <w:lang w:val="uk-UA"/>
        </w:rPr>
      </w:pPr>
    </w:p>
    <w:p w:rsidR="003C06ED" w:rsidRDefault="003C06ED" w:rsidP="008D785D">
      <w:pPr>
        <w:jc w:val="both"/>
        <w:rPr>
          <w:b/>
          <w:sz w:val="24"/>
          <w:szCs w:val="24"/>
          <w:lang w:val="uk-UA"/>
        </w:rPr>
      </w:pPr>
    </w:p>
    <w:p w:rsidR="003C06ED" w:rsidRPr="00365AFE" w:rsidRDefault="003C06ED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126/2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04.06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гр.Кавюк Євгенії Миколаївни, 19**р.н., яка зареєстрована та проживає за адресою: </w:t>
      </w:r>
      <w:bookmarkStart w:id="1" w:name="_Hlk157781783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витяг з реєстру ТГ,  копія заключення ЛКК №1212, копія консультативного висновку,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3C06ED" w:rsidRDefault="003C06ED" w:rsidP="00E16479">
      <w:pPr>
        <w:jc w:val="both"/>
        <w:rPr>
          <w:bCs/>
          <w:sz w:val="24"/>
          <w:szCs w:val="24"/>
          <w:lang w:val="uk-UA"/>
        </w:rPr>
      </w:pPr>
    </w:p>
    <w:p w:rsidR="003C06ED" w:rsidRDefault="003C06E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3C06ED" w:rsidRDefault="003C06ED" w:rsidP="00EE599D">
      <w:pPr>
        <w:jc w:val="both"/>
        <w:rPr>
          <w:b/>
          <w:bCs/>
          <w:sz w:val="24"/>
          <w:szCs w:val="24"/>
          <w:lang w:val="uk-UA"/>
        </w:rPr>
      </w:pPr>
    </w:p>
    <w:p w:rsidR="003C06ED" w:rsidRPr="00EE599D" w:rsidRDefault="003C06E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гр.Кавюк Євгенії Миколаївні, яка зареєстрована та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:rsidR="003C06ED" w:rsidRPr="0084440D" w:rsidRDefault="003C06E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3C06ED" w:rsidRPr="0084440D" w:rsidRDefault="003C06ED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3C06ED" w:rsidRPr="008B124A" w:rsidRDefault="003C06E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3C06ED" w:rsidRDefault="003C06ED" w:rsidP="00AE462C">
      <w:pPr>
        <w:ind w:firstLine="600"/>
        <w:jc w:val="both"/>
        <w:rPr>
          <w:sz w:val="24"/>
          <w:szCs w:val="24"/>
          <w:lang w:val="uk-UA"/>
        </w:rPr>
      </w:pPr>
    </w:p>
    <w:p w:rsidR="003C06ED" w:rsidRDefault="003C06E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C06ED" w:rsidRPr="005F7735" w:rsidRDefault="003C06E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3C06ED" w:rsidRDefault="003C06ED" w:rsidP="001C0E3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3C06ED" w:rsidRDefault="003C06ED" w:rsidP="0042749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3C06ED" w:rsidRDefault="003C06E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3C06ED" w:rsidRDefault="003C06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C06ED" w:rsidRDefault="003C06ED" w:rsidP="00AE462C">
      <w:pPr>
        <w:rPr>
          <w:b/>
          <w:sz w:val="24"/>
          <w:szCs w:val="24"/>
          <w:lang w:val="uk-UA"/>
        </w:rPr>
      </w:pPr>
    </w:p>
    <w:p w:rsidR="003C06ED" w:rsidRDefault="003C06ED" w:rsidP="00AE462C">
      <w:pPr>
        <w:rPr>
          <w:b/>
          <w:sz w:val="24"/>
          <w:szCs w:val="24"/>
          <w:lang w:val="uk-UA"/>
        </w:rPr>
      </w:pPr>
    </w:p>
    <w:p w:rsidR="003C06ED" w:rsidRDefault="003C06ED" w:rsidP="00AE462C">
      <w:pPr>
        <w:rPr>
          <w:b/>
          <w:sz w:val="24"/>
          <w:szCs w:val="24"/>
          <w:lang w:val="uk-UA"/>
        </w:rPr>
      </w:pPr>
    </w:p>
    <w:p w:rsidR="003C06ED" w:rsidRDefault="003C06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C06ED" w:rsidSect="001C0E3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B6AA7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B6DDB"/>
    <w:rsid w:val="001C0E3C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C06ED"/>
    <w:rsid w:val="003D7B69"/>
    <w:rsid w:val="003E3B39"/>
    <w:rsid w:val="003F2B57"/>
    <w:rsid w:val="004027F1"/>
    <w:rsid w:val="004101EF"/>
    <w:rsid w:val="004230AB"/>
    <w:rsid w:val="00425E54"/>
    <w:rsid w:val="00427494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D0F09"/>
    <w:rsid w:val="007F0112"/>
    <w:rsid w:val="007F763E"/>
    <w:rsid w:val="0080345D"/>
    <w:rsid w:val="00807E59"/>
    <w:rsid w:val="00810C0C"/>
    <w:rsid w:val="008200CA"/>
    <w:rsid w:val="00824488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8E11EF"/>
    <w:rsid w:val="0091476B"/>
    <w:rsid w:val="00935BBE"/>
    <w:rsid w:val="009370F3"/>
    <w:rsid w:val="0095363F"/>
    <w:rsid w:val="0095708C"/>
    <w:rsid w:val="00984307"/>
    <w:rsid w:val="00984617"/>
    <w:rsid w:val="00990B87"/>
    <w:rsid w:val="00991095"/>
    <w:rsid w:val="00993FD3"/>
    <w:rsid w:val="00995924"/>
    <w:rsid w:val="009C3F6E"/>
    <w:rsid w:val="009D3EE7"/>
    <w:rsid w:val="009D5BBB"/>
    <w:rsid w:val="009E2FB7"/>
    <w:rsid w:val="009F0E92"/>
    <w:rsid w:val="009F7227"/>
    <w:rsid w:val="00A031FE"/>
    <w:rsid w:val="00A421C9"/>
    <w:rsid w:val="00A423BB"/>
    <w:rsid w:val="00A4330B"/>
    <w:rsid w:val="00A47726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02E39"/>
    <w:rsid w:val="00B21247"/>
    <w:rsid w:val="00B57729"/>
    <w:rsid w:val="00B61329"/>
    <w:rsid w:val="00B657C4"/>
    <w:rsid w:val="00B739DF"/>
    <w:rsid w:val="00B8770E"/>
    <w:rsid w:val="00B96261"/>
    <w:rsid w:val="00BA702B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629F4"/>
    <w:rsid w:val="00D80BEE"/>
    <w:rsid w:val="00D869BE"/>
    <w:rsid w:val="00D930A7"/>
    <w:rsid w:val="00DA1936"/>
    <w:rsid w:val="00DA412D"/>
    <w:rsid w:val="00DA6C46"/>
    <w:rsid w:val="00DB1F68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4A55"/>
    <w:rsid w:val="00E56772"/>
    <w:rsid w:val="00E72CF0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60352"/>
    <w:rsid w:val="00F6430E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95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324</Words>
  <Characters>1848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2025-01-14T15:32:00Z</cp:lastPrinted>
  <dcterms:created xsi:type="dcterms:W3CDTF">2026-07-07T08:33:00Z</dcterms:created>
  <dcterms:modified xsi:type="dcterms:W3CDTF">2026-07-07T14:37:00Z</dcterms:modified>
</cp:coreProperties>
</file>