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47AC8" w:rsidRDefault="00247AC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B5EC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44951555" r:id="rId5"/>
        </w:object>
      </w:r>
    </w:p>
    <w:p w:rsidR="00247AC8" w:rsidRDefault="00247AC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47AC8" w:rsidRDefault="00247AC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47AC8" w:rsidRDefault="00247AC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47AC8" w:rsidRDefault="00247AC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47AC8" w:rsidRDefault="00247AC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47AC8" w:rsidRDefault="00247AC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247AC8" w:rsidRDefault="00247AC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47AC8" w:rsidRDefault="00247AC8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247AC8" w:rsidRDefault="00247AC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м. Кіцмань                                                  №_______</w:t>
      </w:r>
    </w:p>
    <w:p w:rsidR="00247AC8" w:rsidRDefault="00247AC8" w:rsidP="00180B81">
      <w:pPr>
        <w:pStyle w:val="Normal2"/>
        <w:rPr>
          <w:rFonts w:ascii="Times New Roman" w:hAnsi="Times New Roman"/>
          <w:b/>
          <w:szCs w:val="24"/>
        </w:rPr>
      </w:pPr>
    </w:p>
    <w:p w:rsidR="00247AC8" w:rsidRDefault="00247AC8" w:rsidP="008D785D">
      <w:pPr>
        <w:rPr>
          <w:sz w:val="24"/>
          <w:lang w:val="uk-UA"/>
        </w:rPr>
      </w:pPr>
    </w:p>
    <w:p w:rsidR="00247AC8" w:rsidRPr="006265E3" w:rsidRDefault="00247AC8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247AC8" w:rsidRPr="006265E3" w:rsidRDefault="00247AC8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Гайко Людмилі Миколаївні</w:t>
      </w:r>
    </w:p>
    <w:p w:rsidR="00247AC8" w:rsidRPr="006265E3" w:rsidRDefault="00247AC8" w:rsidP="006265E3">
      <w:pPr>
        <w:jc w:val="both"/>
        <w:rPr>
          <w:b/>
          <w:sz w:val="24"/>
          <w:szCs w:val="24"/>
          <w:lang w:val="uk-UA"/>
        </w:rPr>
      </w:pPr>
    </w:p>
    <w:p w:rsidR="00247AC8" w:rsidRPr="006265E3" w:rsidRDefault="00247AC8" w:rsidP="006265E3">
      <w:pPr>
        <w:jc w:val="both"/>
        <w:rPr>
          <w:b/>
          <w:sz w:val="24"/>
          <w:szCs w:val="24"/>
          <w:lang w:val="uk-UA"/>
        </w:rPr>
      </w:pPr>
    </w:p>
    <w:p w:rsidR="00247AC8" w:rsidRDefault="00247AC8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108/2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11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Гайко Людмили Миколаївни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 xml:space="preserve">р.н.,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батька, гр.Костюка Миколи Миколайовича,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 витяг з реєстру ТГ,  копія свідоцтва про смерть Костюк М.М.,  довідка про останнє місце проживання Костюка М.М.,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247AC8" w:rsidRDefault="00247AC8" w:rsidP="007B4068">
      <w:pPr>
        <w:jc w:val="both"/>
        <w:rPr>
          <w:bCs/>
          <w:sz w:val="24"/>
          <w:szCs w:val="24"/>
          <w:lang w:val="uk-UA"/>
        </w:rPr>
      </w:pPr>
    </w:p>
    <w:p w:rsidR="00247AC8" w:rsidRDefault="00247AC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47AC8" w:rsidRDefault="00247AC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47AC8" w:rsidRDefault="00247AC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Гайко Людмилі Миколаївні,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батька гр.Костюка М.М.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247AC8" w:rsidRDefault="00247AC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47AC8" w:rsidRDefault="00247AC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247AC8" w:rsidRDefault="00247AC8" w:rsidP="00AE462C">
      <w:pPr>
        <w:ind w:firstLine="600"/>
        <w:jc w:val="both"/>
        <w:rPr>
          <w:sz w:val="24"/>
          <w:szCs w:val="24"/>
          <w:lang w:val="uk-UA"/>
        </w:rPr>
      </w:pPr>
    </w:p>
    <w:p w:rsidR="00247AC8" w:rsidRPr="008B124A" w:rsidRDefault="00247AC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247AC8" w:rsidRDefault="00247AC8" w:rsidP="00AE462C">
      <w:pPr>
        <w:ind w:firstLine="600"/>
        <w:jc w:val="both"/>
        <w:rPr>
          <w:sz w:val="24"/>
          <w:szCs w:val="24"/>
          <w:lang w:val="uk-UA"/>
        </w:rPr>
      </w:pPr>
    </w:p>
    <w:p w:rsidR="00247AC8" w:rsidRDefault="00247AC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247AC8" w:rsidRDefault="00247AC8" w:rsidP="007C63B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247AC8" w:rsidRDefault="00247AC8" w:rsidP="007C63B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:rsidR="00247AC8" w:rsidRDefault="00247A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7AC8" w:rsidRDefault="00247A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47AC8" w:rsidRDefault="00247AC8" w:rsidP="00AE462C">
      <w:pPr>
        <w:rPr>
          <w:b/>
          <w:sz w:val="24"/>
          <w:szCs w:val="24"/>
          <w:lang w:val="uk-UA"/>
        </w:rPr>
      </w:pPr>
    </w:p>
    <w:p w:rsidR="00247AC8" w:rsidRDefault="00247AC8" w:rsidP="00AE462C">
      <w:pPr>
        <w:rPr>
          <w:b/>
          <w:sz w:val="24"/>
          <w:szCs w:val="24"/>
          <w:lang w:val="uk-UA"/>
        </w:rPr>
      </w:pPr>
    </w:p>
    <w:p w:rsidR="00247AC8" w:rsidRDefault="00247AC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47AC8" w:rsidSect="007C63B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21B5C"/>
    <w:rsid w:val="000263F2"/>
    <w:rsid w:val="00032821"/>
    <w:rsid w:val="00040320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80B81"/>
    <w:rsid w:val="001B6DCD"/>
    <w:rsid w:val="001C2289"/>
    <w:rsid w:val="001C6A3B"/>
    <w:rsid w:val="001D331D"/>
    <w:rsid w:val="001E3138"/>
    <w:rsid w:val="001F40A3"/>
    <w:rsid w:val="00207239"/>
    <w:rsid w:val="00210848"/>
    <w:rsid w:val="00220BBD"/>
    <w:rsid w:val="00247AC8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3FDD"/>
    <w:rsid w:val="00715D34"/>
    <w:rsid w:val="00741D3E"/>
    <w:rsid w:val="007445F2"/>
    <w:rsid w:val="00747D8D"/>
    <w:rsid w:val="00753DC7"/>
    <w:rsid w:val="0076044B"/>
    <w:rsid w:val="00767069"/>
    <w:rsid w:val="0077115A"/>
    <w:rsid w:val="00774FCD"/>
    <w:rsid w:val="00785214"/>
    <w:rsid w:val="007A6762"/>
    <w:rsid w:val="007B4068"/>
    <w:rsid w:val="007C63B6"/>
    <w:rsid w:val="007D0E9D"/>
    <w:rsid w:val="007F0112"/>
    <w:rsid w:val="0080345D"/>
    <w:rsid w:val="008322BA"/>
    <w:rsid w:val="00876114"/>
    <w:rsid w:val="0088772E"/>
    <w:rsid w:val="00892585"/>
    <w:rsid w:val="008A035A"/>
    <w:rsid w:val="008A2498"/>
    <w:rsid w:val="008B124A"/>
    <w:rsid w:val="008B5EC9"/>
    <w:rsid w:val="008C15EB"/>
    <w:rsid w:val="008D2A4A"/>
    <w:rsid w:val="008D785D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BD366F"/>
    <w:rsid w:val="00C2151E"/>
    <w:rsid w:val="00C23EE8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B4AEB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869BE"/>
    <w:rsid w:val="00D930A7"/>
    <w:rsid w:val="00D93A51"/>
    <w:rsid w:val="00D97D42"/>
    <w:rsid w:val="00DA15ED"/>
    <w:rsid w:val="00DA1936"/>
    <w:rsid w:val="00DA412D"/>
    <w:rsid w:val="00E05935"/>
    <w:rsid w:val="00E36210"/>
    <w:rsid w:val="00E53F40"/>
    <w:rsid w:val="00E56772"/>
    <w:rsid w:val="00E64EC8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37151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49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335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2026-03-11T15:29:00Z</cp:lastPrinted>
  <dcterms:created xsi:type="dcterms:W3CDTF">2026-07-07T08:31:00Z</dcterms:created>
  <dcterms:modified xsi:type="dcterms:W3CDTF">2026-07-07T14:46:00Z</dcterms:modified>
</cp:coreProperties>
</file>