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9519782"/>
    <w:p w:rsidR="008C268B" w:rsidRDefault="008C268B" w:rsidP="00180B81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493F26">
        <w:rPr>
          <w:rFonts w:ascii="Times New Roman" w:hAnsi="Times New Roman"/>
          <w:szCs w:val="24"/>
        </w:rPr>
        <w:object w:dxaOrig="730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4" o:title=""/>
          </v:shape>
          <o:OLEObject Type="Embed" ProgID="Paint.Picture" ShapeID="_x0000_i1025" DrawAspect="Content" ObjectID="_1844951611" r:id="rId5"/>
        </w:object>
      </w:r>
    </w:p>
    <w:p w:rsidR="008C268B" w:rsidRDefault="008C268B" w:rsidP="00180B81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:rsidR="008C268B" w:rsidRDefault="008C268B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:rsidR="008C268B" w:rsidRDefault="008C268B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:rsidR="008C268B" w:rsidRDefault="008C268B" w:rsidP="00180B81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:rsidR="008C268B" w:rsidRDefault="008C268B" w:rsidP="00180B81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8C268B" w:rsidRDefault="008C268B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:rsidR="008C268B" w:rsidRDefault="008C268B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:rsidR="008C268B" w:rsidRDefault="008C268B" w:rsidP="00180B81">
      <w:pPr>
        <w:pStyle w:val="Normal2"/>
        <w:jc w:val="center"/>
        <w:rPr>
          <w:rFonts w:ascii="Times New Roman" w:hAnsi="Times New Roman"/>
          <w:szCs w:val="24"/>
        </w:rPr>
      </w:pPr>
    </w:p>
    <w:p w:rsidR="008C268B" w:rsidRDefault="008C268B" w:rsidP="00180B81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___________2026                                     м. Кіцмань                                                  №_______</w:t>
      </w:r>
    </w:p>
    <w:p w:rsidR="008C268B" w:rsidRDefault="008C268B" w:rsidP="00180B81">
      <w:pPr>
        <w:pStyle w:val="Normal2"/>
        <w:rPr>
          <w:rFonts w:ascii="Times New Roman" w:hAnsi="Times New Roman"/>
          <w:b/>
          <w:szCs w:val="24"/>
        </w:rPr>
      </w:pPr>
    </w:p>
    <w:p w:rsidR="008C268B" w:rsidRDefault="008C268B" w:rsidP="008D785D">
      <w:pPr>
        <w:rPr>
          <w:sz w:val="24"/>
          <w:lang w:val="uk-UA"/>
        </w:rPr>
      </w:pPr>
    </w:p>
    <w:p w:rsidR="008C268B" w:rsidRPr="006265E3" w:rsidRDefault="008C268B" w:rsidP="006265E3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Pr="006265E3">
        <w:rPr>
          <w:b/>
          <w:sz w:val="24"/>
          <w:szCs w:val="24"/>
          <w:lang w:val="uk-UA"/>
        </w:rPr>
        <w:t xml:space="preserve">  Про  виділення  матеріальної  допомоги </w:t>
      </w:r>
    </w:p>
    <w:p w:rsidR="008C268B" w:rsidRPr="006265E3" w:rsidRDefault="008C268B" w:rsidP="006265E3">
      <w:pPr>
        <w:jc w:val="both"/>
        <w:rPr>
          <w:b/>
          <w:sz w:val="24"/>
          <w:szCs w:val="24"/>
          <w:lang w:val="uk-UA"/>
        </w:rPr>
      </w:pPr>
      <w:r w:rsidRPr="006265E3"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  <w:lang w:val="uk-UA"/>
        </w:rPr>
        <w:t xml:space="preserve">  </w:t>
      </w:r>
      <w:r w:rsidRPr="006265E3">
        <w:rPr>
          <w:b/>
          <w:sz w:val="24"/>
          <w:szCs w:val="24"/>
          <w:lang w:val="uk-UA"/>
        </w:rPr>
        <w:t>гр.</w:t>
      </w:r>
      <w:r>
        <w:rPr>
          <w:b/>
          <w:sz w:val="24"/>
          <w:szCs w:val="24"/>
          <w:lang w:val="uk-UA"/>
        </w:rPr>
        <w:t>Семенчук Людмилі Іванівні</w:t>
      </w:r>
    </w:p>
    <w:p w:rsidR="008C268B" w:rsidRPr="006265E3" w:rsidRDefault="008C268B" w:rsidP="006265E3">
      <w:pPr>
        <w:jc w:val="both"/>
        <w:rPr>
          <w:b/>
          <w:sz w:val="24"/>
          <w:szCs w:val="24"/>
          <w:lang w:val="uk-UA"/>
        </w:rPr>
      </w:pPr>
    </w:p>
    <w:p w:rsidR="008C268B" w:rsidRPr="006265E3" w:rsidRDefault="008C268B" w:rsidP="006265E3">
      <w:pPr>
        <w:jc w:val="both"/>
        <w:rPr>
          <w:b/>
          <w:sz w:val="24"/>
          <w:szCs w:val="24"/>
          <w:lang w:val="uk-UA"/>
        </w:rPr>
      </w:pPr>
    </w:p>
    <w:p w:rsidR="008C268B" w:rsidRDefault="008C268B" w:rsidP="001E3138">
      <w:pPr>
        <w:jc w:val="both"/>
        <w:rPr>
          <w:bCs/>
          <w:sz w:val="24"/>
          <w:szCs w:val="24"/>
          <w:lang w:val="uk-UA"/>
        </w:rPr>
      </w:pPr>
      <w:r w:rsidRPr="006265E3">
        <w:rPr>
          <w:bCs/>
          <w:sz w:val="24"/>
          <w:szCs w:val="24"/>
          <w:lang w:val="uk-UA"/>
        </w:rPr>
        <w:t xml:space="preserve">          Розглянувши  заяву за вх. №</w:t>
      </w:r>
      <w:r>
        <w:rPr>
          <w:bCs/>
          <w:sz w:val="24"/>
          <w:szCs w:val="24"/>
          <w:lang w:val="uk-UA"/>
        </w:rPr>
        <w:t>191/8</w:t>
      </w:r>
      <w:r w:rsidRPr="006265E3">
        <w:rPr>
          <w:bCs/>
          <w:sz w:val="24"/>
          <w:szCs w:val="24"/>
          <w:lang w:val="uk-UA"/>
        </w:rPr>
        <w:t xml:space="preserve"> від </w:t>
      </w:r>
      <w:r>
        <w:rPr>
          <w:bCs/>
          <w:sz w:val="24"/>
          <w:szCs w:val="24"/>
          <w:lang w:val="uk-UA"/>
        </w:rPr>
        <w:t>22</w:t>
      </w:r>
      <w:r w:rsidRPr="006265E3">
        <w:rPr>
          <w:bCs/>
          <w:sz w:val="24"/>
          <w:szCs w:val="24"/>
          <w:lang w:val="uk-UA"/>
        </w:rPr>
        <w:t>.0</w:t>
      </w:r>
      <w:r>
        <w:rPr>
          <w:bCs/>
          <w:sz w:val="24"/>
          <w:szCs w:val="24"/>
          <w:lang w:val="uk-UA"/>
        </w:rPr>
        <w:t>5</w:t>
      </w:r>
      <w:r w:rsidRPr="006265E3">
        <w:rPr>
          <w:bCs/>
          <w:sz w:val="24"/>
          <w:szCs w:val="24"/>
          <w:lang w:val="uk-UA"/>
        </w:rPr>
        <w:t>.2026р. гр.</w:t>
      </w:r>
      <w:r>
        <w:rPr>
          <w:bCs/>
          <w:sz w:val="24"/>
          <w:szCs w:val="24"/>
          <w:lang w:val="uk-UA"/>
        </w:rPr>
        <w:t>Семенчук Людмили Іванівни</w:t>
      </w:r>
      <w:r w:rsidRPr="006265E3">
        <w:rPr>
          <w:bCs/>
          <w:sz w:val="24"/>
          <w:szCs w:val="24"/>
          <w:lang w:val="uk-UA"/>
        </w:rPr>
        <w:t>, 19</w:t>
      </w:r>
      <w:r>
        <w:rPr>
          <w:bCs/>
          <w:sz w:val="24"/>
          <w:szCs w:val="24"/>
          <w:lang w:val="uk-UA"/>
        </w:rPr>
        <w:t>**</w:t>
      </w:r>
      <w:r w:rsidRPr="006265E3">
        <w:rPr>
          <w:bCs/>
          <w:sz w:val="24"/>
          <w:szCs w:val="24"/>
          <w:lang w:val="uk-UA"/>
        </w:rPr>
        <w:t xml:space="preserve">р.н., яка </w:t>
      </w:r>
      <w:r>
        <w:rPr>
          <w:bCs/>
          <w:sz w:val="24"/>
          <w:szCs w:val="24"/>
          <w:lang w:val="uk-UA"/>
        </w:rPr>
        <w:t xml:space="preserve">зареєстрована та </w:t>
      </w:r>
      <w:r w:rsidRPr="006265E3">
        <w:rPr>
          <w:bCs/>
          <w:sz w:val="24"/>
          <w:szCs w:val="24"/>
          <w:lang w:val="uk-UA"/>
        </w:rPr>
        <w:t xml:space="preserve">проживає за адресою: </w:t>
      </w:r>
      <w:bookmarkStart w:id="1" w:name="_Hlk160113764"/>
      <w:bookmarkStart w:id="2" w:name="_Hlk176164436"/>
      <w:bookmarkStart w:id="3" w:name="_Hlk176165358"/>
      <w:r>
        <w:rPr>
          <w:bCs/>
          <w:sz w:val="24"/>
          <w:szCs w:val="24"/>
          <w:lang w:val="uk-UA"/>
        </w:rPr>
        <w:t>АДРЕСА 1</w:t>
      </w:r>
      <w:bookmarkEnd w:id="1"/>
      <w:bookmarkEnd w:id="2"/>
      <w:bookmarkEnd w:id="3"/>
      <w:r>
        <w:rPr>
          <w:bCs/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щодо надання матеріальної допомоги на поховання гр.Солодан Інни Володимирівни, 19**р.н.,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  копія свідоцтва про смерть Солодан І.В.,  довідка для отримання допомоги на поховання, довідка з </w:t>
      </w:r>
      <w:r w:rsidRPr="00121965">
        <w:rPr>
          <w:bCs/>
          <w:sz w:val="24"/>
          <w:szCs w:val="24"/>
          <w:lang w:val="uk-UA"/>
        </w:rPr>
        <w:t>Головного управління пенсійного фонду України в Чернівецькій області</w:t>
      </w:r>
      <w:r>
        <w:rPr>
          <w:bCs/>
          <w:sz w:val="24"/>
          <w:szCs w:val="24"/>
          <w:lang w:val="uk-UA"/>
        </w:rPr>
        <w:t xml:space="preserve">,  довідка  з Чернівецького обласного центру зайнятості,  довідка про місце реєстрації Солодан І.В.,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</w:t>
      </w:r>
      <w:r w:rsidRPr="00A423BB">
        <w:rPr>
          <w:bCs/>
          <w:sz w:val="24"/>
          <w:szCs w:val="24"/>
          <w:lang w:val="uk-UA"/>
        </w:rPr>
        <w:t>Програмою сприяння соціального захисту населення на території Кіцманської територіальної громади на 202</w:t>
      </w:r>
      <w:r>
        <w:rPr>
          <w:bCs/>
          <w:sz w:val="24"/>
          <w:szCs w:val="24"/>
          <w:lang w:val="uk-UA"/>
        </w:rPr>
        <w:t>6</w:t>
      </w:r>
      <w:r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Pr="00A423BB">
        <w:rPr>
          <w:bCs/>
          <w:sz w:val="24"/>
          <w:szCs w:val="24"/>
          <w:lang w:val="en-US"/>
        </w:rPr>
        <w:t>X</w:t>
      </w:r>
      <w:r>
        <w:rPr>
          <w:bCs/>
          <w:sz w:val="24"/>
          <w:szCs w:val="24"/>
          <w:lang w:val="en-US"/>
        </w:rPr>
        <w:t>LIV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</w:t>
      </w:r>
      <w:r w:rsidRPr="0080345D">
        <w:rPr>
          <w:bCs/>
          <w:sz w:val="24"/>
          <w:szCs w:val="24"/>
          <w:lang w:val="uk-UA"/>
        </w:rPr>
        <w:t>23</w:t>
      </w:r>
      <w:r w:rsidRPr="00A423BB">
        <w:rPr>
          <w:bCs/>
          <w:sz w:val="24"/>
          <w:szCs w:val="24"/>
          <w:lang w:val="uk-UA"/>
        </w:rPr>
        <w:t>.</w:t>
      </w:r>
      <w:r w:rsidRPr="0080345D">
        <w:rPr>
          <w:bCs/>
          <w:sz w:val="24"/>
          <w:szCs w:val="24"/>
          <w:lang w:val="uk-UA"/>
        </w:rPr>
        <w:t>12</w:t>
      </w:r>
      <w:r w:rsidRPr="00A423BB">
        <w:rPr>
          <w:bCs/>
          <w:sz w:val="24"/>
          <w:szCs w:val="24"/>
          <w:lang w:val="uk-UA"/>
        </w:rPr>
        <w:t>.2025 року №</w:t>
      </w:r>
      <w:r w:rsidRPr="0080345D">
        <w:rPr>
          <w:bCs/>
          <w:sz w:val="24"/>
          <w:szCs w:val="24"/>
          <w:lang w:val="uk-UA"/>
        </w:rPr>
        <w:t>505</w:t>
      </w:r>
      <w:r w:rsidRPr="00A423BB">
        <w:rPr>
          <w:bCs/>
          <w:sz w:val="24"/>
          <w:szCs w:val="24"/>
          <w:lang w:val="uk-UA"/>
        </w:rPr>
        <w:t>/1</w:t>
      </w:r>
      <w:r w:rsidRPr="0080345D">
        <w:rPr>
          <w:bCs/>
          <w:sz w:val="24"/>
          <w:szCs w:val="24"/>
          <w:lang w:val="uk-UA"/>
        </w:rPr>
        <w:t>2</w:t>
      </w:r>
      <w:r w:rsidRPr="00A423BB">
        <w:rPr>
          <w:bCs/>
          <w:sz w:val="24"/>
          <w:szCs w:val="24"/>
          <w:lang w:val="uk-UA"/>
        </w:rPr>
        <w:t xml:space="preserve">, </w:t>
      </w:r>
      <w:r>
        <w:rPr>
          <w:sz w:val="24"/>
          <w:szCs w:val="24"/>
          <w:lang w:val="uk-UA"/>
        </w:rPr>
        <w:t xml:space="preserve">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та технологічних карток адміністративних послуг у сфері питань місцевого значення» </w:t>
      </w:r>
      <w:r>
        <w:rPr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:rsidR="008C268B" w:rsidRDefault="008C268B" w:rsidP="007B4068">
      <w:pPr>
        <w:jc w:val="both"/>
        <w:rPr>
          <w:bCs/>
          <w:sz w:val="24"/>
          <w:szCs w:val="24"/>
          <w:lang w:val="uk-UA"/>
        </w:rPr>
      </w:pPr>
    </w:p>
    <w:p w:rsidR="008C268B" w:rsidRDefault="008C268B" w:rsidP="00D26EC4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:rsidR="008C268B" w:rsidRDefault="008C268B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:rsidR="008C268B" w:rsidRDefault="008C268B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1. Виділити матеріальну допомогу </w:t>
      </w:r>
      <w:r w:rsidRPr="00E36210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Семенчук Людмилі Іванівні,</w:t>
      </w:r>
      <w:r w:rsidRPr="00E36210">
        <w:rPr>
          <w:rFonts w:ascii="Times New Roman" w:hAnsi="Times New Roman"/>
          <w:szCs w:val="24"/>
        </w:rPr>
        <w:t xml:space="preserve">  як</w:t>
      </w:r>
      <w:r>
        <w:rPr>
          <w:rFonts w:ascii="Times New Roman" w:hAnsi="Times New Roman"/>
          <w:szCs w:val="24"/>
        </w:rPr>
        <w:t>а</w:t>
      </w:r>
      <w:r w:rsidRPr="00E36210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зареєстрована та </w:t>
      </w:r>
      <w:r w:rsidRPr="00E36210">
        <w:rPr>
          <w:rFonts w:ascii="Times New Roman" w:hAnsi="Times New Roman"/>
          <w:szCs w:val="24"/>
        </w:rPr>
        <w:t xml:space="preserve">проживає за адресою: </w:t>
      </w:r>
      <w:r>
        <w:rPr>
          <w:rFonts w:ascii="Times New Roman" w:hAnsi="Times New Roman"/>
          <w:szCs w:val="24"/>
        </w:rPr>
        <w:t>АДРЕСА 1</w:t>
      </w:r>
      <w:r w:rsidRPr="00012048">
        <w:rPr>
          <w:rFonts w:ascii="Times New Roman" w:hAnsi="Times New Roman"/>
          <w:szCs w:val="24"/>
        </w:rPr>
        <w:t xml:space="preserve"> </w:t>
      </w:r>
      <w:r w:rsidRPr="00497627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н</w:t>
      </w:r>
      <w:r>
        <w:rPr>
          <w:rFonts w:ascii="Times New Roman" w:hAnsi="Times New Roman"/>
          <w:bCs/>
          <w:szCs w:val="24"/>
        </w:rPr>
        <w:t xml:space="preserve">а </w:t>
      </w:r>
      <w:r>
        <w:rPr>
          <w:rFonts w:ascii="Times New Roman" w:hAnsi="Times New Roman"/>
          <w:szCs w:val="24"/>
        </w:rPr>
        <w:t>поховання гр.Солодан І.В.</w:t>
      </w:r>
      <w:r w:rsidRPr="00012048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19**</w:t>
      </w:r>
      <w:r w:rsidRPr="00012048">
        <w:rPr>
          <w:rFonts w:ascii="Times New Roman" w:hAnsi="Times New Roman"/>
          <w:szCs w:val="24"/>
        </w:rPr>
        <w:t xml:space="preserve">р.н., </w:t>
      </w:r>
      <w:r w:rsidRPr="00E36210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bCs/>
          <w:szCs w:val="24"/>
        </w:rPr>
        <w:t>в  сумі ______ грн. (___________ гривень).</w:t>
      </w:r>
    </w:p>
    <w:p w:rsidR="008C268B" w:rsidRDefault="008C268B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:rsidR="008C268B" w:rsidRDefault="008C268B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2. Відділу бухгалтерського обліку та звітності </w:t>
      </w:r>
      <w:r w:rsidRPr="00F078D6">
        <w:rPr>
          <w:sz w:val="24"/>
          <w:szCs w:val="24"/>
          <w:lang w:val="uk-UA"/>
        </w:rPr>
        <w:t>(</w:t>
      </w:r>
      <w:r w:rsidRPr="00EF795D">
        <w:rPr>
          <w:sz w:val="24"/>
          <w:szCs w:val="24"/>
          <w:lang w:val="uk-UA"/>
        </w:rPr>
        <w:t>Яна КОЗЕК</w:t>
      </w:r>
      <w:r w:rsidRPr="00F078D6">
        <w:rPr>
          <w:sz w:val="24"/>
          <w:szCs w:val="24"/>
          <w:lang w:val="uk-UA"/>
        </w:rPr>
        <w:t xml:space="preserve">) перерахувати </w:t>
      </w:r>
      <w:r>
        <w:rPr>
          <w:sz w:val="24"/>
          <w:szCs w:val="24"/>
          <w:lang w:val="uk-UA"/>
        </w:rPr>
        <w:t>кошти на банківський рахунок, вказаний заявницею.</w:t>
      </w:r>
    </w:p>
    <w:p w:rsidR="008C268B" w:rsidRDefault="008C268B" w:rsidP="00AE462C">
      <w:pPr>
        <w:ind w:firstLine="600"/>
        <w:jc w:val="both"/>
        <w:rPr>
          <w:sz w:val="24"/>
          <w:szCs w:val="24"/>
          <w:lang w:val="uk-UA"/>
        </w:rPr>
      </w:pPr>
    </w:p>
    <w:p w:rsidR="008C268B" w:rsidRPr="008B124A" w:rsidRDefault="008C268B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начальницю відділу з питань соціальної роботи Світлану ІВАНЦИН.</w:t>
      </w:r>
    </w:p>
    <w:p w:rsidR="008C268B" w:rsidRDefault="008C268B" w:rsidP="00AE462C">
      <w:pPr>
        <w:ind w:firstLine="600"/>
        <w:jc w:val="both"/>
        <w:rPr>
          <w:sz w:val="24"/>
          <w:szCs w:val="24"/>
          <w:lang w:val="uk-UA"/>
        </w:rPr>
      </w:pPr>
    </w:p>
    <w:p w:rsidR="008C268B" w:rsidRDefault="008C268B" w:rsidP="00603018">
      <w:pPr>
        <w:jc w:val="both"/>
        <w:rPr>
          <w:b/>
          <w:color w:val="000000"/>
          <w:sz w:val="24"/>
          <w:szCs w:val="24"/>
          <w:lang w:val="uk-UA"/>
        </w:rPr>
      </w:pPr>
    </w:p>
    <w:p w:rsidR="008C268B" w:rsidRDefault="008C268B" w:rsidP="0026597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Заступник міського голови </w:t>
      </w:r>
    </w:p>
    <w:p w:rsidR="008C268B" w:rsidRDefault="008C268B" w:rsidP="0026597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з питань діяльності виконавчих органів                                            Олександр МАРУСЯК</w:t>
      </w:r>
    </w:p>
    <w:p w:rsidR="008C268B" w:rsidRDefault="008C268B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:rsidR="008C268B" w:rsidRDefault="008C268B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:rsidR="008C268B" w:rsidRDefault="008C268B" w:rsidP="00AE462C">
      <w:pPr>
        <w:rPr>
          <w:b/>
          <w:sz w:val="24"/>
          <w:szCs w:val="24"/>
          <w:lang w:val="uk-UA"/>
        </w:rPr>
      </w:pPr>
    </w:p>
    <w:p w:rsidR="008C268B" w:rsidRDefault="008C268B" w:rsidP="00AE462C">
      <w:pPr>
        <w:rPr>
          <w:b/>
          <w:sz w:val="24"/>
          <w:szCs w:val="24"/>
          <w:lang w:val="uk-UA"/>
        </w:rPr>
      </w:pPr>
    </w:p>
    <w:p w:rsidR="008C268B" w:rsidRDefault="008C268B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8C268B" w:rsidSect="0026597D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6A3B"/>
    <w:rsid w:val="00012048"/>
    <w:rsid w:val="00020D26"/>
    <w:rsid w:val="000214D5"/>
    <w:rsid w:val="00021B5C"/>
    <w:rsid w:val="00032821"/>
    <w:rsid w:val="00040986"/>
    <w:rsid w:val="00044B2F"/>
    <w:rsid w:val="00044E0D"/>
    <w:rsid w:val="000462F0"/>
    <w:rsid w:val="00051684"/>
    <w:rsid w:val="00055EAF"/>
    <w:rsid w:val="0008599E"/>
    <w:rsid w:val="00097023"/>
    <w:rsid w:val="00097340"/>
    <w:rsid w:val="000A07B5"/>
    <w:rsid w:val="000C419B"/>
    <w:rsid w:val="000D03AD"/>
    <w:rsid w:val="000F2EA3"/>
    <w:rsid w:val="00103B05"/>
    <w:rsid w:val="00121965"/>
    <w:rsid w:val="001448EB"/>
    <w:rsid w:val="00150E2F"/>
    <w:rsid w:val="00170734"/>
    <w:rsid w:val="00180B81"/>
    <w:rsid w:val="001B6DCD"/>
    <w:rsid w:val="001C6A3B"/>
    <w:rsid w:val="001D331D"/>
    <w:rsid w:val="001E3138"/>
    <w:rsid w:val="001F40A3"/>
    <w:rsid w:val="00207239"/>
    <w:rsid w:val="00210848"/>
    <w:rsid w:val="00220BBD"/>
    <w:rsid w:val="002523DB"/>
    <w:rsid w:val="00253040"/>
    <w:rsid w:val="00260E73"/>
    <w:rsid w:val="0026206E"/>
    <w:rsid w:val="0026597D"/>
    <w:rsid w:val="002A05C4"/>
    <w:rsid w:val="002A34E0"/>
    <w:rsid w:val="002A3957"/>
    <w:rsid w:val="002A4963"/>
    <w:rsid w:val="002B32FF"/>
    <w:rsid w:val="002C556A"/>
    <w:rsid w:val="002E160C"/>
    <w:rsid w:val="002F0CE3"/>
    <w:rsid w:val="002F7115"/>
    <w:rsid w:val="00305364"/>
    <w:rsid w:val="00313F9A"/>
    <w:rsid w:val="00337CA0"/>
    <w:rsid w:val="00340AAA"/>
    <w:rsid w:val="00353660"/>
    <w:rsid w:val="003624E0"/>
    <w:rsid w:val="00362829"/>
    <w:rsid w:val="00365AFE"/>
    <w:rsid w:val="003661FA"/>
    <w:rsid w:val="00371F9E"/>
    <w:rsid w:val="003963F8"/>
    <w:rsid w:val="003B408E"/>
    <w:rsid w:val="003E3B39"/>
    <w:rsid w:val="004027F1"/>
    <w:rsid w:val="0041669C"/>
    <w:rsid w:val="00417F45"/>
    <w:rsid w:val="0044103E"/>
    <w:rsid w:val="00473A5E"/>
    <w:rsid w:val="00493F26"/>
    <w:rsid w:val="00497627"/>
    <w:rsid w:val="004A08C6"/>
    <w:rsid w:val="00504454"/>
    <w:rsid w:val="00510C27"/>
    <w:rsid w:val="00515BB1"/>
    <w:rsid w:val="00516803"/>
    <w:rsid w:val="00526428"/>
    <w:rsid w:val="005376B1"/>
    <w:rsid w:val="00547B77"/>
    <w:rsid w:val="0056417D"/>
    <w:rsid w:val="00573317"/>
    <w:rsid w:val="00581DAF"/>
    <w:rsid w:val="005825EA"/>
    <w:rsid w:val="005867DE"/>
    <w:rsid w:val="005E140E"/>
    <w:rsid w:val="00603018"/>
    <w:rsid w:val="0062246B"/>
    <w:rsid w:val="006265E3"/>
    <w:rsid w:val="00633207"/>
    <w:rsid w:val="00645734"/>
    <w:rsid w:val="00645DE5"/>
    <w:rsid w:val="006A0FFB"/>
    <w:rsid w:val="006A697B"/>
    <w:rsid w:val="006B74E2"/>
    <w:rsid w:val="006C0764"/>
    <w:rsid w:val="006C2211"/>
    <w:rsid w:val="00704359"/>
    <w:rsid w:val="007120F6"/>
    <w:rsid w:val="00715D34"/>
    <w:rsid w:val="00741D3E"/>
    <w:rsid w:val="00747D8D"/>
    <w:rsid w:val="00753DC7"/>
    <w:rsid w:val="0076044B"/>
    <w:rsid w:val="0077115A"/>
    <w:rsid w:val="00774FCD"/>
    <w:rsid w:val="00785214"/>
    <w:rsid w:val="007917A0"/>
    <w:rsid w:val="007A6762"/>
    <w:rsid w:val="007B4068"/>
    <w:rsid w:val="007D0E9D"/>
    <w:rsid w:val="007F0112"/>
    <w:rsid w:val="0080345D"/>
    <w:rsid w:val="008322BA"/>
    <w:rsid w:val="00876114"/>
    <w:rsid w:val="0088772E"/>
    <w:rsid w:val="00892585"/>
    <w:rsid w:val="008A035A"/>
    <w:rsid w:val="008A2498"/>
    <w:rsid w:val="008B124A"/>
    <w:rsid w:val="008C15EB"/>
    <w:rsid w:val="008C268B"/>
    <w:rsid w:val="008D2A4A"/>
    <w:rsid w:val="008D785D"/>
    <w:rsid w:val="0094181E"/>
    <w:rsid w:val="0098465F"/>
    <w:rsid w:val="00991095"/>
    <w:rsid w:val="009A60A8"/>
    <w:rsid w:val="009A7BA6"/>
    <w:rsid w:val="009B1120"/>
    <w:rsid w:val="009E2575"/>
    <w:rsid w:val="009E586C"/>
    <w:rsid w:val="009F0E92"/>
    <w:rsid w:val="00A15FA6"/>
    <w:rsid w:val="00A343ED"/>
    <w:rsid w:val="00A423BB"/>
    <w:rsid w:val="00A75804"/>
    <w:rsid w:val="00A830E5"/>
    <w:rsid w:val="00A83486"/>
    <w:rsid w:val="00A96657"/>
    <w:rsid w:val="00AA6635"/>
    <w:rsid w:val="00AA740E"/>
    <w:rsid w:val="00AB23AD"/>
    <w:rsid w:val="00AC1AD5"/>
    <w:rsid w:val="00AC6A48"/>
    <w:rsid w:val="00AD16A5"/>
    <w:rsid w:val="00AD2692"/>
    <w:rsid w:val="00AE3C3B"/>
    <w:rsid w:val="00AE462C"/>
    <w:rsid w:val="00B055E8"/>
    <w:rsid w:val="00B07F87"/>
    <w:rsid w:val="00B11C3B"/>
    <w:rsid w:val="00B224AB"/>
    <w:rsid w:val="00B26AAF"/>
    <w:rsid w:val="00B27951"/>
    <w:rsid w:val="00B52A0E"/>
    <w:rsid w:val="00B574BB"/>
    <w:rsid w:val="00B61329"/>
    <w:rsid w:val="00B731FD"/>
    <w:rsid w:val="00B826A7"/>
    <w:rsid w:val="00B96261"/>
    <w:rsid w:val="00BF2466"/>
    <w:rsid w:val="00C0568C"/>
    <w:rsid w:val="00C2151E"/>
    <w:rsid w:val="00C24AA6"/>
    <w:rsid w:val="00C35FDF"/>
    <w:rsid w:val="00C37466"/>
    <w:rsid w:val="00C4561F"/>
    <w:rsid w:val="00C551EE"/>
    <w:rsid w:val="00C63E84"/>
    <w:rsid w:val="00C66483"/>
    <w:rsid w:val="00C72035"/>
    <w:rsid w:val="00CA4DB2"/>
    <w:rsid w:val="00CB2830"/>
    <w:rsid w:val="00CB379C"/>
    <w:rsid w:val="00CC0C57"/>
    <w:rsid w:val="00CC2BE1"/>
    <w:rsid w:val="00CC3599"/>
    <w:rsid w:val="00CE25CE"/>
    <w:rsid w:val="00CF0753"/>
    <w:rsid w:val="00D145E5"/>
    <w:rsid w:val="00D26EC4"/>
    <w:rsid w:val="00D534D4"/>
    <w:rsid w:val="00D64D2A"/>
    <w:rsid w:val="00D869BE"/>
    <w:rsid w:val="00D871B1"/>
    <w:rsid w:val="00D930A7"/>
    <w:rsid w:val="00D93A51"/>
    <w:rsid w:val="00D97D42"/>
    <w:rsid w:val="00DA1936"/>
    <w:rsid w:val="00DA412D"/>
    <w:rsid w:val="00E05935"/>
    <w:rsid w:val="00E36210"/>
    <w:rsid w:val="00E53F40"/>
    <w:rsid w:val="00E56772"/>
    <w:rsid w:val="00E65F00"/>
    <w:rsid w:val="00E7431A"/>
    <w:rsid w:val="00E77B72"/>
    <w:rsid w:val="00EA2C51"/>
    <w:rsid w:val="00EF0129"/>
    <w:rsid w:val="00EF795D"/>
    <w:rsid w:val="00F01092"/>
    <w:rsid w:val="00F078D6"/>
    <w:rsid w:val="00F26B6D"/>
    <w:rsid w:val="00F605B6"/>
    <w:rsid w:val="00F706D3"/>
    <w:rsid w:val="00F733DC"/>
    <w:rsid w:val="00F83BD4"/>
    <w:rsid w:val="00F83D73"/>
    <w:rsid w:val="00F86A8B"/>
    <w:rsid w:val="00FA0CFB"/>
    <w:rsid w:val="00FC3E13"/>
    <w:rsid w:val="00FF79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785D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AB23AD"/>
  </w:style>
  <w:style w:type="paragraph" w:styleId="ListParagraph">
    <w:name w:val="List Paragraph"/>
    <w:basedOn w:val="Normal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Normal"/>
    <w:next w:val="Normal"/>
    <w:uiPriority w:val="99"/>
    <w:rsid w:val="00180B81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30005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0005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0005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0005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0005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</TotalTime>
  <Pages>2</Pages>
  <Words>356</Words>
  <Characters>2034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4</cp:revision>
  <cp:lastPrinted>2026-03-11T15:29:00Z</cp:lastPrinted>
  <dcterms:created xsi:type="dcterms:W3CDTF">2026-07-07T08:31:00Z</dcterms:created>
  <dcterms:modified xsi:type="dcterms:W3CDTF">2026-07-07T14:47:00Z</dcterms:modified>
</cp:coreProperties>
</file>