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A33F9B" w:rsidRDefault="00A33F9B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35E59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44952117" r:id="rId6"/>
        </w:object>
      </w:r>
    </w:p>
    <w:p w:rsidR="00A33F9B" w:rsidRDefault="00A33F9B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A33F9B" w:rsidRDefault="00A33F9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A33F9B" w:rsidRDefault="00A33F9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A33F9B" w:rsidRDefault="00A33F9B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A33F9B" w:rsidRDefault="00A33F9B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33F9B" w:rsidRDefault="00A33F9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A33F9B" w:rsidRDefault="00A33F9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A33F9B" w:rsidRDefault="00A33F9B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A33F9B" w:rsidRDefault="00A33F9B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м. Кіцмань                                                  №_______</w:t>
      </w:r>
    </w:p>
    <w:p w:rsidR="00A33F9B" w:rsidRDefault="00A33F9B" w:rsidP="008D785D">
      <w:pPr>
        <w:rPr>
          <w:sz w:val="24"/>
          <w:lang w:val="uk-UA"/>
        </w:rPr>
      </w:pPr>
    </w:p>
    <w:p w:rsidR="00A33F9B" w:rsidRDefault="00A33F9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A33F9B" w:rsidRPr="003B408E" w:rsidRDefault="00A33F9B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гр.Миронюку Юрію Васильовичу</w:t>
      </w:r>
    </w:p>
    <w:p w:rsidR="00A33F9B" w:rsidRDefault="00A33F9B" w:rsidP="008D785D">
      <w:pPr>
        <w:jc w:val="both"/>
        <w:rPr>
          <w:b/>
          <w:sz w:val="24"/>
          <w:szCs w:val="24"/>
          <w:lang w:val="uk-UA"/>
        </w:rPr>
      </w:pPr>
    </w:p>
    <w:p w:rsidR="00A33F9B" w:rsidRDefault="00A33F9B" w:rsidP="008D785D">
      <w:pPr>
        <w:jc w:val="both"/>
        <w:rPr>
          <w:b/>
          <w:sz w:val="24"/>
          <w:szCs w:val="24"/>
          <w:lang w:val="uk-UA"/>
        </w:rPr>
      </w:pPr>
    </w:p>
    <w:p w:rsidR="00A33F9B" w:rsidRDefault="00A33F9B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135/6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гр.Миронюка Юрія Васильовича, 19**р.н., який зареєстрований та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АДРЕСА 1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 для сина Миронюка Владислава Юрійовича, 20**р.н.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Миронюк Ю.В., копія довідки про присвоєння ідентифікаційного номера,  копія паспорта Миронюк В.Ю., копія виписки із медичної карти стаціонарного хворого, копія діагностичного звіту за послугою,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A33F9B" w:rsidRDefault="00A33F9B" w:rsidP="00983DAF">
      <w:pPr>
        <w:jc w:val="both"/>
        <w:rPr>
          <w:bCs/>
          <w:sz w:val="24"/>
          <w:szCs w:val="24"/>
          <w:lang w:val="uk-UA"/>
        </w:rPr>
      </w:pPr>
    </w:p>
    <w:p w:rsidR="00A33F9B" w:rsidRDefault="00A33F9B" w:rsidP="00E16479">
      <w:pPr>
        <w:jc w:val="both"/>
        <w:rPr>
          <w:bCs/>
          <w:sz w:val="24"/>
          <w:szCs w:val="24"/>
          <w:lang w:val="uk-UA"/>
        </w:rPr>
      </w:pPr>
    </w:p>
    <w:p w:rsidR="00A33F9B" w:rsidRDefault="00A33F9B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A33F9B" w:rsidRDefault="00A33F9B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A33F9B" w:rsidRPr="0084440D" w:rsidRDefault="00A33F9B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Миронюку Юрію Васильовичу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АДРЕСА 1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>
        <w:rPr>
          <w:rFonts w:ascii="Times New Roman" w:hAnsi="Times New Roman"/>
          <w:szCs w:val="24"/>
        </w:rPr>
        <w:t xml:space="preserve">сина Миронюка В.Ю., 20**р.н. </w:t>
      </w:r>
      <w:r w:rsidRPr="0084440D">
        <w:rPr>
          <w:rFonts w:ascii="Times New Roman" w:hAnsi="Times New Roman"/>
          <w:szCs w:val="24"/>
        </w:rPr>
        <w:t xml:space="preserve">та придбання ліків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A33F9B" w:rsidRPr="0084440D" w:rsidRDefault="00A33F9B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A33F9B" w:rsidRPr="0084440D" w:rsidRDefault="00A33F9B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A33F9B" w:rsidRPr="008B124A" w:rsidRDefault="00A33F9B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A33F9B" w:rsidRDefault="00A33F9B" w:rsidP="00AE462C">
      <w:pPr>
        <w:ind w:firstLine="600"/>
        <w:jc w:val="both"/>
        <w:rPr>
          <w:sz w:val="24"/>
          <w:szCs w:val="24"/>
          <w:lang w:val="uk-UA"/>
        </w:rPr>
      </w:pPr>
    </w:p>
    <w:p w:rsidR="00A33F9B" w:rsidRDefault="00A33F9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A33F9B" w:rsidRDefault="00A33F9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A33F9B" w:rsidRDefault="00A33F9B" w:rsidP="00D67552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:rsidR="00A33F9B" w:rsidRDefault="00A33F9B" w:rsidP="00D67552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           Олександр МАРУСЯК</w:t>
      </w:r>
    </w:p>
    <w:p w:rsidR="00A33F9B" w:rsidRDefault="00A33F9B" w:rsidP="00AE462C">
      <w:pPr>
        <w:rPr>
          <w:b/>
          <w:sz w:val="24"/>
          <w:szCs w:val="24"/>
          <w:lang w:val="uk-UA"/>
        </w:rPr>
      </w:pPr>
    </w:p>
    <w:p w:rsidR="00A33F9B" w:rsidRDefault="00A33F9B" w:rsidP="00AE462C">
      <w:pPr>
        <w:rPr>
          <w:b/>
          <w:sz w:val="24"/>
          <w:szCs w:val="24"/>
          <w:lang w:val="uk-UA"/>
        </w:rPr>
      </w:pPr>
    </w:p>
    <w:p w:rsidR="00A33F9B" w:rsidRDefault="00A33F9B" w:rsidP="00AE462C">
      <w:pPr>
        <w:rPr>
          <w:b/>
          <w:sz w:val="24"/>
          <w:szCs w:val="24"/>
          <w:lang w:val="uk-UA"/>
        </w:rPr>
      </w:pPr>
    </w:p>
    <w:p w:rsidR="00A33F9B" w:rsidRDefault="00A33F9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33F9B" w:rsidSect="00D67552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16873"/>
    <w:rsid w:val="00044E0D"/>
    <w:rsid w:val="00055EAF"/>
    <w:rsid w:val="0008599E"/>
    <w:rsid w:val="00087F9B"/>
    <w:rsid w:val="000C419B"/>
    <w:rsid w:val="000D5A0A"/>
    <w:rsid w:val="001124EA"/>
    <w:rsid w:val="00150E2F"/>
    <w:rsid w:val="001549EF"/>
    <w:rsid w:val="001639DA"/>
    <w:rsid w:val="001B6DCD"/>
    <w:rsid w:val="001C17F2"/>
    <w:rsid w:val="001C6A3B"/>
    <w:rsid w:val="001E0925"/>
    <w:rsid w:val="001F1A69"/>
    <w:rsid w:val="00210848"/>
    <w:rsid w:val="00211057"/>
    <w:rsid w:val="00220BBD"/>
    <w:rsid w:val="00261470"/>
    <w:rsid w:val="00263DD1"/>
    <w:rsid w:val="002A2EF6"/>
    <w:rsid w:val="002A4154"/>
    <w:rsid w:val="002A4963"/>
    <w:rsid w:val="002B1E3D"/>
    <w:rsid w:val="003110A1"/>
    <w:rsid w:val="00324303"/>
    <w:rsid w:val="0034077A"/>
    <w:rsid w:val="00340AAA"/>
    <w:rsid w:val="003550AB"/>
    <w:rsid w:val="003624E0"/>
    <w:rsid w:val="003B408E"/>
    <w:rsid w:val="003B56AA"/>
    <w:rsid w:val="003E3B39"/>
    <w:rsid w:val="004027F1"/>
    <w:rsid w:val="004101EF"/>
    <w:rsid w:val="0043295D"/>
    <w:rsid w:val="004532F4"/>
    <w:rsid w:val="00464F8F"/>
    <w:rsid w:val="00486E31"/>
    <w:rsid w:val="004C2CE8"/>
    <w:rsid w:val="00504454"/>
    <w:rsid w:val="00515BB1"/>
    <w:rsid w:val="0051788F"/>
    <w:rsid w:val="005221A2"/>
    <w:rsid w:val="00524BB3"/>
    <w:rsid w:val="005376B1"/>
    <w:rsid w:val="00540335"/>
    <w:rsid w:val="00551335"/>
    <w:rsid w:val="00581DAF"/>
    <w:rsid w:val="005825EA"/>
    <w:rsid w:val="005867DE"/>
    <w:rsid w:val="005948DB"/>
    <w:rsid w:val="005D0ADD"/>
    <w:rsid w:val="00613099"/>
    <w:rsid w:val="006206FC"/>
    <w:rsid w:val="0062246B"/>
    <w:rsid w:val="00624F8F"/>
    <w:rsid w:val="006543EB"/>
    <w:rsid w:val="006A1CDE"/>
    <w:rsid w:val="006C2211"/>
    <w:rsid w:val="006F59AB"/>
    <w:rsid w:val="00740A95"/>
    <w:rsid w:val="00747D8D"/>
    <w:rsid w:val="007514B5"/>
    <w:rsid w:val="0076044B"/>
    <w:rsid w:val="00783C9D"/>
    <w:rsid w:val="007B0F9F"/>
    <w:rsid w:val="007B4068"/>
    <w:rsid w:val="007D0E9D"/>
    <w:rsid w:val="007D3263"/>
    <w:rsid w:val="007F0112"/>
    <w:rsid w:val="0080345D"/>
    <w:rsid w:val="00803F23"/>
    <w:rsid w:val="00807E59"/>
    <w:rsid w:val="0084440D"/>
    <w:rsid w:val="0087266C"/>
    <w:rsid w:val="00881527"/>
    <w:rsid w:val="00892585"/>
    <w:rsid w:val="008A035A"/>
    <w:rsid w:val="008B124A"/>
    <w:rsid w:val="008D785D"/>
    <w:rsid w:val="00983DAF"/>
    <w:rsid w:val="00984307"/>
    <w:rsid w:val="00984EA7"/>
    <w:rsid w:val="00991095"/>
    <w:rsid w:val="009D24B8"/>
    <w:rsid w:val="009E2F44"/>
    <w:rsid w:val="009F0E92"/>
    <w:rsid w:val="009F3EB0"/>
    <w:rsid w:val="009F7227"/>
    <w:rsid w:val="00A33F9B"/>
    <w:rsid w:val="00A423BB"/>
    <w:rsid w:val="00A451C9"/>
    <w:rsid w:val="00A75804"/>
    <w:rsid w:val="00A83486"/>
    <w:rsid w:val="00A97CE7"/>
    <w:rsid w:val="00AB23AD"/>
    <w:rsid w:val="00AC6A48"/>
    <w:rsid w:val="00AE462C"/>
    <w:rsid w:val="00B17492"/>
    <w:rsid w:val="00B40F55"/>
    <w:rsid w:val="00B61329"/>
    <w:rsid w:val="00B9503E"/>
    <w:rsid w:val="00B96261"/>
    <w:rsid w:val="00BB5090"/>
    <w:rsid w:val="00BD3741"/>
    <w:rsid w:val="00BE1F2C"/>
    <w:rsid w:val="00BE6276"/>
    <w:rsid w:val="00BF62BA"/>
    <w:rsid w:val="00C37466"/>
    <w:rsid w:val="00C60070"/>
    <w:rsid w:val="00C67803"/>
    <w:rsid w:val="00C861BE"/>
    <w:rsid w:val="00C87189"/>
    <w:rsid w:val="00C87550"/>
    <w:rsid w:val="00CA4DB2"/>
    <w:rsid w:val="00CB2830"/>
    <w:rsid w:val="00CB5B7D"/>
    <w:rsid w:val="00CB5D21"/>
    <w:rsid w:val="00D00FD7"/>
    <w:rsid w:val="00D17EC9"/>
    <w:rsid w:val="00D35E59"/>
    <w:rsid w:val="00D378A2"/>
    <w:rsid w:val="00D534D4"/>
    <w:rsid w:val="00D67552"/>
    <w:rsid w:val="00D77375"/>
    <w:rsid w:val="00D869BE"/>
    <w:rsid w:val="00D930A7"/>
    <w:rsid w:val="00DA1936"/>
    <w:rsid w:val="00DA412D"/>
    <w:rsid w:val="00DB5AF0"/>
    <w:rsid w:val="00DB7264"/>
    <w:rsid w:val="00DD228B"/>
    <w:rsid w:val="00E00D22"/>
    <w:rsid w:val="00E05D58"/>
    <w:rsid w:val="00E16479"/>
    <w:rsid w:val="00E20870"/>
    <w:rsid w:val="00E53F40"/>
    <w:rsid w:val="00E56772"/>
    <w:rsid w:val="00E7431A"/>
    <w:rsid w:val="00E9187D"/>
    <w:rsid w:val="00EA2C51"/>
    <w:rsid w:val="00EF5D73"/>
    <w:rsid w:val="00F279D3"/>
    <w:rsid w:val="00F41D0E"/>
    <w:rsid w:val="00F501F3"/>
    <w:rsid w:val="00F83BD4"/>
    <w:rsid w:val="00F91293"/>
    <w:rsid w:val="00FD1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7318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8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8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350</Words>
  <Characters>1995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2024-07-10T06:36:00Z</cp:lastPrinted>
  <dcterms:created xsi:type="dcterms:W3CDTF">2026-07-07T08:34:00Z</dcterms:created>
  <dcterms:modified xsi:type="dcterms:W3CDTF">2026-07-07T14:56:00Z</dcterms:modified>
</cp:coreProperties>
</file>